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ЧЕМ ЗАЦЕПИТЬ МИЛЛИОНЕРА</w:t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Комедия</w:t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Автор: Андрей Волин</w:t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2026</w:t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</w:rPr>
      </w:pPr>
      <w:r>
        <w:rPr>
          <w:b/>
        </w:rPr>
        <w:t>Действующие лица:</w:t>
      </w:r>
    </w:p>
    <w:p>
      <w:pPr>
        <w:pStyle w:val="Normal"/>
        <w:rPr/>
      </w:pPr>
      <w:r>
        <w:rPr>
          <w:b/>
        </w:rPr>
        <w:t>Саныч</w:t>
      </w:r>
      <w:r>
        <w:rPr/>
        <w:t xml:space="preserve"> – бармен. Одет в джинсы, джинсовую рубашку, фартук, на голове хипповый хэдер, на руке татуировка пацифик.</w:t>
      </w:r>
    </w:p>
    <w:p>
      <w:pPr>
        <w:pStyle w:val="Normal"/>
        <w:rPr/>
      </w:pPr>
      <w:r>
        <w:rPr>
          <w:b/>
        </w:rPr>
        <w:t>Татьяна Николаевна</w:t>
      </w:r>
      <w:r>
        <w:rPr/>
        <w:t xml:space="preserve"> – директор бара, жена хозяина бара. Одета в деловой костюм, туфли.</w:t>
      </w:r>
    </w:p>
    <w:p>
      <w:pPr>
        <w:pStyle w:val="Normal"/>
        <w:rPr/>
      </w:pPr>
      <w:r>
        <w:rPr>
          <w:b/>
        </w:rPr>
        <w:t>Оля</w:t>
      </w:r>
      <w:r>
        <w:rPr/>
        <w:t xml:space="preserve"> – учительница истории. Одета в бесформенную кофту, под которой обтягивающая белая блузка. Юбка в пол с запАхом. При обычной ходьбе такая юбка выглядит очень скромно. Ног не видно. Но, если дама поставит ногу на стул, юбка стечёт и откроет ногу полностью. Под юбкой чулки с поясом. Волосы в первой сцене собраны в узел или хвост. В третьей сцене она их распустит.</w:t>
      </w:r>
    </w:p>
    <w:p>
      <w:pPr>
        <w:pStyle w:val="Normal"/>
        <w:rPr/>
      </w:pPr>
      <w:r>
        <w:rPr>
          <w:b/>
        </w:rPr>
        <w:t>Анжела</w:t>
      </w:r>
      <w:r>
        <w:rPr/>
        <w:t xml:space="preserve"> – гламурная модель. Блондинка. Одета в мини-юбку и обтягивающую футболку или топик.</w:t>
      </w:r>
    </w:p>
    <w:p>
      <w:pPr>
        <w:pStyle w:val="Normal"/>
        <w:rPr/>
      </w:pPr>
      <w:r>
        <w:rPr>
          <w:b/>
        </w:rPr>
        <w:t>Ника</w:t>
      </w:r>
      <w:r>
        <w:rPr/>
        <w:t xml:space="preserve"> – гопница. Одета в спортивный костюм. </w:t>
      </w:r>
    </w:p>
    <w:p>
      <w:pPr>
        <w:pStyle w:val="Normal"/>
        <w:rPr/>
      </w:pPr>
      <w:r>
        <w:rPr>
          <w:b/>
        </w:rPr>
        <w:t xml:space="preserve">Колян </w:t>
      </w:r>
      <w:r>
        <w:rPr/>
        <w:t xml:space="preserve">– парень Ники. Гопник. Одет в спортивный костюм. В руках чётки. </w:t>
      </w:r>
    </w:p>
    <w:p>
      <w:pPr>
        <w:pStyle w:val="Normal"/>
        <w:rPr/>
      </w:pPr>
      <w:r>
        <w:rPr>
          <w:b/>
        </w:rPr>
        <w:t>Алексей Михалыч</w:t>
      </w:r>
      <w:r>
        <w:rPr/>
        <w:t xml:space="preserve"> – хозяин бара, муж Татьяны Николаевны. Форма одежды свободная.</w:t>
      </w:r>
    </w:p>
    <w:p>
      <w:pPr>
        <w:pStyle w:val="Normal"/>
        <w:rPr/>
      </w:pPr>
      <w:r>
        <w:rPr>
          <w:b/>
        </w:rPr>
        <w:t>Девушка</w:t>
      </w:r>
      <w:r>
        <w:rPr/>
        <w:t xml:space="preserve"> – просто красивая девушка.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Действие происходит в баре. На сцене барная стойка. За ней полки с бутылками и бокалами. Перед баром столики для посетитеоей.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>Сцена 1</w:t>
      </w:r>
    </w:p>
    <w:p>
      <w:pPr>
        <w:pStyle w:val="Normal"/>
        <w:jc w:val="center"/>
        <w:rPr>
          <w:b/>
        </w:rPr>
      </w:pPr>
      <w:r>
        <w:rPr>
          <w:b/>
        </w:rPr>
        <w:t>Саныч, Татьяна, Ника, Оля, Анжела</w:t>
      </w:r>
    </w:p>
    <w:p>
      <w:pPr>
        <w:pStyle w:val="Normal"/>
        <w:rPr/>
      </w:pPr>
      <w:r>
        <w:rPr>
          <w:i/>
        </w:rPr>
        <w:t xml:space="preserve">Саныч стоит за барной стойкой, протирает бокалы.  За столиками сидят училка Оля с чашкой кофе, гопница Ника с бокалом пива, гламурка Анжела с коктейлем. Входит Татьяна. Садитсяза столик. Бармен Саныч подносит ей стакан с коктейлем. Татьяна смотрит в зал. 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Привет, девчонки. Алекса ждёте? А его не будет. Это я вам писала. Давайте знакомиться. Да вы не стесняйтесь. Выходите. Выходите. Оля. Ника. Анжела. 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Ничё так. Эт чё за разводилово? Эт ты девочку решила себе найти? Тогда я – пас. Я не той масти.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Нет. Алекс существует. И этот паб принадлежит ему.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Простите, вы таким образом решили нас разыграть?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Нет. Всё серьёзно и соответствует вашим целям.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Тогда, я теряюсь в догадках.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А я, вообще, в ступоре.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Ну, для тебя-то это, похоже, в принципе, режим по умолчанию. А я вот в непонятках. В чём прикол? Колись давай уж. Не тяни кота за подробности.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Саныч, что они заказывали?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Так. Пиво, коктейль, капучино…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Запиши на мой счёт.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Нормальный ход. Можно покалякать. Но общество желает знать.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Вы что-нибудь слышали о брачных агентствах?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И теперь нам надо скинуться по штуке зеленью и будет нам щастье.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Нет. Я не беру денег с девушек. Мои клиенты – состоятельные люди. И вполне могут оплатить мои услуги.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Но сейчас ты, типа, всех раздала и от безысходности полезла в Тиндер?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Срочный заказ. Приходится выкручиваться.</w:t>
      </w:r>
    </w:p>
    <w:p>
      <w:pPr>
        <w:pStyle w:val="Normal"/>
        <w:rPr>
          <w:b/>
        </w:rPr>
      </w:pPr>
      <w:r>
        <w:rPr>
          <w:b/>
        </w:rPr>
        <w:t>Оля:</w:t>
      </w:r>
      <w:r>
        <w:rPr/>
        <w:t xml:space="preserve"> А можно поинтересоваться, с чем связана такая срочность?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У клиента женилка выросла?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Алекс – успешный бизнесмен и решил заняться политикой. А электорат у нас белее приемлет семейных благообразных депутатов.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И что, в его окружении не нашлось достойных кандидатур?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Ну, почему же? Есть. И не мало. Но за всеми ними стоят серьёзные семьи. И это накладывает определённые обязательства. Алекс не любит, когда на него давят. Поэтому нужна золушка. То есть одна из вас.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Я вам не золушка. Я победительница трёх конкурсов красоты.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Тем лучше. Значит у вас больше шансов.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Простите, шансов на что?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Выйти замуж за миллионера. Вы же этого хотели?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Я в посредниках не нуждаюсь.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Тиндер и есть посредник. И я тоже. Только при работе со мной шансы выше.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Я вот не выкупаю, а нафига тебе три-то? Он там гарем собирает, что ли?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Нет, конечно. На финишную прямую выйдет только одна.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И кто же?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Самая лучшая. Та, что сможет покорить его сердце.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Ха! Зацепить мужика? Да проще простого. Я прошла два модуля онлайн - тренинга по стервологии. Не обижайтесь, девочки, но вы впустую тратите время. У вас нет шансов. Я - стерва второго уровня.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Простите, кто вы?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Стерва второго уровня.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Я, конечно, очень извиняюсь, но вы Интернетом пользоваться умеете?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Что за вопрос? Да я там живу.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А не могли бы вы сейчас посмотреть определение слова «стерва» в толковом словаре Даля?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Да легко… (в телефон) Стерва…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Толковый словарь Даля.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Стерва словарь Даля… Стерва - </w:t>
      </w:r>
      <w:r>
        <w:rPr>
          <w:color w:val="202122"/>
          <w:shd w:fill="FFFFFF" w:val="clear"/>
        </w:rPr>
        <w:t>труп околевшего животного, скота… Падаль…  Мертвечина… Дохлятина…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Ну, хватит самобичевания. Мы не за этим здесь собрались.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А зачем? 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Вы все красивые эффектные девушки, но переписка в Интернете не даёт полного представления о человеке. Хотелось бы узнать вас получше. Например: у кого-то из вас есть татуировки?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Я считаю, что модификация тела путём травмирования кожного покрова есть дикость и проявление ущербности личности.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На Феррари наклейки не лепят.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Купола на спине подойдут?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У вас есть?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Нет. Но могу наколоть.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Не надо. Вы сидели?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Ничё так. А щас я по-твоему что делаю?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Я имела в виду: у вас есть судимость?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По малолетке условно.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И за что, если не секрет?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Да там две козы к моему пацану клинья подбить решили. </w:t>
      </w:r>
      <w:r>
        <w:rPr>
          <w:i/>
        </w:rPr>
        <w:t>(Оля и Анжела с опаской отодвигаются в стороны)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Боюсь с такими манерами вы вряд ли подойдёте Алексу.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А ты не бойся. Видала я твоего мажора в дубовом сейфе и белых лабутенах.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Простите, но я, скорее всего, тоже откажусь от участия в этом тендере.</w:t>
      </w:r>
    </w:p>
    <w:p>
      <w:pPr>
        <w:pStyle w:val="Normal"/>
        <w:rPr>
          <w:i/>
          <w:i/>
        </w:rPr>
      </w:pPr>
      <w:r>
        <w:rPr>
          <w:i/>
        </w:rPr>
        <w:t>Оля встаёт, идёт к выходу, на пол-пути оборачивается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Девочки, вы со мной?</w:t>
      </w:r>
    </w:p>
    <w:p>
      <w:pPr>
        <w:pStyle w:val="Normal"/>
        <w:rPr/>
      </w:pPr>
      <w:r>
        <w:rPr/>
        <w:t>Ника и Анжела встают и идут за Олей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Три миллиарда долларов…</w:t>
      </w:r>
    </w:p>
    <w:p>
      <w:pPr>
        <w:pStyle w:val="Normal"/>
        <w:rPr/>
      </w:pPr>
      <w:r>
        <w:rPr/>
        <w:t>Девушки останавливаются.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Состояние Алекса на сегодняшний день.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Ой, а я сумочку забыла (</w:t>
      </w:r>
      <w:r>
        <w:rPr>
          <w:i/>
        </w:rPr>
        <w:t>бегом возвращается обратно</w:t>
      </w:r>
      <w:r>
        <w:rPr/>
        <w:t>)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А я счёт не оплатила (</w:t>
      </w:r>
      <w:r>
        <w:rPr>
          <w:i/>
        </w:rPr>
        <w:t>возвращается за свой столик</w:t>
      </w:r>
      <w:r>
        <w:rPr/>
        <w:t>)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Сколько? 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Три миллиарда долларов США.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Да это ж даже если ювелирку ломануть, и то меньше выйдет.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И своё состояние он заработал сам. Игрой на бирже.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Ещё и фартовый… Признаю свои ошибки. Была не права. Примите мои искренние извинения. Больше не повторится (</w:t>
      </w:r>
      <w:r>
        <w:rPr>
          <w:i/>
        </w:rPr>
        <w:t>знак «зуб даю»)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Кто-то желает заявить самоотвод?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Вам не кажется, что всё это не совсем этично?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Зато вкусно и практично.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У любой этичности есть своя цена. Здесь цена – три миллиарда долларов США. И, девочки, не надо строить из себя невинных овечек. Вы, все три, написали в анкетах, что хотите выйти замуж за обеспеченного мужчину. Много предложений получили? 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Я – много.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На секс по пятницам.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И за умеренное вознаграждение.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Нет. У меня всё не так.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Вот здесь я не сомневаюсь. Тут надо быть полнейшим идиотом или лентяем, чтоб такую на халяву не развести.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Нет, правда, мне предлагали замуж…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Ой, да кому ты пейсы ламинируешь. Что ж ты такая счастливая сюда то припёрлась?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Вот и я о том же. Не рвутся сейчас обеспеченные мужчины создавать семью. Им и так хорошо. А я вам предлагаю шанс.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Убедительно.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Так. Стоп. У меня вопрос. Фотки тоже фуфельные?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Конечно, фотографии не настоящие. Сами понимаете, светиться в таких приложениях будущему депутату не желательно. Но очень близкие к оригиналу. Это, так называемые, типажные фото. Ещё вопросы?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С чего начнём?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Любой конкурс красоты начинается с дефиле.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А заканчивается мордобоем. Пропустим прелюдии. Предлагаю спаринг на вылет.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Я считаю конкурсы красоты животноводческими. Как можно оценивать личность по форме окорочков и объёму вымени? Так коров на сельскохозяйственных выставках оценивают. А уж драться за самца, так это, просто, дикость.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Да кому он нужен, тот самец. Самцов за дверью, как тараканов в бомжатнике. Ходят, звенят, слюни пускают. А здесь базар за три арбуза. Да за такой хабар я твой огузок на портянки разлохмачу.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Драки не будет. Проходит предложение с дефиле. Прошу…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Что? Без музыки?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Саныч, музыку организуешь?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Без проблем.</w:t>
      </w:r>
    </w:p>
    <w:p>
      <w:pPr>
        <w:pStyle w:val="Normal"/>
        <w:rPr>
          <w:i/>
          <w:i/>
        </w:rPr>
      </w:pPr>
      <w:r>
        <w:rPr>
          <w:i/>
        </w:rPr>
        <w:t xml:space="preserve">Саныч включает музыку. Проходит Анжела походкой модели с перебором, потом быстро деловой походкой Оля. 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А повеселей ничего нет?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Только для вас.</w:t>
      </w:r>
    </w:p>
    <w:p>
      <w:pPr>
        <w:pStyle w:val="Normal"/>
        <w:rPr>
          <w:i/>
          <w:i/>
        </w:rPr>
      </w:pPr>
      <w:r>
        <w:rPr>
          <w:i/>
        </w:rPr>
        <w:t>Саныч включает Мурку. Ника зажигает.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Мда. Печально. Ника, я сказала пройти, а не протанцевать. Анжела, ты не на подиуме. В нормальной жизни так не ходят. Оля, солнышко, где ж ты так ходить то научилась. Женщина, должна плыть, как лебёдушка. А ты не плывёшь. Ты, даже, не идёшь. Ты шкандыбаешь. Такими походками только синяков в дешёвых барах клеить. Походка должна быть лёгкой и сексуальной.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А можно повежливее? Я не собираюсь терпеть оскорбления от незнакомой тётки.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Можно. Но времени мало. Алекс скоро будет здесь. И моя задача как можно быстрее подготовить вас к встрече.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И как? Вы хотите нас научить ходить?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Да. И не только. Обычно я готовлю девушек по полной программе. Этикет, литература, история, география, макияж, стриптиз, секс…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Чё?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Да. И это тоже. А вы думали, что на тебе кто-то женится, чтобы любоваться вашим богатым внутренним миром?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Да нафига мне всё это?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А частный самолёт, медовый месяц на Мальдивах, бутики Дольче Габана, кольца с бриллиантами больше не входят в интересы девушек? Если вас устраивает Анапа, вьетнамский рынок и эчпочмак на завтрак, можете и не стараться. 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Ладно. Хрен с тобой. Банкуй дальше.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Этикет!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Экскьюз ми, мадам. Не соизволите ли продолжить?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Хорошо. И на будущее. Не стоит при обращении на английском использовать французские слова. Это дурной тон. 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А как надо было?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Здесь уместнее использовать обращение «мисс» или «миссис»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Правильно. Работаем? </w:t>
      </w:r>
    </w:p>
    <w:p>
      <w:pPr>
        <w:pStyle w:val="Normal"/>
        <w:rPr>
          <w:i/>
          <w:i/>
        </w:rPr>
      </w:pPr>
      <w:r>
        <w:rPr>
          <w:i/>
        </w:rPr>
        <w:t xml:space="preserve">Татьяна обучает девушек правильно ходить. 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Так. Встали ровно. Ровно я сказала, а не по стойке смирно. Анжела, покажи, как надо (Анжела встаёт в модельную позу) Да. Плечи немного назад. Корпус расслаблен. Руки свободны. Теперь пошли. Анжела первая. Походка от бедра… Ника откройся… Оля выпрямись…</w:t>
      </w:r>
    </w:p>
    <w:p>
      <w:pPr>
        <w:pStyle w:val="Normal"/>
        <w:rPr/>
      </w:pPr>
      <w:r>
        <w:rPr>
          <w:i/>
        </w:rPr>
        <w:t>Девушки проходят круг, постепенно выправляя походку.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Так. Хорошо. Саныч, музыку.</w:t>
      </w:r>
    </w:p>
    <w:p>
      <w:pPr>
        <w:pStyle w:val="Normal"/>
        <w:rPr>
          <w:i/>
          <w:i/>
        </w:rPr>
      </w:pPr>
      <w:r>
        <w:rPr>
          <w:i/>
        </w:rPr>
        <w:t>Включается музыка. Девушки проходят круг в ногу модельной походкой.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Хорошо. Идём дальше. Какой у вас Ай Кью?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Девяносто пять и пять.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А я вообще не курю. Ни айки, ни сигареты. Ну, разве что, кальянчик иногда. Я, вообще, за здоровый образ жизни. 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Понятно.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Вот я чёт не вкурила, тебе надо больше или меньше?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А у вас какой?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Ну, какой надо, такой и будет.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Хм. Принимается.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Чёт я не поняла, о чём это вы?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Утухни, блонди, ты в фаворе.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Чё?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Она имеет в виду, что уровень вашего интеллекта идеально подходит для жены миллиардера.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Ха!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Какие у вас гастрономические предпочтения?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Нормальные.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А точнее?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Да как у всех. Пей пиво. Ешь мясо.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Это не как у всех. Это как у вас. А я, например, не питаюсь кусками трупов.</w:t>
      </w:r>
    </w:p>
    <w:p>
      <w:pPr>
        <w:pStyle w:val="Normal"/>
        <w:rPr/>
      </w:pPr>
      <w:r>
        <w:rPr>
          <w:b/>
        </w:rPr>
        <w:t>Анжела и Ника:</w:t>
      </w:r>
      <w:r>
        <w:rPr/>
        <w:t xml:space="preserve"> Чё???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Это вы о мясе?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Да. Я вегетарианка.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А я думала ты русская…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Вы можете питаться хоть сеном, хоть кузнечиками, но мужа надо кормить вкусно и сытно.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Эт мне чё, готовить что ли придётся?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Готовит повар, но меню составляете вы. У Алекса часто бывают гости разных национальностей. И вы должны разбираться какая пища кошерная, а какая халяль.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А чё тут разбираться? Кошерная – это та, которую кошка жрать не отказывается.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Кошерная – значит «пригодная». В иудаизме это продукты, которые разрешены для употребления в пищу священной книгой Талмудом.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И чё, их кошка жрать не будет?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Использование кошки в качестве индикатора не совсем уместно. Например, мацу ваша киса вряд ли одобрит.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Да я тоже не всегда одобряю, когда меня не спросясь мацать начинают…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А халяль?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Халяль – это продукты, разрешённые для употребления в пищу священной книгой мусульман Кораном.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Эт чё нам, читать их придётся?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Не помешало бы. Но можно просто посмотреть информацию в Интернете.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Да на халяву всё халяль. Чё кочевряжиться то?</w:t>
      </w:r>
    </w:p>
    <w:p>
      <w:pPr>
        <w:pStyle w:val="Normal"/>
        <w:rPr/>
      </w:pPr>
      <w:r>
        <w:rPr>
          <w:i/>
        </w:rPr>
        <w:t>Татьяна:</w:t>
      </w:r>
      <w:r>
        <w:rPr/>
        <w:t xml:space="preserve"> </w:t>
      </w:r>
      <w:r>
        <w:rPr>
          <w:i/>
        </w:rPr>
        <w:t xml:space="preserve"> пристально смотрит на Нику. Та смущается.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Ну, у нас так Арсен с рынка говорит. А уж он мусульманин так мусульманин.  От мозгов до первого стакана.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Теперь о гостях. Как надо встречать иностранных гостей?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Это зависит от того, откуда гости: с запада или с востока. Здесь такая огромная разница в менталитете…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Правильно. И как мы встречаем гостей из Европы?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О! Европа! Милан! Париж! Нью-Йорк! Рио-де-Жанейро! Конечно, с радостью.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Хорошо. А как встречаем гостей с Востока?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Па братски!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Простите, но Нью-Йорк находится в Америке, а не в Европе. А Рио-де-Жанейро в Бразилии. И встречать их надо очень осторожно. Сейчас там в моде сверх толерантность и можно попасть в неловкую ситуацию.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Ха! Да я сама кого угодно в неловкую ситуацию поставлю.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И телепортируешься обратно в свою хрущовку.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Ладно. Молчу. Буду паинькой.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Что мы делаем, если приглашённый гость из Нидерландов привёл с собой молодого человека?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Делаем комплимент ему и его сыночку.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Ни в коем случае. Это может быть его жена.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Так вы ж сказали «молодой человек». Я думала это парень…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Именно. Вообще, прежде чем налаживать контакты с сопровождающими гостя, надо поинтересоваться их статусом. Что мы делаем, если гость пришёл с собакой?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Ой, собачки! Я так люблю собачек! Я обязательно её поглажу и потискаю.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И этого делать нельзя.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Но, почему?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А это может быть его жена.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Правильно.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Чё???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Сейчас в Европе разрешены браки с животными и даже с растениями.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С растениями? А эт как?... Эт куда?...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Сейчас разрешены даже браки с предметами.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С кем???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Не с кем, а с чем. Например, американка Эрика Лабри вышла замуж за Эйфелеву башню и сменила фамилию на Ля Тур Эйфель.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Ничё так аппетиты. Не, ну я могу понять «выйти замуж за вибратор», но жениться на кактусе….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Брак не всегда предполагает присутствие сексуальных контактов.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А, тогда зачем?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Главное – это единение душ. Кроме того, супруги не люди наделяются всеми гражданскими правами. Так английские активистки, выйдя замуж за деревья, спасли от вырубки сквер в центрк Лондона.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И какая ж, интересно, может быть душа у баобаба? И мужик он или баба?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Самая прекрасная. И мы не должны осуждать или как-то препятствовать человеку в реализации его мечтаний.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То есть, ты хочешь сказать, что если я выйду замуж за куст марихуаны…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То поедешь в свадебное путешествие в Магадан!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Всё. Молчу. Предложение руки и лёгких снято.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Так, хорошо, девочки. Как это ни печально, но готового варианта я не увидела. 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Что, даже я не подхожу?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Да мы, похоже, все в пролёте.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Ну что ж, попытка не пытка.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Но искать дальше времени уже не осталось. Так что, у вас есть ещё один шанс.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И какой?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Алекс скоро будет здесь. Если кому-то из вас удастся его зацепить, я займусь её всесторонней подготовкой. 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А подготовкой к чему?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К вхождению в высший свет. 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И по какому критерию будете оценивать результаты?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С кем он уйдёт из этого бара, та и победила.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И ещё. Чтобы всё было честно, говорить об этом кастинге запрещено. Используйте только личный шарм. Если у кого возникнут какие-то проблемы, что-то понадобится, вот… Прошу любить и жаловать. Саныч. Он в курсе всего происходящего. Поможет чем может.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Можно на ты.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У кого-то есть вопросы?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Извините, а не подскажете, тут поблизости есть аптека?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Проблемы со здоровьем? Аптечка есть у Саныча.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Нет, спасибо, у меня свои лекарства.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Тогда за углом.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Спасибо.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Ещё вопросы?</w:t>
      </w:r>
    </w:p>
    <w:p>
      <w:pPr>
        <w:pStyle w:val="Normal"/>
        <w:rPr>
          <w:i/>
          <w:i/>
        </w:rPr>
      </w:pPr>
      <w:r>
        <w:rPr>
          <w:i/>
        </w:rPr>
        <w:t>Ника шипяще протяжно свистит, изображая ветер.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Что это?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Ход мыслей блонди. Нет вопросов.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Тогда, всем удачи! Встретимся завтра с той, у кого получится. А, пока, погуляйте немножко. Время у вас ещё есть. Мне тут кое-что с Санычем обсудить надо.</w:t>
      </w:r>
    </w:p>
    <w:p>
      <w:pPr>
        <w:pStyle w:val="Normal"/>
        <w:rPr>
          <w:b/>
        </w:rPr>
      </w:pPr>
      <w:r>
        <w:rPr>
          <w:i/>
        </w:rPr>
        <w:t>Девушки уходят.</w:t>
      </w:r>
    </w:p>
    <w:p>
      <w:pPr>
        <w:pStyle w:val="Normal"/>
        <w:jc w:val="center"/>
        <w:rPr>
          <w:b/>
        </w:rPr>
      </w:pPr>
      <w:r>
        <w:rPr>
          <w:b/>
        </w:rPr>
        <w:t>Сцена 2</w:t>
      </w:r>
    </w:p>
    <w:p>
      <w:pPr>
        <w:pStyle w:val="Normal"/>
        <w:jc w:val="center"/>
        <w:rPr>
          <w:b/>
        </w:rPr>
      </w:pPr>
      <w:r>
        <w:rPr>
          <w:b/>
        </w:rPr>
        <w:t>Саныч, Татьяна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Саныч, налей ещё чего-нибудь.</w:t>
      </w:r>
    </w:p>
    <w:p>
      <w:pPr>
        <w:pStyle w:val="Normal"/>
        <w:rPr>
          <w:i/>
          <w:i/>
        </w:rPr>
      </w:pPr>
      <w:r>
        <w:rPr>
          <w:i/>
        </w:rPr>
        <w:t>Саныч делает коктейль, подносит его Татьяне, возвращается за стойку бара.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Чёт я не понял. Эт чё щас было?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Понравилось?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Интересно, конечно, но непонятно. Ты решила в свахи записаться?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А что, похоже?</w:t>
      </w:r>
    </w:p>
    <w:p>
      <w:pPr>
        <w:pStyle w:val="Normal"/>
        <w:rPr>
          <w:i/>
          <w:i/>
        </w:rPr>
      </w:pPr>
      <w:r>
        <w:rPr>
          <w:b/>
        </w:rPr>
        <w:t>Саныч:</w:t>
      </w:r>
      <w:r>
        <w:rPr/>
        <w:t xml:space="preserve"> А что ещё-то? 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А ты пошевели мозгами.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Чёт не получается. Заржавели, наверно.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Чем девушки сейчас будут здесь заниматься?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Ну, клеить кого-то.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А кого?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Да хрен его знает. Алекса какого-то.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А кто у нас сюда ходит по воскресеньям пропустить стаканчик виски?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Да много кто. Всех и не упомнишь. А из постоянных, ну разве что Алекс…ей Михалыч… Чёрт, Татьяна Николаевна, ты что задумала?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Подвижки есть. 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Так ведь зацепят же.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На что я и рассчитываю.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Теперь я вообще ничего не понимаю. Нахрена?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Ты слышал что-нибудь про такую штуку, как «брачный контракт»?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В общих чертах.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А знаешь, что там бывает пунктик о супружеской измене?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Допустим.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Камеры работают?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Обижаешь. А это тут… О, женщины! Вам имя – вероломство.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Дошло?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Разводитесь?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Да. Только он об этом ещё не знает.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О как. И чего ж вам не жилось то? Вроде, такая прекрасная пара. И бизнес общий. И интересы. Все вокруг завидовали. Как у вас всё гладко-то.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Саныч, как тебе мои туфли?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Ну, красивые. Изящные.</w:t>
      </w:r>
    </w:p>
    <w:p>
      <w:pPr>
        <w:pStyle w:val="Normal"/>
        <w:rPr>
          <w:i/>
          <w:i/>
        </w:rPr>
      </w:pPr>
      <w:r>
        <w:rPr>
          <w:i/>
        </w:rPr>
        <w:t>Татьяна встаёт и проходит по сцене.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А как я тебе в этих туфлях?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Да как обычно… </w:t>
      </w:r>
    </w:p>
    <w:p>
      <w:pPr>
        <w:pStyle w:val="Normal"/>
        <w:rPr>
          <w:i/>
          <w:i/>
        </w:rPr>
      </w:pPr>
      <w:r>
        <w:rPr>
          <w:i/>
        </w:rPr>
        <w:t>Татьяна резко оборачивается на Саныча.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Великолепно.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Ох, и льстец ты, Саныч.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Я не льстю, льщю… Блин. Я искренне восхищаюсь.</w:t>
      </w:r>
    </w:p>
    <w:p>
      <w:pPr>
        <w:pStyle w:val="Normal"/>
        <w:rPr>
          <w:color w:val="FF0000"/>
        </w:rPr>
      </w:pPr>
      <w:r>
        <w:rPr>
          <w:b/>
        </w:rPr>
        <w:t>Татьяна (обращаясь по очереди к нескольким зрителям):</w:t>
      </w:r>
      <w:r>
        <w:rPr/>
        <w:t xml:space="preserve"> А вам нравятся?</w:t>
      </w:r>
    </w:p>
    <w:p>
      <w:pPr>
        <w:pStyle w:val="Normal"/>
        <w:rPr>
          <w:i/>
          <w:i/>
        </w:rPr>
      </w:pPr>
      <w:r>
        <w:rPr>
          <w:i/>
        </w:rPr>
        <w:t>Зрители отвечают. Татьяна садится.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Вот видишь. И никто не знает, в каком месте они мне ноги натирают.</w:t>
      </w:r>
    </w:p>
    <w:p>
      <w:pPr>
        <w:pStyle w:val="Normal"/>
        <w:rPr>
          <w:i/>
          <w:i/>
        </w:rPr>
      </w:pPr>
      <w:r>
        <w:rPr>
          <w:i/>
        </w:rPr>
        <w:t>Татьяна снимает туфлю и бросает на пол. Саныч чешет затылок. Татьяна взглядом показывает на снятую туфлю. Саныч надевает ей туфлю на ногу.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Понял. Молчу. Но ты хоть предупреждала бы, если какую аферу-то замышляешь.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Извини. Но я же знаю, что ты на лету всё подхватываешь. За то и ценю.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Вот, теперь ты мне льстишь.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Нет. Что ты? Я искренне восхищаюсь.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Ладно. Один – один. Но три миллиарда не слишком ли? Какая-то неправдоподобная сумма. Не миллиона. Миллиарда! Какая-то неправдоподобная сумма. Это три зелёных американских арбуза! (обращаясь к зрителям) Вот ты держал когда-нибудь в руках три арбуза? Ну, разве что на рынке…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Чем неправдоподобнее ложь, тем легче в неё верят. Ты видел, как у них глазки загорелись? Они же сейчас наизнанку вывернутся, чтобы его зацепить.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А трёх то зачем?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Чтоб наверняка. Заметил, что они все разные?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Да уж как тут не заметить. А этот цирк с обучением к чему?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Да не зацепят его такие простушки. Он же у нас эстет. Надо хоть как-то их отшлифовать. Эх, будь у меня хоть месяц, я б из них таких леди сделала.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Только не здесь, пожалуйста. Если тут ещё и ледей штамповать начнут…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Да ладно, успокойся. Это разовая акция. Ты со мной?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Нет, ну эт, конечно. Но чёт староват я для таких интриг. Ржавею потихоньку. Там скрипит. Тут…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Подмазать надо? 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Ну, не помешало бы.</w:t>
      </w:r>
    </w:p>
    <w:p>
      <w:pPr>
        <w:pStyle w:val="Normal"/>
        <w:rPr>
          <w:i/>
          <w:i/>
        </w:rPr>
      </w:pPr>
      <w:r>
        <w:rPr>
          <w:i/>
        </w:rPr>
        <w:t>Татьяна даёт Санычу пятитысячную.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Хватит?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Спрашиваешь.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Хорошо. Я буду в кабинете, на всякий случай. Ты присмотри за девчонками. Похоже, не только у Анжелы ветер в голове.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Не беспокойтесь, мадам. Всё будет в лучшем виде.</w:t>
      </w:r>
    </w:p>
    <w:p>
      <w:pPr>
        <w:pStyle w:val="Normal"/>
        <w:rPr>
          <w:i/>
          <w:i/>
        </w:rPr>
      </w:pPr>
      <w:r>
        <w:rPr>
          <w:i/>
        </w:rPr>
        <w:t>Татьяна выходит.</w:t>
      </w:r>
    </w:p>
    <w:p>
      <w:pPr>
        <w:pStyle w:val="Normal"/>
        <w:jc w:val="center"/>
        <w:rPr>
          <w:b/>
        </w:rPr>
      </w:pPr>
      <w:r>
        <w:rPr>
          <w:b/>
        </w:rPr>
        <w:t>Сцена 3</w:t>
      </w:r>
    </w:p>
    <w:p>
      <w:pPr>
        <w:pStyle w:val="Normal"/>
        <w:jc w:val="center"/>
        <w:rPr>
          <w:b/>
        </w:rPr>
      </w:pPr>
      <w:r>
        <w:rPr>
          <w:b/>
        </w:rPr>
        <w:t>Саныч, Оля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/>
      </w:pPr>
      <w:r>
        <w:rPr>
          <w:i/>
        </w:rPr>
        <w:t xml:space="preserve">За баром стоит Саныч. Входит Оля, проходит мимо бара, садится за дальний столик. 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Привет, Саныч. Два пива. 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Неплохо для разгона. Думаешь поможет?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Это тебе. Я пиво не пью. Мне можно тот розовый коктейль.</w:t>
      </w:r>
    </w:p>
    <w:p>
      <w:pPr>
        <w:pStyle w:val="Normal"/>
        <w:rPr>
          <w:i/>
          <w:i/>
        </w:rPr>
      </w:pPr>
      <w:r>
        <w:rPr>
          <w:i/>
        </w:rPr>
        <w:t>Саныч делает коктейль.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Таак. Начало интригует. Чем ещё порадуешь?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А чего ты хотел бы.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Интересный вопрос. Ну, можно домик на Гавайях, жену красавицу и этот бар.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Ого. Неплохо для разгона. Притормози, красавчик.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Красавчик? Лет двадцать так никто меня уже не называл. Всё больше «старче».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Так, чего тебе надобно, старче. Я, хоть и не золотая, но могу побыть и рыбкой, и киской, и зайкой. </w:t>
      </w:r>
    </w:p>
    <w:p>
      <w:pPr>
        <w:pStyle w:val="Normal"/>
        <w:rPr/>
      </w:pPr>
      <w:r>
        <w:rPr>
          <w:i/>
        </w:rPr>
        <w:t>Оля снимет очки, кладёт на стол, идёт к бару, по пути снимает бесформенную кофту (под ней обтягивающая футболка) и швыряет её в Саныча, распускает волосы, ставит ногу на стул перед баром, юбка стекает по ноге, открывая чулок с подвязкой и демонстративно поправляет чулок.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А ты решительно настроена. В тихом омуте… Ах, ты бесёнок… Но, на этот раз мимо кассы. Как-то староват я для таких приключений.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Да, Саныч. Этот приз будет мой. Неудачник не тот, кому не выпадает шанса, а тот, кому шанс выпал, а он им не воспользовался. Но мне нужен союзник. 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А, ну эт, пожалуйста. Я ж говорил. Помогу всем, чем могу. Всем троим.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Мне не надо «всем троим». Эти две дуры мне не подруги. 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Ну, тут уж, чем могу…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Саныч, а ты, похоже, любитель…</w:t>
      </w:r>
    </w:p>
    <w:p>
      <w:pPr>
        <w:pStyle w:val="Normal"/>
        <w:rPr>
          <w:i/>
          <w:i/>
        </w:rPr>
      </w:pPr>
      <w:r>
        <w:rPr>
          <w:i/>
        </w:rPr>
        <w:t>Оля щёлкает себя по горлу.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Обижаешь…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Ой, извини, ошиблась…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Профессионал!</w:t>
      </w:r>
    </w:p>
    <w:p>
      <w:pPr>
        <w:pStyle w:val="Normal"/>
        <w:rPr>
          <w:i/>
          <w:i/>
        </w:rPr>
      </w:pPr>
      <w:r>
        <w:rPr>
          <w:i/>
        </w:rPr>
        <w:t>Саныч подносит Оле коктейль.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А что это у тебя на руке? (на руке Саныча татуировка пацифик)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Да так. Грехи молодости.</w:t>
      </w:r>
    </w:p>
    <w:p>
      <w:pPr>
        <w:pStyle w:val="Heading1"/>
        <w:pBdr>
          <w:bottom w:val="single" w:sz="6" w:space="0" w:color="A2A9B1"/>
        </w:pBdr>
        <w:spacing w:before="0" w:after="60"/>
        <w:ind w:hanging="0" w:start="0"/>
        <w:rPr>
          <w:rFonts w:ascii="Times New Roman" w:hAnsi="Times New Roman" w:cs="Times New Roman"/>
          <w:b w:val="false"/>
          <w:bCs w:val="false"/>
          <w:color w:val="000000"/>
          <w:kern w:val="2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Оля:</w:t>
      </w:r>
      <w:r>
        <w:rPr>
          <w:rFonts w:cs="Times New Roman" w:ascii="Times New Roman" w:hAnsi="Times New Roman"/>
          <w:b w:val="false"/>
          <w:sz w:val="24"/>
          <w:szCs w:val="24"/>
        </w:rPr>
        <w:t xml:space="preserve"> Молодости? Да не такой уж ты и старый. А? Саныч, что это? Знакомый рисунок. Да это же пацифик. Саныч, да ты хиппи. Дитя цветов. </w:t>
      </w:r>
      <w:r>
        <w:rPr>
          <w:rFonts w:cs="Times New Roman" w:ascii="Times New Roman" w:hAnsi="Times New Roman"/>
          <w:b w:val="false"/>
          <w:bCs w:val="false"/>
          <w:color w:val="000000"/>
          <w:kern w:val="2"/>
          <w:sz w:val="24"/>
          <w:szCs w:val="24"/>
        </w:rPr>
        <w:t>Make love, not war</w:t>
      </w:r>
      <w:r>
        <w:rPr>
          <w:rFonts w:cs="Times New Roman" w:ascii="Times New Roman" w:hAnsi="Times New Roman"/>
          <w:b w:val="false"/>
          <w:sz w:val="24"/>
          <w:szCs w:val="24"/>
        </w:rPr>
        <w:t>! Секс, наркотики и рок-н-ролл!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В прошлом всё. В прошлом.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В прошлом? А прошлое никуда не уходит. Оно всегда с нами. 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Наркотики – это противозаконно. 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А рок-н-ролл?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А что рок-н-ролл?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Рок-н-ролл жив, Саныч.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Может быть. Только не для меня. У меня уже всё давно перегорело.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Да ну? А откуда ты нам музыку запускал?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Да с ноутбука.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Где он? 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Вон. За баром.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К интернету подключен?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Само собой.</w:t>
      </w:r>
    </w:p>
    <w:p>
      <w:pPr>
        <w:pStyle w:val="Normal"/>
        <w:rPr>
          <w:i/>
          <w:i/>
        </w:rPr>
      </w:pPr>
      <w:r>
        <w:rPr>
          <w:i/>
        </w:rPr>
        <w:t>Оля идёт за стойку бара. Копается в ноутбуке. Включает рок-н-ролл. Выходит. Начинает танцевать, периодически заманивая Саныча. Под конец он не выдерживает и присоединяется. Оля и Саныч зажигают.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Уф. Уморила.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Да брось ты, Саныч, прибедняться. Есть в твоей душе огонь. Запалить только его некому было.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Да уж. Запалила. 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Рок-н-ролл жив?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Жив. А откуда ты всё это знаешь?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Так я ж учитель истории, Саныч. А субкультуры были темой моей диссертации.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Впечатляет. Видать, глубоко ты погрузилась.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Да уж. Глубже некуда. Когда я пришла на защиту с хайером раскрашенным в стиле панков 80-х, у комиссии был культурный шок.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Представляю. Может ты и словечки хиповые знаешь? Или ругательства?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Да какие у вас могут быть ругательства? Вы же добрые были. Дети цветов. Вот моя подруга курсовик по блатной фене писала.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Подруга? По фене? А чё ж не ты?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Мне достался морской слэнг.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Чё? Да откуда вам знать морской слэнг-то? Этого в интернетах не пишут. Вот когда я служил на флоте…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На каком флоте, Саныч? Ты же пацифист.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А вот тогда не спрашивали: пацифист ты, кришнаит иль, прости господи, педик – служить будешь! Так вот у нас боцман был. Вот у кого морскому слэнгу учиться надо было.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Кому? Мне? Да чтоб твоя корма по всем морям бушприты собирала. Да чтоб твой мидель…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Стоп! Не надо дальше. Я понял. Это боцману у тебя учиться надо. Так чего ты хочешь то от меня?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Э, нет, Саныч. Не всё так просто. Мы ещё не выяснили чего хочешь ты. Только давай не будем про домик на Гавайях.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Ну вот. А я уж размечтался.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Хочешь этот бар?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Ох ты. И как ты это себе представляешь? Он же не твой.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Так будет, Саныч, будет.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…Ах ты, бесёнок… Чёрт с тобой!... Купила!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Так мы союзники?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Союзники. Но хотелось бы небольшой авансик. Чисто символически. В знак будущих союзнических отношений.</w:t>
      </w:r>
    </w:p>
    <w:p>
      <w:pPr>
        <w:pStyle w:val="Normal"/>
        <w:rPr>
          <w:i/>
          <w:i/>
        </w:rPr>
      </w:pPr>
      <w:r>
        <w:rPr>
          <w:i/>
        </w:rPr>
        <w:t>Оля даёт Санычу тысячную.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Хватит, для начала?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Для начала хватит. Теперь давай ближе к телу.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Давай.</w:t>
      </w:r>
    </w:p>
    <w:p>
      <w:pPr>
        <w:pStyle w:val="Normal"/>
        <w:rPr/>
      </w:pPr>
      <w:r>
        <w:rPr>
          <w:i/>
        </w:rPr>
        <w:t>Оля идёт к бару, расстёгивая пуговицы  на юбке..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Не, не. Я хотел сказать «ближе к делу». Что от меня требуется?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Надо устранить конкуренток. 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Да у тебя, похоже, вообще никаких ограничений нет.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Есть. Но они все собраны в одной маленькой книжице.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Тора? Библия? Коран?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Уголовный кодекс.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Значит, резать их не будем. И то, слава богу. Как будем устранять?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Надо просто подсыпать им в пойло вот эти таблеточки.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Бесёнок. Что это? Клофелин? А как же Уголовный Кодекс?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Клофелин продаётся в каплях. И он, действительно, тянет на УК. А это безобидная шутка. Растолчёшь в порошок. Разведёшь в воде или в спиртном и добавишь в коктейль. И всё. 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И, всё-таки, что это?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Пурген.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</w:t>
      </w:r>
      <w:r>
        <w:rPr>
          <w:lang w:val="en-US"/>
        </w:rPr>
        <w:t xml:space="preserve">What is </w:t>
      </w:r>
      <w:r>
        <w:rPr/>
        <w:t>пурген?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Убойное слабительное.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Слабительное? Да ты, бесёнок, не промах. Значит, пока ты они оккупируют унитазы, ты тут развернёшься в полный рост?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Ага. 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А, если они не будут заказывать выпивку?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Предложи им бесплатно. От заведения.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Оно, конечно, можно. А кто оплачивать будет?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Угадай.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Хорошо. Но, если и от бесплатного откажутся?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От бесплатного откажутся? Саныч, ты здоров? Я имею в виду психическое здоровье? Ты где, вообще, видел женщину, которая отказывается от подарков?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А, ну да. Ну да. Но есть же там всякие феминистки. Они и от подарков отказываются, и в ресторане сами за себя платят…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Саныч, феминистки – это те, которые себе зарплату покруче, чем у мужиков выбивают, а те, которые сами за себя в ресторанах платят – так это просто дуры.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Шу да, ну да. А, если, всё-таки, не получится?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Тогда, в дело вступаю я. Подашь по моей команде.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И какая будет команда?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Ну… Назовём это «коктейль Клеопатра».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Не слишком ли говорящее название?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Для кого? Для этих? Саныч, ты что их не видел? Там же ай кью отрицательный.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Может быть. Может быть. Что-то ещё?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Надо придумать как отличить заряженный коктейль от безопасного.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Могу налить в разные бокалы.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Слишком заметно.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Разноцветные трубочки?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Вот это лучше. Пусть опасная выпивка будет с красной трубочкой.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А безопасная с зелёной. Что ещё?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У тебя есть изолента и ножницы?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Найдём.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Давай.</w:t>
      </w:r>
    </w:p>
    <w:p>
      <w:pPr>
        <w:pStyle w:val="Normal"/>
        <w:rPr/>
      </w:pPr>
      <w:r>
        <w:rPr>
          <w:i/>
        </w:rPr>
        <w:t>Оля вырезает из бейджика крокодильчик и приматывает к нему ампулу.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Что это?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Аммиак.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Господи, а это то зачем? 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На случай, если Клеопатра не сработает.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Ты кого-то до такой степени угрохать хочешь, что откачивать придётся?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Саныч, не разочаровывай меня. Чем пахнет аммиак?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Чем пахнет? Чем пахнет? Ссачьём он пахнет. Чем он может ещё пахнуть.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Именно. И как будет пахнуть та, которой я прицеплю сзади этот артефакт?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Думаю, не очень аппетитно.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Ага. Будет наша жертва разговаривать с девушкой, которая пахнет, как общественный туалет?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Чёрт! Да тут леди Макбет отдыхает!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Не надо сравнивать меня с этой примитивной отравительницей. У меня всё тоньше и безопасней. В общем, я сейчас прячусь. Ты встречаешь их с выпивкой. И тогда прячутся они. И надолго.</w:t>
      </w:r>
    </w:p>
    <w:p>
      <w:pPr>
        <w:pStyle w:val="Normal"/>
        <w:rPr>
          <w:i/>
          <w:i/>
        </w:rPr>
      </w:pPr>
      <w:r>
        <w:rPr>
          <w:i/>
        </w:rPr>
        <w:t>Оля прячется за барную стойку.</w:t>
      </w:r>
    </w:p>
    <w:p>
      <w:pPr>
        <w:pStyle w:val="Normal"/>
        <w:jc w:val="center"/>
        <w:rPr/>
      </w:pPr>
      <w:r>
        <w:rPr>
          <w:b/>
        </w:rPr>
        <w:t>Сцена 4</w:t>
      </w:r>
    </w:p>
    <w:p>
      <w:pPr>
        <w:pStyle w:val="Normal"/>
        <w:jc w:val="center"/>
        <w:rPr>
          <w:b/>
        </w:rPr>
      </w:pPr>
      <w:r>
        <w:rPr>
          <w:b/>
        </w:rPr>
        <w:t>Саныч, Анжела, Оля</w:t>
      </w:r>
    </w:p>
    <w:p>
      <w:pPr>
        <w:pStyle w:val="Normal"/>
        <w:rPr>
          <w:i/>
          <w:i/>
        </w:rPr>
      </w:pPr>
      <w:r>
        <w:rPr>
          <w:i/>
        </w:rPr>
        <w:t>Входит Анжела, садится за столик спиной к Санычу.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Эй, как тебя там…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Саныч.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Саныч, сделай мне коктейль.</w:t>
      </w:r>
    </w:p>
    <w:p>
      <w:pPr>
        <w:pStyle w:val="Normal"/>
        <w:rPr>
          <w:i/>
          <w:i/>
        </w:rPr>
      </w:pPr>
      <w:r>
        <w:rPr>
          <w:i/>
        </w:rPr>
        <w:t>Анжела раскладывает на столе косметику. Начинает прихорашиваться. Саныч делает коктейль. Несёт его Анжеле. Сзади его дёргает Оля. Он отмахивается.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А чё бокал грязный?</w:t>
      </w:r>
    </w:p>
    <w:p>
      <w:pPr>
        <w:pStyle w:val="Normal"/>
        <w:rPr>
          <w:i/>
          <w:i/>
        </w:rPr>
      </w:pPr>
      <w:r>
        <w:rPr>
          <w:i/>
        </w:rPr>
        <w:t>Саныч возвращается. Берёт бокал. Смотрит.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Дык, чистый, вроде.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Чё, вроде? Я говорю грязный. Налей мне в чистый бокал.</w:t>
      </w:r>
    </w:p>
    <w:p>
      <w:pPr>
        <w:pStyle w:val="Normal"/>
        <w:rPr>
          <w:i/>
          <w:i/>
        </w:rPr>
      </w:pPr>
      <w:r>
        <w:rPr>
          <w:i/>
        </w:rPr>
        <w:t>Саныч идёт за бар. Переливает коктейль в шейкер. Добавляет порошок. Наливает его в тот же бокал. Подаёт Анжеле. Анжела придирчиво осматривает бокал.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Ну вот. Другое дело. Я вас тут научу работать.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Не рано ли?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Нормально. Эти два убожества мне не конкурентки. И, вообще, к начальству надо обращаться на вы и по имени-отчеству.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А… Ну да, конечно. И как вас по отчеству?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Махмудовна. 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А скажите мне, Анжела Махмудовна, а вы раньше пробовали управлять каким-то бизнесом?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Нет. Вот с вас и начну. 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А, ну да, с кого же ещё начинать то? Не дай бог, конечно, но, если вдруг такое случится, готов оказать вам всестороннюю поддержку..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Ха! 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Но, Понимаете ли, Анжела Махмудовна, чтобы получить поддержку всего коллектива, начинать надо не с кнутов, а с пряников. Вот, когда у нас выборы идут, все партии что делают?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Да по ушам ездят. Что они ещё могут делать?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Это само собой. А ещё они раздают пособия малоимущим, подарки старикам, обещания сладкой жизни.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Те чё, сладкую жизнь пообещать?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Ну, этим меня не купишь. Из доверчивой юности я уже вырос. А до старческого маразма ещё не дожил. А вот пособие, какое-нибудь, приму с удовольствием.</w:t>
      </w:r>
    </w:p>
    <w:p>
      <w:pPr>
        <w:pStyle w:val="Normal"/>
        <w:rPr>
          <w:i/>
          <w:i/>
        </w:rPr>
      </w:pPr>
      <w:r>
        <w:rPr>
          <w:i/>
        </w:rPr>
        <w:t>Анжела молча достаёт тысячную. Кладёт на стол. Саныч подходит. Берёт деньги. Уходит за стойку бара.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Премного благодарен. Мой голос будет вам в поддержку.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Я всё здесь сделаю по-другому. Всё будет ярко и гламурно. 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Ну да. Ну да.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И название поменяю. Не нравится мне это Тринити.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Господи, а название то вам чем не угодило?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Не звучное оно. И какое-то устаревшее. Сейчас в моде экология. Должно быть что-то природное. Живое. «Журчащий ручей», например.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Бар «Журчащий ручей»? Какие-то нездоровые ассоциации у меня возникают. Не, если учесть, что основной продукт здесь пиво, то оно конечно логично. Но чтоб до состояния ручья…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Ну или «Барсук»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Барсук? Барсук. Барсук. Барсук. Бар… сук… Бар… сук. Вы здесь феминисток собирать планируете?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Почему феминисток?</w:t>
      </w:r>
    </w:p>
    <w:p>
      <w:pPr>
        <w:pStyle w:val="Normal"/>
        <w:jc w:val="center"/>
        <w:rPr>
          <w:b/>
        </w:rPr>
      </w:pPr>
      <w:r>
        <w:rPr>
          <w:b/>
        </w:rPr>
        <w:t>Сцена 5</w:t>
      </w:r>
    </w:p>
    <w:p>
      <w:pPr>
        <w:pStyle w:val="Normal"/>
        <w:jc w:val="center"/>
        <w:rPr>
          <w:i/>
          <w:i/>
        </w:rPr>
      </w:pPr>
      <w:r>
        <w:rPr>
          <w:b/>
        </w:rPr>
        <w:t>Саныч, Ника, Анжела</w:t>
      </w:r>
    </w:p>
    <w:p>
      <w:pPr>
        <w:pStyle w:val="Normal"/>
        <w:rPr>
          <w:i/>
          <w:i/>
        </w:rPr>
      </w:pPr>
      <w:r>
        <w:rPr>
          <w:i/>
        </w:rPr>
        <w:t>Поднимается Ника. В руках вертит дешёвый кнопочный телефон.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Эй ты, лахудра, сдристнула отсюда.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Чё?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Ты чё, овца, не всасываешь, что ли? Я сказала вали отсюда.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А можно разговаривать покультурней? Я понимаю, что на вашей помойке так принято…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Чё ты сказала?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В приличном обществе к малознакомым людям принято обращаться на вы.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Ох ты, ёкарный бабай, эт ты, что ли, приличное общество? И с каких это пор в приличное общество принято с голой жопой ходить?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Чё это с голой? Это юбка от Версаче.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С покойника, что ли, сняла?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Версаче – это дорогой бренд.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А у тебя дешёвый бред. Такими версачами Малхаз горбатый на Вьетнамском в пятьдесят восьмом контейнере торгует.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Какой вьетнамский? Это из моднейшего бутика. Тебя в такой даже не пустят.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Сэконд хэнд, что ли?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Сама ты сэконд хэнд. Эта юбка как вся твоя одежда стоит вместе с телефоном.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А это не телефон. Это кастет. Врубаешься?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И как же ты по нему звонишь?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А ты попробуй подумать, кому сейчас звонок прилетит. Или не получается?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А для женщин это, вообще, процесс непривычный.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Не лезь, братан, а то нарвёшься.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Ну, если так, то замолкаю.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Э! А где же всесторонняя поддержка?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Так выборы ещё не начались. Пока ещё только предвыборные дебаты.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Вот, все вы мужики такие. Наобещаете золотые горы, а потом в кусты.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Много перепробовала?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Не твоё дело. У меня, в отличии от тебя, поклонников хватает.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Ага. И все на таких огромных иномарках.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Да уж, не на мелких малолитражках.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И гордо носят имя дальнобой.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Чего?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На фурах твои поклонники из Махачкалы в Сыктывкар мандарины возят.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Чё?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На трассе твоё место, профура. Не втупляешь?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Да твой помоечный жаргон только под дешёвое пиво понять можно.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Так. Объясняю популярно. Если ты сейчас отсюда не исчезнешь, через десять минут сюда подкатит Колян с братвой и ты исчезнешь очень надолго. 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Какой ещё Колян?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Пацан мой. Он таких, как ты, на трассе крышует. У них там сейчас, как раз, недобор персонала. Есть желание?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Вот это я сейчас не понял. Ты что, хочешь притащить сюда своего парня и сказать, что эта леди мешает тебе склеить мужика? И кто из вас блондинка?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Блин! А ведь ты прав, братан.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Ха! Ну чё, не вышло? Саныч, с меня причитается.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Само собой.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Ладно. Приступаем к плану Б.</w:t>
      </w:r>
    </w:p>
    <w:p>
      <w:pPr>
        <w:pStyle w:val="Normal"/>
        <w:rPr>
          <w:i/>
          <w:i/>
        </w:rPr>
      </w:pPr>
      <w:r>
        <w:rPr>
          <w:i/>
        </w:rPr>
        <w:t xml:space="preserve">Ника кладёт телефон на стол, хватает за волосы Анжелу. Бьёт её лицом об стол. Стаскивает со стула. Тащит за волосы в коридор. </w:t>
      </w:r>
    </w:p>
    <w:p>
      <w:pPr>
        <w:pStyle w:val="Normal"/>
        <w:jc w:val="center"/>
        <w:rPr>
          <w:b/>
        </w:rPr>
      </w:pPr>
      <w:r>
        <w:rPr>
          <w:b/>
        </w:rPr>
        <w:t>Сцена 6</w:t>
      </w:r>
    </w:p>
    <w:p>
      <w:pPr>
        <w:pStyle w:val="Normal"/>
        <w:jc w:val="center"/>
        <w:rPr>
          <w:b/>
        </w:rPr>
      </w:pPr>
      <w:r>
        <w:rPr>
          <w:b/>
        </w:rPr>
        <w:t>Саныч, Татьяна, Ника, Оля, Анжела</w:t>
      </w:r>
    </w:p>
    <w:p>
      <w:pPr>
        <w:pStyle w:val="Normal"/>
        <w:rPr>
          <w:b/>
          <w:i/>
          <w:i/>
        </w:rPr>
      </w:pPr>
      <w:r>
        <w:rPr>
          <w:b/>
          <w:i/>
        </w:rPr>
      </w:r>
    </w:p>
    <w:p>
      <w:pPr>
        <w:pStyle w:val="Normal"/>
        <w:rPr>
          <w:i/>
          <w:i/>
        </w:rPr>
      </w:pPr>
      <w:r>
        <w:rPr>
          <w:i/>
        </w:rPr>
        <w:t>Появляется Татьяна.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Что здесь происходит? Быстро отпустила её!</w:t>
      </w:r>
    </w:p>
    <w:p>
      <w:pPr>
        <w:pStyle w:val="Normal"/>
        <w:rPr>
          <w:i/>
          <w:i/>
        </w:rPr>
      </w:pPr>
      <w:r>
        <w:rPr>
          <w:i/>
        </w:rPr>
        <w:t>Ника отпускает Анжелу.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Да так. Предвыборные дебаты.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Дисквалифицирую! Вышла отсюда! 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Ладно. Ладно. Саныч, есть зажигалка?</w:t>
      </w:r>
    </w:p>
    <w:p>
      <w:pPr>
        <w:pStyle w:val="Normal"/>
        <w:rPr>
          <w:i/>
          <w:i/>
        </w:rPr>
      </w:pPr>
      <w:r>
        <w:rPr>
          <w:i/>
        </w:rPr>
        <w:t xml:space="preserve">Саныч даёт Нике зажигалку. Ника выходит. Анжела плачет. Татьяна успокаивает. 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Ну, ладно, ладно, успокойся. Ну бывает. Ну невоспитанная девочка. 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Да зачем мне всё это нужно? Я в трёх конкурсах красоты участвовала. В двух победила. Что за обращение?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Да? Я так и думала, что ты самая лучшая. Ну, успокойся. Саныч, дай воды.</w:t>
      </w:r>
    </w:p>
    <w:p>
      <w:pPr>
        <w:pStyle w:val="Normal"/>
        <w:rPr>
          <w:i/>
          <w:i/>
        </w:rPr>
      </w:pPr>
      <w:r>
        <w:rPr>
          <w:i/>
        </w:rPr>
        <w:t>Подбегает Оля с бокалом заряженного коктейля. Татьяна забирает у неё бокал.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Воды, я сказала! И подними её. Она сама не сможет. </w:t>
      </w:r>
    </w:p>
    <w:p>
      <w:pPr>
        <w:pStyle w:val="Normal"/>
        <w:rPr>
          <w:i/>
          <w:i/>
        </w:rPr>
      </w:pPr>
      <w:r>
        <w:rPr>
          <w:i/>
        </w:rPr>
        <w:t>Саныч подносит стакан воды. Поднимает Анжелу. Анжела пьёт воду. Татьяна выпивает коктейль.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Ну как? Полегчало? Ты такая умница. Но посмотри. Вот, выиграла ты два конкурса красоты, и что получила? Пластиковую корону?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Подарочные сертификаты в салон красоты, в спа салон, и ещё…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Вооот. А здесь ты можешь прямо отсюда поплыть на собственной яхте в круиз по Средиземному морю. Представь себе: Греция, Италия, Франция, Марокко, Канары…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Моряки ходят, а плавает…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Заглохни, Саныч! Ну как? Стоит приз твоих страданий?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Не знаю. Наверно.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Вот и умница. Ну иди. Умойся. Приведи себя в порядок. И возвращайся. Я в тебя верю.</w:t>
      </w:r>
    </w:p>
    <w:p>
      <w:pPr>
        <w:pStyle w:val="Normal"/>
        <w:rPr>
          <w:i/>
          <w:i/>
        </w:rPr>
      </w:pPr>
      <w:r>
        <w:rPr>
          <w:i/>
        </w:rPr>
        <w:t>Анжела уходит.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Ни на минуту нельзя оставить. Саныч, а ты куда смотрел?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Да что я, псих, в бабские разборки влазить?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Я тебе за что плачу?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Обязанности камикадзе в тариф не входят.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Чёрт! Так переволновалась, аж живот прихватило. Саныч, мне надо, чтобы все вышли на финишную прямую. Понял?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Как не понять. Понял, конечно.</w:t>
      </w:r>
    </w:p>
    <w:p>
      <w:pPr>
        <w:pStyle w:val="Normal"/>
        <w:rPr/>
      </w:pPr>
      <w:r>
        <w:rPr>
          <w:b/>
        </w:rPr>
        <w:t>Татьяна:</w:t>
      </w:r>
      <w:r>
        <w:rPr/>
        <w:t xml:space="preserve"> Смотри у меня. Уволю. Чёрт!</w:t>
      </w:r>
    </w:p>
    <w:p>
      <w:pPr>
        <w:pStyle w:val="Normal"/>
        <w:rPr>
          <w:i/>
          <w:i/>
        </w:rPr>
      </w:pPr>
      <w:r>
        <w:rPr>
          <w:i/>
        </w:rPr>
        <w:t>Татьяна хватается за живот и быстро уходит.</w:t>
      </w:r>
    </w:p>
    <w:p>
      <w:pPr>
        <w:pStyle w:val="Normal"/>
        <w:jc w:val="center"/>
        <w:rPr>
          <w:b/>
        </w:rPr>
      </w:pPr>
      <w:r>
        <w:rPr>
          <w:b/>
        </w:rPr>
        <w:t>Сцена 7</w:t>
      </w:r>
    </w:p>
    <w:p>
      <w:pPr>
        <w:pStyle w:val="Normal"/>
        <w:jc w:val="center"/>
        <w:rPr/>
      </w:pPr>
      <w:r>
        <w:rPr>
          <w:b/>
        </w:rPr>
        <w:t>Саныч, Оля, Анжела</w:t>
      </w:r>
    </w:p>
    <w:p>
      <w:pPr>
        <w:pStyle w:val="Normal"/>
        <w:rPr>
          <w:b/>
          <w:i/>
          <w:i/>
        </w:rPr>
      </w:pPr>
      <w:r>
        <w:rPr>
          <w:b/>
          <w:i/>
        </w:rPr>
      </w:r>
    </w:p>
    <w:p>
      <w:pPr>
        <w:pStyle w:val="Normal"/>
        <w:rPr>
          <w:i/>
          <w:i/>
        </w:rPr>
      </w:pPr>
      <w:r>
        <w:rPr>
          <w:i/>
        </w:rPr>
        <w:t>На столе звонит телефон Ники. Подбегает Оля. Берёт телефон.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О! Колян… Привет, Колян… А это не важно… А важно то, что сейчас твоя Ника в Тринити богатенького мужика клеит… Ну, не тупи, Колян. Посмотри в интернете. Ирландский паб Тринити… Пока.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Блин! Ну и нафига? Сейчас придёт какой-то бычара и устроит здесь разборки.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Э! Саныч! Кто на кого работает? Я, конечно, не хочу тебя обидеть. Я со всем уважением, но минус одна конкурентка стоит того, чтобы немножко пошевелиться.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Ладно. Отобьёмся.</w:t>
      </w:r>
    </w:p>
    <w:p>
      <w:pPr>
        <w:pStyle w:val="Normal"/>
        <w:rPr>
          <w:i/>
          <w:i/>
        </w:rPr>
      </w:pPr>
      <w:r>
        <w:rPr>
          <w:i/>
        </w:rPr>
        <w:t xml:space="preserve">Поднимается Анжела 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Анжела! Анжелочка, как ты? Тебе больно? 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Терпимо. Депиляция зоны бикини больней.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Садись, Анжелочка, успокойся. Эта ненормальная… Жуть какая-то. 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Да уж. Откуда такие берутся.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Да. Да. Нам надо держаться вместе. А то она нас поодиночке точно убьёт.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Думаешь?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Да. Конечно. Надо поддерживать друг друга. Главное – избавиться от этой придурочной. А потом уж, как-нибудь сами разберёмся. Ты согласна?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Наверно.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Давай заключим союз. И, если эта неадекватная опять нападёт на кого-нибудь из нас, вторая её сзади чем-нибудь огреет.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Да уж. Хорошо было бы.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Договорились?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Да.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Я так и думала, что с тобой можно договориться. Не то что с этой. В тебе сразу виден интеллект. 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Да.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И выглядишь ты на все сто. Ты такая красивая как кинозвезда. Ты нигде не снималась?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Снималась.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Да? Я так и знала, что раньше тебя уже где-то видела. А в каком фильме?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В рекламе мыла «Дав». Секрет моего успеха в постоянном ощущении чистоты и свежести. Попробуйте «Дав».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Тоже мне секрет. Ты попробуй не давая.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Саныч!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Ладно, ладно. Секретничайте.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Да ты настоящая звезда. Такое сочетание ума и красоты! Тебя ждёт большое будущее!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Ещё бы!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И зачем тебе замуж? Звезда должна быть свободной и независимой. А муж – это же ограничения. Туда не ходи. С тем не спи. А уж если дети пойдут, так это вообще конец всей карьере.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Ничё. Как-нибудь переживу. На своей-то яхте.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Ну, как знаешь. Саныч! Коктейль Клеопатра!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Эт чё за коктейль?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Розовенький такой. Тебе понравится. Очень успокаивает. 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А уж как расслабляет.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Саныч!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Уже несу.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Теперь давай решим, как будем брать жертву.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Нику, что ли?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Насчёт Ники уже договорились. Я про Алекса.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Ааааа. Ну, тут уж, извини, подруга, но шансов у тебя никаких.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Может быть и так. Но давай договоримся, чтоб всё было по-честному. Без этих дикостей, без таскания за волосы. Боремся за приз исключительно за счёт своего шарма и обаяния.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Ха! Да запросто. </w:t>
      </w:r>
    </w:p>
    <w:p>
      <w:pPr>
        <w:pStyle w:val="Normal"/>
        <w:rPr>
          <w:i/>
          <w:i/>
        </w:rPr>
      </w:pPr>
      <w:r>
        <w:rPr>
          <w:i/>
        </w:rPr>
        <w:t>Саныч подносит 2 коктейля. Один с красной трубкой, второй с зелёной.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Ну. Выпьем за успех нашего предприятия!</w:t>
      </w:r>
    </w:p>
    <w:p>
      <w:pPr>
        <w:pStyle w:val="Normal"/>
        <w:jc w:val="center"/>
        <w:rPr>
          <w:b/>
        </w:rPr>
      </w:pPr>
      <w:r>
        <w:rPr>
          <w:b/>
        </w:rPr>
        <w:t>Сцена 8</w:t>
      </w:r>
    </w:p>
    <w:p>
      <w:pPr>
        <w:pStyle w:val="Normal"/>
        <w:jc w:val="center"/>
        <w:rPr>
          <w:b/>
        </w:rPr>
      </w:pPr>
      <w:r>
        <w:rPr>
          <w:b/>
        </w:rPr>
        <w:t>Саныч, Ника, Оля, Анжела, Саша</w:t>
      </w:r>
    </w:p>
    <w:p>
      <w:pPr>
        <w:pStyle w:val="Normal"/>
        <w:rPr>
          <w:b/>
          <w:i/>
          <w:i/>
        </w:rPr>
      </w:pPr>
      <w:r>
        <w:rPr>
          <w:b/>
          <w:i/>
        </w:rPr>
      </w:r>
    </w:p>
    <w:p>
      <w:pPr>
        <w:pStyle w:val="Normal"/>
        <w:rPr>
          <w:i/>
          <w:i/>
        </w:rPr>
      </w:pPr>
      <w:r>
        <w:rPr>
          <w:i/>
        </w:rPr>
        <w:t>Поднимается Саша.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Это он!</w:t>
      </w:r>
    </w:p>
    <w:p>
      <w:pPr>
        <w:pStyle w:val="Normal"/>
        <w:rPr/>
      </w:pPr>
      <w:r>
        <w:rPr>
          <w:i/>
        </w:rPr>
        <w:t>Девушки быстро пересаживаются за разные столики. Саша осматривает зал. Видит свободный столик. Садится за него. Заказывает пиво. Девушки пытаются привлечь его внимание. Анжела сексуальной походкой пересекает зал и садится на высокий стул. Саша смотрит на неё. Оля такой же походкой пересекает зал в другом направлении, садится на высокий стул и садится так, что чуть-чуть виден чулок. Саша смотрит на неё. Анжела идёт к нему.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Привет. Угостишь чем-нибудь?</w:t>
      </w:r>
    </w:p>
    <w:p>
      <w:pPr>
        <w:pStyle w:val="Normal"/>
        <w:rPr/>
      </w:pPr>
      <w:r>
        <w:rPr>
          <w:b/>
        </w:rPr>
        <w:t>Саша:</w:t>
      </w:r>
      <w:r>
        <w:rPr/>
        <w:t xml:space="preserve"> Почему бы и не угостить такую очаровательную даму. Что предпочитаете?</w:t>
      </w:r>
    </w:p>
    <w:p>
      <w:pPr>
        <w:pStyle w:val="Normal"/>
        <w:rPr>
          <w:i/>
          <w:i/>
        </w:rPr>
      </w:pPr>
      <w:r>
        <w:rPr>
          <w:i/>
        </w:rPr>
        <w:t>Возмущённая Оля выбегает из зала.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Можно какой-нибудь лёгкий коктейльчик.</w:t>
      </w:r>
    </w:p>
    <w:p>
      <w:pPr>
        <w:pStyle w:val="Normal"/>
        <w:rPr/>
      </w:pPr>
      <w:r>
        <w:rPr>
          <w:b/>
        </w:rPr>
        <w:t>Саша:</w:t>
      </w:r>
      <w:r>
        <w:rPr/>
        <w:t xml:space="preserve"> Ээээ, уважаемый, как вас там…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Саныч.</w:t>
      </w:r>
    </w:p>
    <w:p>
      <w:pPr>
        <w:pStyle w:val="Normal"/>
        <w:rPr/>
      </w:pPr>
      <w:r>
        <w:rPr>
          <w:b/>
        </w:rPr>
        <w:t>Саша:</w:t>
      </w:r>
      <w:r>
        <w:rPr/>
        <w:t xml:space="preserve"> Саныч, а что у вас есть для такой милой леди?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Ну, для такой милой дамы только коктейль Клеопатра.</w:t>
      </w:r>
    </w:p>
    <w:p>
      <w:pPr>
        <w:pStyle w:val="Normal"/>
        <w:rPr/>
      </w:pPr>
      <w:r>
        <w:rPr>
          <w:b/>
        </w:rPr>
        <w:t>Саша:</w:t>
      </w:r>
      <w:r>
        <w:rPr/>
        <w:t xml:space="preserve"> Сделайте, пожалуйста. А ты тут завсегдатай?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Захожу иногда. Скучно дома в одиночестве. </w:t>
      </w:r>
    </w:p>
    <w:p>
      <w:pPr>
        <w:pStyle w:val="Normal"/>
        <w:rPr/>
      </w:pPr>
      <w:r>
        <w:rPr>
          <w:b/>
        </w:rPr>
        <w:t>Саша:</w:t>
      </w:r>
      <w:r>
        <w:rPr/>
        <w:t xml:space="preserve"> Да, знакомая беда. Мне вот, тоже как-то скучно сегодня стало. Решил сходить куда-нибудь. Пропустить стаканчик пива... </w:t>
      </w:r>
    </w:p>
    <w:p>
      <w:pPr>
        <w:pStyle w:val="Normal"/>
        <w:rPr>
          <w:i/>
          <w:i/>
        </w:rPr>
      </w:pPr>
      <w:r>
        <w:rPr>
          <w:i/>
        </w:rPr>
        <w:t>Вбегает Ника. Видит Анжелу с мужчиной. Подходит к бару.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Саныч, налей стакан воды.</w:t>
      </w:r>
    </w:p>
    <w:p>
      <w:pPr>
        <w:pStyle w:val="Normal"/>
        <w:rPr/>
      </w:pPr>
      <w:r>
        <w:rPr>
          <w:b/>
        </w:rPr>
        <w:t>Саша:</w:t>
      </w:r>
      <w:r>
        <w:rPr/>
        <w:t xml:space="preserve"> Я и не надеялся на такую чудесную случайность. А как вас зовут?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Анжела. А тебя как зовут?</w:t>
      </w:r>
    </w:p>
    <w:p>
      <w:pPr>
        <w:pStyle w:val="Normal"/>
        <w:rPr/>
      </w:pPr>
      <w:r>
        <w:rPr>
          <w:b/>
        </w:rPr>
        <w:t>Саша:</w:t>
      </w:r>
      <w:r>
        <w:rPr/>
        <w:t xml:space="preserve"> Саша.</w:t>
      </w:r>
    </w:p>
    <w:p>
      <w:pPr>
        <w:pStyle w:val="Normal"/>
        <w:rPr/>
      </w:pPr>
      <w:r>
        <w:rPr>
          <w:b/>
        </w:rPr>
        <w:t>Анжела:</w:t>
      </w:r>
      <w:r>
        <w:rPr/>
        <w:t xml:space="preserve"> Саша?</w:t>
      </w:r>
    </w:p>
    <w:p>
      <w:pPr>
        <w:pStyle w:val="Normal"/>
        <w:rPr/>
      </w:pPr>
      <w:r>
        <w:rPr>
          <w:b/>
        </w:rPr>
        <w:t>Саша:</w:t>
      </w:r>
      <w:r>
        <w:rPr/>
        <w:t xml:space="preserve"> Александр.</w:t>
      </w:r>
    </w:p>
    <w:p>
      <w:pPr>
        <w:pStyle w:val="Normal"/>
        <w:rPr>
          <w:i/>
          <w:i/>
        </w:rPr>
      </w:pPr>
      <w:r>
        <w:rPr>
          <w:i/>
        </w:rPr>
        <w:t>Подходит Ника и выливает воду на голову Анжелы. Анжела визжит и убегает вниз. Поднимается Оля. Мужик ошарашенно смотрит на Нику.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Да лан, не парься. Мы тут с подругами так развлекаемся. У тебя как с чувством юмора?</w:t>
      </w:r>
    </w:p>
    <w:p>
      <w:pPr>
        <w:pStyle w:val="Normal"/>
        <w:rPr>
          <w:i/>
          <w:i/>
        </w:rPr>
      </w:pPr>
      <w:r>
        <w:rPr>
          <w:i/>
        </w:rPr>
        <w:t>Подходит Оля. Приобнимает Нику и цепляет ей пробирку с аммиаком на пояс.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Да, мы так развлекаемся.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Исчезни.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Я отойду ненадолго. Но я ещё вернусь.</w:t>
      </w:r>
    </w:p>
    <w:p>
      <w:pPr>
        <w:pStyle w:val="Normal"/>
        <w:rPr/>
      </w:pPr>
      <w:r>
        <w:rPr>
          <w:i/>
        </w:rPr>
        <w:t>Оля подмигивает Саше и отходит.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Продолжаем разговор?</w:t>
      </w:r>
    </w:p>
    <w:p>
      <w:pPr>
        <w:pStyle w:val="Normal"/>
        <w:rPr/>
      </w:pPr>
      <w:r>
        <w:rPr>
          <w:b/>
        </w:rPr>
        <w:t>Саша:</w:t>
      </w:r>
      <w:r>
        <w:rPr/>
        <w:t xml:space="preserve"> Ну, давай попробуем. А на чём мы остановились?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На чувстве юмора.</w:t>
      </w:r>
    </w:p>
    <w:p>
      <w:pPr>
        <w:pStyle w:val="Normal"/>
        <w:rPr/>
      </w:pPr>
      <w:r>
        <w:rPr>
          <w:b/>
        </w:rPr>
        <w:t>Саша:</w:t>
      </w:r>
      <w:r>
        <w:rPr/>
        <w:t xml:space="preserve"> Ах, да. Какое-то оно у вас странное.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Нормальное. Чё, первый раз такое видишь?</w:t>
      </w:r>
    </w:p>
    <w:p>
      <w:pPr>
        <w:pStyle w:val="Normal"/>
        <w:rPr/>
      </w:pPr>
      <w:r>
        <w:rPr>
          <w:b/>
        </w:rPr>
        <w:t>Саша:</w:t>
      </w:r>
      <w:r>
        <w:rPr/>
        <w:t xml:space="preserve"> В кино видел, но чтоб вживую… Да ещё в баре… Совсем другие ощущения. И запах какой-то непонятный.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Да эт с кухни. </w:t>
      </w:r>
    </w:p>
    <w:p>
      <w:pPr>
        <w:pStyle w:val="Normal"/>
        <w:rPr/>
      </w:pPr>
      <w:r>
        <w:rPr>
          <w:b/>
        </w:rPr>
        <w:t>Саша:</w:t>
      </w:r>
      <w:r>
        <w:rPr/>
        <w:t xml:space="preserve"> Я бы не сказал, что это запах еды.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Ну, значит в пиве что-нибудь.</w:t>
      </w:r>
    </w:p>
    <w:p>
      <w:pPr>
        <w:pStyle w:val="Normal"/>
        <w:rPr/>
      </w:pPr>
      <w:r>
        <w:rPr>
          <w:i/>
        </w:rPr>
        <w:t>Саша с испугом отодвигает от себя пиво.</w:t>
      </w:r>
    </w:p>
    <w:p>
      <w:pPr>
        <w:pStyle w:val="Normal"/>
        <w:rPr/>
      </w:pPr>
      <w:r>
        <w:rPr>
          <w:b/>
        </w:rPr>
        <w:t>Саша:</w:t>
      </w:r>
      <w:r>
        <w:rPr/>
        <w:t xml:space="preserve"> А ваш юмор и на пиво распространяется?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Так с пивом то ещё прикольней. Но дороже.</w:t>
      </w:r>
    </w:p>
    <w:p>
      <w:pPr>
        <w:pStyle w:val="Normal"/>
        <w:rPr/>
      </w:pPr>
      <w:r>
        <w:rPr>
          <w:b/>
        </w:rPr>
        <w:t>Саша:</w:t>
      </w:r>
      <w:r>
        <w:rPr/>
        <w:t xml:space="preserve"> Возможно и так. А сегодня вы решили, значит, оторваться по полной?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Почему бы и нет? Гулять так гулять. </w:t>
      </w:r>
    </w:p>
    <w:p>
      <w:pPr>
        <w:pStyle w:val="Normal"/>
        <w:rPr/>
      </w:pPr>
      <w:r>
        <w:rPr>
          <w:b/>
        </w:rPr>
        <w:t>Саша:</w:t>
      </w:r>
      <w:r>
        <w:rPr/>
        <w:t xml:space="preserve"> Весело у вас получается.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Ага. Уссаться можно.</w:t>
      </w:r>
    </w:p>
    <w:p>
      <w:pPr>
        <w:pStyle w:val="Normal"/>
        <w:rPr/>
      </w:pPr>
      <w:r>
        <w:rPr>
          <w:b/>
        </w:rPr>
        <w:t>Саша:</w:t>
      </w:r>
      <w:r>
        <w:rPr/>
        <w:t xml:space="preserve"> Точно!</w:t>
      </w:r>
    </w:p>
    <w:p>
      <w:pPr>
        <w:pStyle w:val="Normal"/>
        <w:rPr>
          <w:i/>
          <w:i/>
        </w:rPr>
      </w:pPr>
      <w:r>
        <w:rPr>
          <w:i/>
        </w:rPr>
        <w:t>Саша берёт пиво. Принюхивается. Запаха нет. Потом принюхивается к Нике. Отходит. Ника идёт за ним. Саша отходит на расстояние.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Э! Ты чё? Собачник что ли?</w:t>
      </w:r>
    </w:p>
    <w:p>
      <w:pPr>
        <w:pStyle w:val="Normal"/>
        <w:rPr/>
      </w:pPr>
      <w:r>
        <w:rPr>
          <w:b/>
        </w:rPr>
        <w:t>Саша:</w:t>
      </w:r>
      <w:r>
        <w:rPr/>
        <w:t xml:space="preserve"> Кинолог. А как вы догадались?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Повадки собачьи. Только чёт не с той стороны нюхаешь.</w:t>
      </w:r>
    </w:p>
    <w:p>
      <w:pPr>
        <w:pStyle w:val="Normal"/>
        <w:rPr/>
      </w:pPr>
      <w:r>
        <w:rPr>
          <w:b/>
        </w:rPr>
        <w:t>Саша:</w:t>
      </w:r>
      <w:r>
        <w:rPr/>
        <w:t xml:space="preserve"> Да я, как-то, не рискую с той то стороны.</w:t>
      </w:r>
    </w:p>
    <w:p>
      <w:pPr>
        <w:pStyle w:val="Normal"/>
        <w:rPr/>
      </w:pPr>
      <w:r>
        <w:rPr>
          <w:b/>
        </w:rPr>
        <w:t>Ника:</w:t>
      </w:r>
      <w:r>
        <w:rPr/>
        <w:t xml:space="preserve"> Ой ёй. Какие мы скромные. </w:t>
      </w:r>
    </w:p>
    <w:p>
      <w:pPr>
        <w:pStyle w:val="Normal"/>
        <w:rPr/>
      </w:pPr>
      <w:r>
        <w:rPr>
          <w:b/>
        </w:rPr>
        <w:t>Саша:</w:t>
      </w:r>
      <w:r>
        <w:rPr/>
        <w:t xml:space="preserve"> Соблюдаю технику безопасности.</w:t>
      </w:r>
    </w:p>
    <w:p>
      <w:pPr>
        <w:pStyle w:val="Normal"/>
        <w:jc w:val="center"/>
        <w:rPr>
          <w:b/>
        </w:rPr>
      </w:pPr>
      <w:r>
        <w:rPr>
          <w:b/>
        </w:rPr>
        <w:t>Сцена 9</w:t>
      </w:r>
    </w:p>
    <w:p>
      <w:pPr>
        <w:pStyle w:val="Normal"/>
        <w:jc w:val="center"/>
        <w:rPr>
          <w:i/>
          <w:i/>
        </w:rPr>
      </w:pPr>
      <w:r>
        <w:rPr>
          <w:b/>
        </w:rPr>
        <w:t>Саныч, Ника, Оля, Саша, Колян</w:t>
      </w:r>
    </w:p>
    <w:p>
      <w:pPr>
        <w:pStyle w:val="Normal"/>
        <w:rPr/>
      </w:pPr>
      <w:r>
        <w:rPr>
          <w:i/>
        </w:rPr>
        <w:t>Входит Колян. Ника ныряет между столиками. Проползает к стойке бара. Перелезает через неё. Саныч ей помогает, попутно снимая пробирку с аммиаком. Саша возвращается за столик. К нему подсаживается Оля. Саша непонимающе смотрит на неё.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Спокойно. Смотрим шоу.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Э, патлатый, ты тут тёлку мою не видел?</w:t>
      </w:r>
    </w:p>
    <w:p>
      <w:pPr>
        <w:pStyle w:val="Normal"/>
        <w:rPr/>
      </w:pPr>
      <w:r>
        <w:rPr>
          <w:b/>
        </w:rPr>
        <w:t>Саныч:</w:t>
      </w:r>
      <w:r>
        <w:rPr/>
        <w:t xml:space="preserve"> Простите, не понял.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Чё не понял то? Баба тут моя где-то шарится. 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Я не понял, малыш, как ты в приличное заведение заходишь. Эт тебе не забегаловка какая-нибудь на трассе в Мамадыше. Это паб в центре города. Здесь уважаемые люди отдыхают.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Когда волки охотятся, овцы не блеют.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Да ты, волчара, рамсы попутал. Здесь не овцы, здесь волкодавы отдыхают.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Чёт я не понял. Чё ты сейчас сказал?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Я говорю:  походку смени, шкварка залётная. Здесь тебе не фальшаки с дупла. Я таких фраеров на мизинцах разводил, пока ты ещё пупок разматывал. На ре протаскивать лохов будешь. А с людьми хочешь базарить, мазу правильную держи. Понял, баклан немытый?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Да ты кто такой?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Кто я такой, ты у своих старших за Мичмана поспрошай. А ты кто такой и как себя ведёшь на чужой территории?</w:t>
      </w:r>
    </w:p>
    <w:p>
      <w:pPr>
        <w:pStyle w:val="Normal"/>
        <w:rPr>
          <w:b/>
        </w:rPr>
      </w:pPr>
      <w:r>
        <w:rPr>
          <w:b/>
        </w:rPr>
        <w:t>Колян:</w:t>
      </w:r>
      <w:r>
        <w:rPr/>
        <w:t xml:space="preserve"> Блин, ты Мичман что ли?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Что ли.</w:t>
      </w:r>
      <w:r>
        <w:rPr>
          <w:b/>
        </w:rPr>
        <w:t xml:space="preserve"> </w:t>
      </w:r>
      <w:r>
        <w:rPr/>
        <w:t>Но здесь все Санычем зовут. А вопрос остался открытым. Ты что себе позволяешь, малыш? Забыл, как в хату надо заходить?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А… Ну, это…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Поздоровайся с людьми. Прояви уважение.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Здравствуйте. Извините. Чёт я погорячился.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Ну вот, другое дело. Теперь представься сам и расскажи, что за вопрос.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Я – Колян. Мне тут сообщили, что подруга тут моя зависла.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Да тут многие зависают. Чё за подруга то?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Ника зовут. Не видали?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Так откуда мне знать то кто из них Ника? Они ж бирки то на прищепках не носят. Всё ж таки не тренинг какой. Приличное заведение. Бывал на тренингах?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Не. А чё там?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Уууу, брат, не советую. Они там навешают на себя бирки с именами и скачут, как ненормальные:</w:t>
      </w:r>
    </w:p>
    <w:p>
      <w:pPr>
        <w:pStyle w:val="Normal"/>
        <w:rPr/>
      </w:pPr>
      <w:r>
        <w:rPr/>
        <w:t>Мы включили эпатаж.</w:t>
      </w:r>
    </w:p>
    <w:p>
      <w:pPr>
        <w:pStyle w:val="Normal"/>
        <w:rPr/>
      </w:pPr>
      <w:r>
        <w:rPr/>
        <w:t>О, чудо! О, чудо!</w:t>
      </w:r>
    </w:p>
    <w:p>
      <w:pPr>
        <w:pStyle w:val="Normal"/>
        <w:rPr/>
      </w:pPr>
      <w:r>
        <w:rPr/>
        <w:t>Вырос уровень продаж.</w:t>
      </w:r>
    </w:p>
    <w:p>
      <w:pPr>
        <w:pStyle w:val="Normal"/>
        <w:rPr/>
      </w:pPr>
      <w:r>
        <w:rPr/>
        <w:t>Тля буду! Тля буду!</w:t>
      </w:r>
    </w:p>
    <w:p>
      <w:pPr>
        <w:pStyle w:val="Normal"/>
        <w:rPr/>
      </w:pPr>
      <w:r>
        <w:rPr/>
        <w:t>Вот там у всех на сиськах написано, кого как зовут. А здесь культурный отдых. Вменяемые люди. Выглядит то хоть нормально?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Да так. Под пиво потянет.</w:t>
      </w:r>
    </w:p>
    <w:p>
      <w:pPr>
        <w:pStyle w:val="Normal"/>
        <w:rPr>
          <w:i/>
          <w:i/>
        </w:rPr>
      </w:pPr>
      <w:r>
        <w:rPr>
          <w:i/>
        </w:rPr>
        <w:t>Из-за стойки бара показывается возмущённая голова Ники. Саныч её запихивает обратно.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Не. Такие к нам не заходят. Пиво у нас, конечно, хорошее. Но дамы только высший сорт. Сам посмотри.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Не, ну моя тоже ничё так. На певицу похожа. На эту…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На Лолиту Синявскую?</w:t>
      </w:r>
    </w:p>
    <w:p>
      <w:pPr>
        <w:pStyle w:val="Normal"/>
        <w:rPr>
          <w:i/>
          <w:i/>
        </w:rPr>
      </w:pPr>
      <w:r>
        <w:rPr>
          <w:i/>
        </w:rPr>
        <w:t>Из-за стойки бара показывается возмущённая голова Ники. Саныч её запихивает обратно.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Если поймаю, то будет синявская. А ваще на эту… На Земфиру.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Тоже тысяча девятьсот семьдесят четвёртого года рождения?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Нет, конечно. Чё я галкин что ли?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Тоже поёт?</w:t>
      </w:r>
    </w:p>
    <w:p>
      <w:pPr>
        <w:pStyle w:val="Normal"/>
        <w:rPr/>
      </w:pPr>
      <w:r>
        <w:rPr>
          <w:b/>
        </w:rPr>
        <w:t xml:space="preserve">Колян: </w:t>
      </w:r>
      <w:r>
        <w:rPr/>
        <w:t>Не. Выпендривается так же. Ну и внешне. А ты кто такая?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А это, малыш, моя уважаемая гостья. Такая же, как и ты.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Понял. Видала её?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 xml:space="preserve">Ну ты вопросы задаёшь. Информация денег стоит. 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Базару нет. Сколько?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Ну ты чё, Коль, это ж не моя территория. Как я могу здесь чем-то торговать? Я здесь гость.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А…</w:t>
      </w:r>
    </w:p>
    <w:p>
      <w:pPr>
        <w:pStyle w:val="Normal"/>
        <w:rPr>
          <w:i/>
          <w:i/>
        </w:rPr>
      </w:pPr>
      <w:r>
        <w:rPr>
          <w:i/>
        </w:rPr>
        <w:t>Колян зависает в раздумьях.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И тебе своим здесь торговать не стоит.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А, понял.</w:t>
      </w:r>
    </w:p>
    <w:p>
      <w:pPr>
        <w:pStyle w:val="Normal"/>
        <w:rPr>
          <w:i/>
          <w:i/>
        </w:rPr>
      </w:pPr>
      <w:r>
        <w:rPr>
          <w:i/>
        </w:rPr>
        <w:t>Колян подходит к стойке бара и кладёт на неё стольник. Саныч берёт стольник. Рассматривает на свет.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Ну…</w:t>
      </w:r>
    </w:p>
    <w:p>
      <w:pPr>
        <w:pStyle w:val="Normal"/>
        <w:rPr>
          <w:i/>
          <w:i/>
        </w:rPr>
      </w:pPr>
      <w:r>
        <w:rPr>
          <w:i/>
        </w:rPr>
        <w:t>Колян кладёт на стойку ещё стольник.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Вроде, что-то похожее я видел…</w:t>
      </w:r>
    </w:p>
    <w:p>
      <w:pPr>
        <w:pStyle w:val="Normal"/>
        <w:rPr>
          <w:i/>
          <w:i/>
        </w:rPr>
      </w:pPr>
      <w:r>
        <w:rPr>
          <w:i/>
        </w:rPr>
        <w:t>С другой стороны от Саныча появляется рука Ники и кладёт на стойку триста рублей.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Но память старческая как-то не очень хочет просыпаться.</w:t>
      </w:r>
    </w:p>
    <w:p>
      <w:pPr>
        <w:pStyle w:val="Normal"/>
        <w:rPr>
          <w:i/>
          <w:i/>
        </w:rPr>
      </w:pPr>
      <w:r>
        <w:rPr>
          <w:i/>
        </w:rPr>
        <w:t>Колян кладёт на стойку ещё стольник.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Хотя, если подумать…</w:t>
      </w:r>
    </w:p>
    <w:p>
      <w:pPr>
        <w:pStyle w:val="Normal"/>
        <w:rPr>
          <w:i/>
          <w:i/>
        </w:rPr>
      </w:pPr>
      <w:r>
        <w:rPr>
          <w:i/>
        </w:rPr>
        <w:t>Ника кладёт ещё два стольника.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Трудная задача…</w:t>
      </w:r>
    </w:p>
    <w:p>
      <w:pPr>
        <w:pStyle w:val="Normal"/>
        <w:rPr>
          <w:i/>
          <w:i/>
        </w:rPr>
      </w:pPr>
      <w:r>
        <w:rPr>
          <w:i/>
        </w:rPr>
        <w:t>Колян кладёт на стойку ещё стольник.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А ты знаешь, Была похожая. Была. И, вроде, даже, Никой зовут…</w:t>
      </w:r>
    </w:p>
    <w:p>
      <w:pPr>
        <w:pStyle w:val="Normal"/>
        <w:rPr>
          <w:i/>
          <w:i/>
        </w:rPr>
      </w:pPr>
      <w:r>
        <w:rPr>
          <w:i/>
        </w:rPr>
        <w:t>Ника кладёт ещё два стольника.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Вот только не помню куда пропала.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Блин, братан, да ты уже ваще берегов не различаешь. Ну куда ещё то? Косаря она не стоит.</w:t>
      </w:r>
    </w:p>
    <w:p>
      <w:pPr>
        <w:pStyle w:val="Normal"/>
        <w:rPr>
          <w:i/>
          <w:i/>
        </w:rPr>
      </w:pPr>
      <w:r>
        <w:rPr>
          <w:i/>
        </w:rPr>
        <w:t>Из-за бара появляется возмущённая Ника. Саныч убирает обе кучки денег к себе.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Чё? Я косаря не стою?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А! Вот ты где! А я уж думал меня разводят как лоха.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Да ты с темы то не соскакивай. За базар отвечать надо.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Ты чё здесь делаешь?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 xml:space="preserve">Тебе какое дело? Дела у меня тут. 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Какие ещё дела? Чёт раньше дел за тобой не замечалось. И чего эт ты решила что-то без меня мутить?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Такие дела. С подругами лоха на бабло разводим.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А чё без меня?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Можно и с тобой. Только у тебя запчасть есть лишняя под это дело. Отрежешь или соскочишь?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А, ну если так…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А ты чего в блудняк тут лезешь?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Ну я ж не знал.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А не знание не освобождает. Накосячил – отвечай.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За что отвечай?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Да за базар, родной, за базар, который ты тут с Санычем устроил. Так сколько я стою?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Не, Ник, ты не правильно поняла. Ты, ваще, классная. И мордашка симпатичная. И фигурка там…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Ты чё, пылесос в Эльдорадо втюхиваешь? Тебя цену спрашавают, а не технические характеристики.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Не, ну как я могу тебя оценивать? Ты ж бесценная.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Но косаря не стою?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Нет…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Нет?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То есть да…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Да?</w:t>
      </w:r>
    </w:p>
    <w:p>
      <w:pPr>
        <w:pStyle w:val="Normal"/>
        <w:rPr>
          <w:i/>
          <w:i/>
        </w:rPr>
      </w:pPr>
      <w:r>
        <w:rPr>
          <w:b/>
        </w:rPr>
        <w:t>Колян:</w:t>
      </w:r>
      <w:r>
        <w:rPr/>
        <w:t xml:space="preserve"> То есть это… Блин! Ну что вы, бабы, за народ то такой? Вас на месте… С поличным… И всё равно виноватым останешься.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Так ты не лезь в чужую тему. Вали отсюда, пока я тебе ещё не накрутила.</w:t>
      </w:r>
    </w:p>
    <w:p>
      <w:pPr>
        <w:pStyle w:val="Normal"/>
        <w:rPr/>
      </w:pPr>
      <w:r>
        <w:rPr>
          <w:b/>
        </w:rPr>
        <w:t>Колян:</w:t>
      </w:r>
      <w:r>
        <w:rPr/>
        <w:t xml:space="preserve"> Блин!</w:t>
      </w:r>
    </w:p>
    <w:p>
      <w:pPr>
        <w:pStyle w:val="Normal"/>
        <w:rPr>
          <w:i/>
          <w:i/>
        </w:rPr>
      </w:pPr>
      <w:r>
        <w:rPr>
          <w:i/>
        </w:rPr>
        <w:t xml:space="preserve">Колян уходит. </w:t>
      </w:r>
    </w:p>
    <w:p>
      <w:pPr>
        <w:pStyle w:val="Normal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b/>
        </w:rPr>
      </w:pPr>
      <w:r>
        <w:rPr>
          <w:b/>
        </w:rPr>
        <w:t>Сцена 10</w:t>
      </w:r>
    </w:p>
    <w:p>
      <w:pPr>
        <w:pStyle w:val="Normal"/>
        <w:jc w:val="center"/>
        <w:rPr>
          <w:b/>
        </w:rPr>
      </w:pPr>
      <w:r>
        <w:rPr>
          <w:b/>
        </w:rPr>
        <w:t>Саныч, Татьяна, Ника, Оля, Саша</w:t>
      </w:r>
    </w:p>
    <w:p>
      <w:pPr>
        <w:pStyle w:val="Normal"/>
        <w:rPr>
          <w:b/>
          <w:i/>
          <w:i/>
        </w:rPr>
      </w:pPr>
      <w:r>
        <w:rPr>
          <w:b/>
          <w:i/>
        </w:rPr>
      </w:r>
    </w:p>
    <w:p>
      <w:pPr>
        <w:pStyle w:val="Normal"/>
        <w:rPr>
          <w:i/>
          <w:i/>
        </w:rPr>
      </w:pPr>
      <w:r>
        <w:rPr>
          <w:i/>
        </w:rPr>
        <w:t>Ника подходит к Санычу.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Саныч, а тебе не кажется, что ты сейчас нас на пустом месте развёл?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В каком смысле?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В прямом, Саныч, в прямом. Кого-то из нас двоих ты только что неплохо поимел.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Он тебя нашёл? (</w:t>
      </w:r>
      <w:r>
        <w:rPr>
          <w:i/>
        </w:rPr>
        <w:t>показывает деньги Коляна</w:t>
      </w:r>
      <w:r>
        <w:rPr/>
        <w:t>)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Нашёл. (</w:t>
      </w:r>
      <w:r>
        <w:rPr>
          <w:i/>
        </w:rPr>
        <w:t>Саныч убирает деньги в карман</w:t>
      </w:r>
      <w:r>
        <w:rPr/>
        <w:t>)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Я тебя сдал? (</w:t>
      </w:r>
      <w:r>
        <w:rPr>
          <w:i/>
        </w:rPr>
        <w:t>показывает деньги Ники</w:t>
      </w:r>
      <w:r>
        <w:rPr/>
        <w:t>)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Нет. (</w:t>
      </w:r>
      <w:r>
        <w:rPr>
          <w:i/>
        </w:rPr>
        <w:t>Саныч убирает деньги в карман</w:t>
      </w:r>
      <w:r>
        <w:rPr/>
        <w:t>)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Вопросы?</w:t>
      </w:r>
    </w:p>
    <w:p>
      <w:pPr>
        <w:pStyle w:val="Normal"/>
        <w:rPr>
          <w:b/>
        </w:rPr>
      </w:pPr>
      <w:r>
        <w:rPr>
          <w:b/>
        </w:rPr>
        <w:t xml:space="preserve">Ника: </w:t>
      </w:r>
      <w:r>
        <w:rPr/>
        <w:t>Блин! И не придерёшься.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Опыт не пропьёшь.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О! Очковая, а ты тут чего пристроилась?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Да так, чаёк попиваю.</w:t>
      </w:r>
    </w:p>
    <w:p>
      <w:pPr>
        <w:pStyle w:val="Normal"/>
        <w:rPr/>
      </w:pPr>
      <w:r>
        <w:rPr>
          <w:b/>
        </w:rPr>
        <w:t xml:space="preserve">Саша: </w:t>
      </w:r>
      <w:r>
        <w:rPr/>
        <w:t>Девочки, я вам не мешаю?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Не дёргайся. К тебе пока вопросов нет.</w:t>
      </w:r>
    </w:p>
    <w:p>
      <w:pPr>
        <w:pStyle w:val="Normal"/>
        <w:rPr/>
      </w:pPr>
      <w:r>
        <w:rPr>
          <w:b/>
        </w:rPr>
        <w:t xml:space="preserve">Саша: </w:t>
      </w:r>
      <w:r>
        <w:rPr/>
        <w:t>Тогда у меня вопрос. Вы, случайно, не меня хотите на бабло развести?</w:t>
      </w:r>
    </w:p>
    <w:p>
      <w:pPr>
        <w:pStyle w:val="Normal"/>
        <w:rPr>
          <w:i/>
          <w:i/>
        </w:rPr>
      </w:pPr>
      <w:r>
        <w:rPr>
          <w:i/>
        </w:rPr>
        <w:t>Оля показывает жестами, что ничего не знает, и она здесь не при чём. Входит Татьяна.</w:t>
      </w:r>
    </w:p>
    <w:p>
      <w:pPr>
        <w:pStyle w:val="Normal"/>
        <w:rPr/>
      </w:pPr>
      <w:r>
        <w:rPr>
          <w:b/>
        </w:rPr>
        <w:t xml:space="preserve">Татьяна: </w:t>
      </w:r>
      <w:r>
        <w:rPr/>
        <w:t>Что у вас тут опять стряслось?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Да так. Ничего особенного.</w:t>
      </w:r>
    </w:p>
    <w:p>
      <w:pPr>
        <w:pStyle w:val="Normal"/>
        <w:rPr>
          <w:b/>
        </w:rPr>
      </w:pPr>
      <w:r>
        <w:rPr>
          <w:b/>
        </w:rPr>
        <w:t xml:space="preserve">Татьяна: </w:t>
      </w:r>
      <w:r>
        <w:rPr/>
        <w:t>Надеюсь, что это действительно так. Познакомите с молодым человеком?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А разве вы не знакомы? Это же Алекс.</w:t>
      </w:r>
    </w:p>
    <w:p>
      <w:pPr>
        <w:pStyle w:val="Normal"/>
        <w:rPr/>
      </w:pPr>
      <w:r>
        <w:rPr>
          <w:b/>
        </w:rPr>
        <w:t xml:space="preserve">Татьяна: </w:t>
      </w:r>
      <w:r>
        <w:rPr/>
        <w:t>Да? Очень приятно. Но этого Алекса я вижу впервые.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Так это не он?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Опаньки.</w:t>
      </w:r>
      <w:r>
        <w:rPr>
          <w:b/>
        </w:rPr>
        <w:t xml:space="preserve"> </w:t>
      </w:r>
      <w:r>
        <w:rPr/>
        <w:t>Вот это номер!</w:t>
      </w:r>
    </w:p>
    <w:p>
      <w:pPr>
        <w:pStyle w:val="Normal"/>
        <w:rPr>
          <w:i/>
          <w:i/>
        </w:rPr>
      </w:pPr>
      <w:r>
        <w:rPr>
          <w:i/>
        </w:rPr>
        <w:t>Оля быстро соскакивает со стула и убегает к стойке бара к Санычу.</w:t>
      </w:r>
    </w:p>
    <w:p>
      <w:pPr>
        <w:pStyle w:val="Normal"/>
        <w:rPr/>
      </w:pPr>
      <w:r>
        <w:rPr>
          <w:b/>
        </w:rPr>
        <w:t xml:space="preserve">Саша: </w:t>
      </w:r>
      <w:r>
        <w:rPr/>
        <w:t>Да что у вас тут происходит?</w:t>
      </w:r>
    </w:p>
    <w:p>
      <w:pPr>
        <w:pStyle w:val="Normal"/>
        <w:rPr/>
      </w:pPr>
      <w:r>
        <w:rPr>
          <w:b/>
        </w:rPr>
        <w:t xml:space="preserve">Татьяна: </w:t>
      </w:r>
      <w:r>
        <w:rPr/>
        <w:t xml:space="preserve">Вам лучше не знать. Сидите спокойно. Пейте пиво. </w:t>
      </w:r>
    </w:p>
    <w:p>
      <w:pPr>
        <w:pStyle w:val="Normal"/>
        <w:rPr/>
      </w:pPr>
      <w:r>
        <w:rPr>
          <w:b/>
        </w:rPr>
        <w:t xml:space="preserve">Саша: </w:t>
      </w:r>
      <w:r>
        <w:rPr/>
        <w:t>Да ну его. Я лучше в другой бар пойду. Уважаемый! Сколько с меня?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Тысяча сто.</w:t>
      </w:r>
    </w:p>
    <w:p>
      <w:pPr>
        <w:pStyle w:val="Normal"/>
        <w:rPr/>
      </w:pPr>
      <w:r>
        <w:rPr>
          <w:b/>
        </w:rPr>
        <w:t xml:space="preserve">Саша: </w:t>
      </w:r>
      <w:r>
        <w:rPr/>
        <w:t>Ничё так у вас пиво!</w:t>
      </w:r>
    </w:p>
    <w:p>
      <w:pPr>
        <w:pStyle w:val="Normal"/>
        <w:rPr/>
      </w:pPr>
      <w:r>
        <w:rPr>
          <w:b/>
        </w:rPr>
        <w:t xml:space="preserve">Татьяна: </w:t>
      </w:r>
      <w:r>
        <w:rPr/>
        <w:t>Да, Саныч, чё так дорого то?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Так ведь коктейль ещё.</w:t>
      </w:r>
    </w:p>
    <w:p>
      <w:pPr>
        <w:pStyle w:val="Normal"/>
        <w:rPr/>
      </w:pPr>
      <w:r>
        <w:rPr>
          <w:b/>
        </w:rPr>
        <w:t xml:space="preserve">Саша: </w:t>
      </w:r>
      <w:r>
        <w:rPr/>
        <w:t>Так это же не мой.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Но заказывали то вы.</w:t>
      </w:r>
    </w:p>
    <w:p>
      <w:pPr>
        <w:pStyle w:val="Normal"/>
        <w:rPr/>
      </w:pPr>
      <w:r>
        <w:rPr>
          <w:b/>
        </w:rPr>
        <w:t xml:space="preserve">Саша: </w:t>
      </w:r>
      <w:r>
        <w:rPr/>
        <w:t>Ладно. Картой можно?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Конечно.</w:t>
      </w:r>
    </w:p>
    <w:p>
      <w:pPr>
        <w:pStyle w:val="Normal"/>
        <w:rPr>
          <w:i/>
          <w:i/>
        </w:rPr>
      </w:pPr>
      <w:r>
        <w:rPr>
          <w:i/>
        </w:rPr>
        <w:t>Саныч идёт к столику с кассовым аппаратом.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 xml:space="preserve">И чаевые не забудь. </w:t>
      </w:r>
    </w:p>
    <w:p>
      <w:pPr>
        <w:pStyle w:val="Normal"/>
        <w:rPr/>
      </w:pPr>
      <w:r>
        <w:rPr>
          <w:b/>
        </w:rPr>
        <w:t xml:space="preserve">Саша: </w:t>
      </w:r>
      <w:r>
        <w:rPr/>
        <w:t>Обязательно.</w:t>
      </w:r>
    </w:p>
    <w:p>
      <w:pPr>
        <w:pStyle w:val="Normal"/>
        <w:rPr>
          <w:i/>
          <w:i/>
        </w:rPr>
      </w:pPr>
      <w:r>
        <w:rPr>
          <w:i/>
        </w:rPr>
        <w:t>Саша уходит. Саныч возвращается за стойку. Подставляет ладонь. Оля по ней хлопает.</w:t>
      </w:r>
    </w:p>
    <w:p>
      <w:pPr>
        <w:pStyle w:val="Normal"/>
        <w:jc w:val="center"/>
        <w:rPr>
          <w:b/>
        </w:rPr>
      </w:pPr>
      <w:r>
        <w:rPr>
          <w:b/>
        </w:rPr>
        <w:t>Сцена 11</w:t>
      </w:r>
    </w:p>
    <w:p>
      <w:pPr>
        <w:pStyle w:val="Normal"/>
        <w:jc w:val="center"/>
        <w:rPr>
          <w:b/>
        </w:rPr>
      </w:pPr>
      <w:r>
        <w:rPr>
          <w:b/>
        </w:rPr>
        <w:t>Саныч, Татьяна, Ника, Оля, Анжела</w:t>
      </w:r>
    </w:p>
    <w:p>
      <w:pPr>
        <w:pStyle w:val="Normal"/>
        <w:rPr>
          <w:b/>
          <w:i/>
          <w:i/>
        </w:rPr>
      </w:pPr>
      <w:r>
        <w:rPr>
          <w:b/>
          <w:i/>
        </w:rPr>
      </w:r>
    </w:p>
    <w:p>
      <w:pPr>
        <w:pStyle w:val="Normal"/>
        <w:rPr/>
      </w:pPr>
      <w:r>
        <w:rPr>
          <w:b/>
        </w:rPr>
        <w:t xml:space="preserve">Татьяна: </w:t>
      </w:r>
      <w:r>
        <w:rPr/>
        <w:t>Саныч, чё за херня? Я же просила присмотреть за девушками.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Так я и смотрю.</w:t>
      </w:r>
    </w:p>
    <w:p>
      <w:pPr>
        <w:pStyle w:val="Normal"/>
        <w:rPr/>
      </w:pPr>
      <w:r>
        <w:rPr>
          <w:b/>
        </w:rPr>
        <w:t xml:space="preserve">Татьяна: </w:t>
      </w:r>
      <w:r>
        <w:rPr/>
        <w:t>И почему они левого мужика обхаживают?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Так, мне-то откуда знать? Может, тренируются.</w:t>
      </w:r>
    </w:p>
    <w:p>
      <w:pPr>
        <w:pStyle w:val="Normal"/>
        <w:rPr/>
      </w:pPr>
      <w:r>
        <w:rPr>
          <w:b/>
        </w:rPr>
        <w:t xml:space="preserve">Татьяна: </w:t>
      </w:r>
      <w:r>
        <w:rPr/>
        <w:t>Тренируются? Саныч, ещё одна такая тренировка, и ты у меня курс молодого бойца пройдёшь. Или вылетишь отсюда ПТУРСом. Знаешь, что это?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Противо Танковая Установка Ракетная Самонаводящаяся.</w:t>
      </w:r>
    </w:p>
    <w:p>
      <w:pPr>
        <w:pStyle w:val="Normal"/>
        <w:rPr/>
      </w:pPr>
      <w:r>
        <w:rPr>
          <w:b/>
        </w:rPr>
        <w:t xml:space="preserve">Татьяна: </w:t>
      </w:r>
      <w:r>
        <w:rPr/>
        <w:t>Вот, вот. Самонаводящаяся. Понял?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Да как я им скажу то, что это не он? Через весь зал орать что ли?</w:t>
      </w:r>
    </w:p>
    <w:p>
      <w:pPr>
        <w:pStyle w:val="Normal"/>
        <w:rPr/>
      </w:pPr>
      <w:r>
        <w:rPr>
          <w:b/>
        </w:rPr>
        <w:t xml:space="preserve">Татьяна: </w:t>
      </w:r>
      <w:r>
        <w:rPr/>
        <w:t>Так. Вопрос. Давай договоримся так. Когда войдёт он, ты громко включишь музыку. Понятно?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Понятно. Чё ж тут не понятного. Главное, чтоб и они поняли.</w:t>
      </w:r>
    </w:p>
    <w:p>
      <w:pPr>
        <w:pStyle w:val="Normal"/>
        <w:rPr/>
      </w:pPr>
      <w:r>
        <w:rPr>
          <w:b/>
        </w:rPr>
        <w:t xml:space="preserve">Татьяна: </w:t>
      </w:r>
      <w:r>
        <w:rPr/>
        <w:t>А вам понятно?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Понятно.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Понятно.</w:t>
      </w:r>
    </w:p>
    <w:p>
      <w:pPr>
        <w:pStyle w:val="Normal"/>
        <w:rPr/>
      </w:pPr>
      <w:r>
        <w:rPr>
          <w:b/>
        </w:rPr>
        <w:t xml:space="preserve">Татьяна: </w:t>
      </w:r>
      <w:r>
        <w:rPr/>
        <w:t>Где Анжела?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Внизу. Сушится.</w:t>
      </w:r>
    </w:p>
    <w:p>
      <w:pPr>
        <w:pStyle w:val="Normal"/>
        <w:rPr>
          <w:b/>
        </w:rPr>
      </w:pPr>
      <w:r>
        <w:rPr>
          <w:b/>
        </w:rPr>
        <w:t xml:space="preserve">Татьяна: </w:t>
      </w:r>
      <w:r>
        <w:rPr/>
        <w:t>Сушится? Что с ней?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Вспотела.</w:t>
      </w:r>
    </w:p>
    <w:p>
      <w:pPr>
        <w:pStyle w:val="Normal"/>
        <w:rPr/>
      </w:pPr>
      <w:r>
        <w:rPr>
          <w:b/>
        </w:rPr>
        <w:t xml:space="preserve">Татьяна: </w:t>
      </w:r>
      <w:r>
        <w:rPr/>
        <w:t>Придёт – ей тоже передайте. Ни на минуту нельзя оставить. Всё. Я у себя. Чёт мне совсем плохо.</w:t>
      </w:r>
    </w:p>
    <w:p>
      <w:pPr>
        <w:pStyle w:val="Normal"/>
        <w:rPr>
          <w:i/>
          <w:i/>
        </w:rPr>
      </w:pPr>
      <w:r>
        <w:rPr>
          <w:i/>
        </w:rPr>
        <w:t>Татьяна уходит.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У себя? Что значит «у себя», Саныч?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Ну, не знаю. Вас, женщин, разве поймёшь. То вы вне себя, то в себе, то у себя.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Стопэ. Саныч, чёт я не вчехляю. Ты чё нам горбатого лепишь? Тебе конкретный вопрос задали. Что значит «у себя»? У мадам здесь чё, свой кабинет имеется?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А, вы об этом…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Об этом, Саныч, об этом.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Ну, имеется.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И откуда у директора брачного агентства свой кабинет в баре?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 xml:space="preserve">Так это не в баре. Это в этом здании. Здесь все помещения арендуют. И бар, кстати, тоже. 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А чё она тебе приказывает?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Так приплачивает. Вот и приказывает. Она у нас постоянная гостья. Всегда хорошие чаевые. А сегодня так и вообще, авансом внесла. Хотите тоже поприказывать? Без проблем. Любой каприз за ваши деньги.</w:t>
      </w:r>
    </w:p>
    <w:p>
      <w:pPr>
        <w:pStyle w:val="Normal"/>
        <w:rPr>
          <w:b/>
        </w:rPr>
      </w:pPr>
      <w:r>
        <w:rPr>
          <w:b/>
        </w:rPr>
        <w:t>Оля:</w:t>
      </w:r>
      <w:r>
        <w:rPr/>
        <w:t xml:space="preserve"> И не надейся. Если я приказывать начну, то приплачивать ты будешь.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Оппа. А ты, убогая, похоже, не такая уж и лохушка, как нам тут рисуешь. Мистресс, домина, госпожа? Давно практикуешь?</w:t>
      </w:r>
    </w:p>
    <w:p>
      <w:pPr>
        <w:pStyle w:val="Normal"/>
        <w:rPr/>
      </w:pPr>
      <w:r>
        <w:rPr>
          <w:b/>
        </w:rPr>
        <w:t>Оля:</w:t>
      </w:r>
      <w:r>
        <w:rPr/>
        <w:t xml:space="preserve"> Нет. Что ты? Просто в интернет иногда заглядываю. А так, я скромная учительница истории.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И давно у нас такие развлечения входят в круг интересов историков?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Так средневековье же: маркиз де Сад, барон фон Мазох.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Расслабься, Саныч. К тебе, пока, вопросов нет.  Считай что отмазался. А вот к тебе, очковая, вопросики имеются. Мне вот интересно, а что ты тут делаешь?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Да я так. Мимо проходила.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Так и проходи мимо. Не задерживайся.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Но мне же интересно. Две такие яркие интересные девушки сошлись не на жизнь. Прям как в романтической истории.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Две? Ты себя уже не считаешь?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Нет. Что ты? Куда уж мне? Я ж серенькая мышка. Училка.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Мышка? А сумочка то не дешёвая, а, мышка. У нас училки зарабатывать стали или по рекомендации правительства занялись бизнесом или спонсор расщедрился?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Это? Да нет. Что ты? Это китайская подделка. Откуда у скромной учительницы спонсор? Вот вы с Анжелой такие яркие, такие видные девушки.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Ты меня с этой лахудрой крашеной то не ровняй.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Нет. Что ты? Конечно нет. Она же вся искусственная. А ты же настоящая. У тебя один только Колян чего стоит.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Колян? А при чём тут Колян?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Ну он у тебя такой брутальный. Такой необузданный. За таким как за каменной стеной. Он и защитить может и спасти, если надо.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А меня защищать не надо. Я с малолетки сама защищаться умею. И спасать меня не надо. Это от меня надо спасаться. Да этот Колян ни разу за меня не вписался. Ни на одной стрелке. Хотя, вобщем-то и не надо было. Но, всё равно. На одной брутальности далеко не уедешь. А вот на денежном мешке неплохо поскакать можно.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Ой, да что ты? Разве деньги это главное?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Можно подумать ты тут за доброе дело пыжишься?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Я? Да что я? Да будь у меня такой Колян, тут и запаху бы моего не было бы.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Э, подруга, а ты чё это, на Коляна глаз положила?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Я? И в мыслях не было. Просто смотрю со стороны. Завидую. И не понимаю.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И чего тебе непонятно?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Как можно такого парня на какой-то банкомат променять?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Ты серьёзно так думаешь?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Конечно. В нём такая жизненная сила чувствуется. Его ждёт большое будущее. И тебя вместе с ним.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Меня?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Да.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С ним?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Конечно.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Знаешь, а ведь может быть… А чего это ты мне зубы заговариваешь? Воднёху решила на финишную прямую выйти?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Я?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 xml:space="preserve">Ну не я же. 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Нет. Что ты? Да, если б я знала, что тут такая конкуренция, я б и не пришла сегодня. Не люблю я всю эту толкотню, грызню. Мне больше нравится спокойная жизнь. Без экстрима.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Так скучно же.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Зато спокойно.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Точно?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Конечно. Как это у вас там… Зуб даю! Давай, лучше, тихо, мирно, как это принято между нами, девочками, посидим, посекретничаем. Выпьем за твоего Коляна.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Угощаешь?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Почему бы и нет. Саныч, два коктейля Клеопатра.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Ой, да не пью я эти лимонадики. Мне б лучше нефильтрованого.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Не вопрос. Саныч, найдётся нефильтрованное у Египетской царицы?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Ну, если поискать…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Поищи, Саныч, поищи. Такой королеве нужен королевский напиток.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И трон соответствующий.</w:t>
      </w:r>
    </w:p>
    <w:p>
      <w:pPr>
        <w:pStyle w:val="Normal"/>
        <w:rPr>
          <w:i/>
          <w:i/>
        </w:rPr>
      </w:pPr>
      <w:r>
        <w:rPr>
          <w:i/>
        </w:rPr>
        <w:t>Саныч подносит коктейль с зелёной трубкой и пиво с красной. Ника выбрасывает трубочку из пива. Девушки поднимают бокалы.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Ну, за Коляна?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За Коляна? Колян, Колян… И откуда, интересно, он тут взялся в самый неподходящий момент?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Мне-то откуда знать?</w:t>
      </w:r>
    </w:p>
    <w:p>
      <w:pPr>
        <w:pStyle w:val="Normal"/>
        <w:rPr>
          <w:i/>
          <w:i/>
        </w:rPr>
      </w:pPr>
      <w:r>
        <w:rPr>
          <w:i/>
        </w:rPr>
        <w:t>Ника ставит свой бокал на стол, не притронувшись.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Оп-па. А я ведь тебя и не спрашивала. Ну ка, очковая, давай колись.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А почему очковая? Обычно очкастой зовут.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Да извиваешься как кобра.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Странная аналогия.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Да ты с темы то не соскакивай. Я ж тебе не мусор на практике. Я этих допросов прошла, сколько ты в детстве штанишек намочила. Меня не собьёшь. Откуда взялся Колян?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Да не знаю я. Я твоего Коляна, вообще, в первый раз вижу. И телефонами мы с ним не обменивались.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Телефонами?... Телефонами… А где мой телефон?</w:t>
      </w:r>
    </w:p>
    <w:p>
      <w:pPr>
        <w:pStyle w:val="Normal"/>
        <w:rPr>
          <w:i/>
          <w:i/>
        </w:rPr>
      </w:pPr>
      <w:r>
        <w:rPr>
          <w:i/>
        </w:rPr>
        <w:t>Поднимается Анжела. В руках корзинка с яйцами.</w:t>
      </w:r>
    </w:p>
    <w:p>
      <w:pPr>
        <w:pStyle w:val="Normal"/>
        <w:rPr/>
      </w:pPr>
      <w:r>
        <w:rPr>
          <w:b/>
        </w:rPr>
        <w:t xml:space="preserve">Анжела: </w:t>
      </w:r>
      <w:r>
        <w:rPr/>
        <w:t>Ну щас ты у меня получишь, королева помойки.</w:t>
      </w:r>
    </w:p>
    <w:p>
      <w:pPr>
        <w:pStyle w:val="Normal"/>
        <w:rPr>
          <w:i/>
          <w:i/>
        </w:rPr>
      </w:pPr>
      <w:r>
        <w:rPr>
          <w:i/>
        </w:rPr>
        <w:t>Анжела кидает яйцо в Нику. Ника уворачивается. Яйцо разбивается об столб. Анжела кидает второе яйцо. Ника снова уворачивается. Яйцо разбивается.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Ну, кранты тебе, сука.</w:t>
      </w:r>
    </w:p>
    <w:p>
      <w:pPr>
        <w:pStyle w:val="Normal"/>
        <w:rPr>
          <w:i/>
          <w:i/>
        </w:rPr>
      </w:pPr>
      <w:r>
        <w:rPr>
          <w:i/>
        </w:rPr>
        <w:t xml:space="preserve">Анжела с визгом убегает обратно, успев кинуть ещё 2 яйца. Ника уворачивается. Яйца летят в зрителей (на это раз это теннисные шарики). </w:t>
      </w:r>
    </w:p>
    <w:p>
      <w:pPr>
        <w:pStyle w:val="Normal"/>
        <w:jc w:val="center"/>
        <w:rPr>
          <w:b/>
        </w:rPr>
      </w:pPr>
      <w:r>
        <w:rPr>
          <w:b/>
        </w:rPr>
        <w:t>Сцена 12</w:t>
      </w:r>
    </w:p>
    <w:p>
      <w:pPr>
        <w:pStyle w:val="Normal"/>
        <w:jc w:val="center"/>
        <w:rPr/>
      </w:pPr>
      <w:r>
        <w:rPr>
          <w:b/>
        </w:rPr>
        <w:t>Саныч, Татьяна, Ника, Оля, Алексей, Девушка, Колян</w:t>
      </w:r>
    </w:p>
    <w:p>
      <w:pPr>
        <w:pStyle w:val="Normal"/>
        <w:rPr/>
      </w:pPr>
      <w:r>
        <w:rPr>
          <w:i/>
        </w:rPr>
        <w:t xml:space="preserve">По лестнице поднимается Алексей с девушкой. Саныч включает музыку. Оля садится за столик. </w:t>
      </w:r>
      <w:r>
        <w:rPr>
          <w:b/>
        </w:rPr>
        <w:t xml:space="preserve">Алексей: </w:t>
      </w:r>
      <w:r>
        <w:rPr/>
        <w:t>Вот моё заведение.</w:t>
      </w:r>
    </w:p>
    <w:p>
      <w:pPr>
        <w:pStyle w:val="Normal"/>
        <w:rPr/>
      </w:pPr>
      <w:r>
        <w:rPr>
          <w:b/>
        </w:rPr>
        <w:t xml:space="preserve">Девушка: </w:t>
      </w:r>
      <w:r>
        <w:rPr/>
        <w:t>У тебя всегда тут так весело?</w:t>
      </w:r>
    </w:p>
    <w:p>
      <w:pPr>
        <w:pStyle w:val="Normal"/>
        <w:rPr/>
      </w:pPr>
      <w:r>
        <w:rPr>
          <w:b/>
        </w:rPr>
        <w:t xml:space="preserve">Алексей: </w:t>
      </w:r>
      <w:r>
        <w:rPr/>
        <w:t>Бывает. Люди отдыхать приходят. Отрываются. А это лучший бармен города…</w:t>
      </w:r>
    </w:p>
    <w:p>
      <w:pPr>
        <w:pStyle w:val="Normal"/>
        <w:rPr>
          <w:i/>
          <w:i/>
        </w:rPr>
      </w:pPr>
      <w:r>
        <w:rPr>
          <w:i/>
        </w:rPr>
        <w:t xml:space="preserve">Из кабинета вылетает Татьяна. </w:t>
      </w:r>
    </w:p>
    <w:p>
      <w:pPr>
        <w:pStyle w:val="Normal"/>
        <w:rPr/>
      </w:pPr>
      <w:r>
        <w:rPr>
          <w:b/>
        </w:rPr>
        <w:t xml:space="preserve">Татьяна: </w:t>
      </w:r>
      <w:r>
        <w:rPr/>
        <w:t>Попался, плейбой занюханный?</w:t>
      </w:r>
    </w:p>
    <w:p>
      <w:pPr>
        <w:pStyle w:val="Normal"/>
        <w:rPr/>
      </w:pPr>
      <w:r>
        <w:rPr>
          <w:b/>
        </w:rPr>
        <w:t xml:space="preserve">Алексей: </w:t>
      </w:r>
      <w:r>
        <w:rPr/>
        <w:t>Таня? Ты же в Куршавеле… Должна быть.</w:t>
      </w:r>
    </w:p>
    <w:p>
      <w:pPr>
        <w:pStyle w:val="Normal"/>
        <w:rPr/>
      </w:pPr>
      <w:r>
        <w:rPr>
          <w:b/>
        </w:rPr>
        <w:t xml:space="preserve">Татьяна: </w:t>
      </w:r>
      <w:r>
        <w:rPr/>
        <w:t>А, ты думал, что я там куршавЕлю? А я, как видишь, тут кур шевелЮ. И всё для тебя, любимый.</w:t>
      </w:r>
    </w:p>
    <w:p>
      <w:pPr>
        <w:pStyle w:val="Normal"/>
        <w:rPr>
          <w:i/>
          <w:i/>
        </w:rPr>
      </w:pPr>
      <w:r>
        <w:rPr>
          <w:i/>
        </w:rPr>
        <w:t>Татьяна даёт пощёчину Алексею и уходит.</w:t>
      </w:r>
    </w:p>
    <w:p>
      <w:pPr>
        <w:pStyle w:val="Normal"/>
        <w:rPr/>
      </w:pPr>
      <w:r>
        <w:rPr>
          <w:b/>
        </w:rPr>
        <w:t xml:space="preserve">Девушка: </w:t>
      </w:r>
      <w:r>
        <w:rPr/>
        <w:t>Кто это?</w:t>
      </w:r>
    </w:p>
    <w:p>
      <w:pPr>
        <w:pStyle w:val="Normal"/>
        <w:rPr/>
      </w:pPr>
      <w:r>
        <w:rPr>
          <w:b/>
        </w:rPr>
        <w:t xml:space="preserve">Алексей: </w:t>
      </w:r>
      <w:r>
        <w:rPr/>
        <w:t>Саныч…</w:t>
      </w:r>
    </w:p>
    <w:p>
      <w:pPr>
        <w:pStyle w:val="Normal"/>
        <w:rPr/>
      </w:pPr>
      <w:r>
        <w:rPr>
          <w:b/>
        </w:rPr>
        <w:t xml:space="preserve">Девушка: </w:t>
      </w:r>
      <w:r>
        <w:rPr/>
        <w:t>Я не про бармена. Я про эту фурию.</w:t>
      </w:r>
    </w:p>
    <w:p>
      <w:pPr>
        <w:pStyle w:val="Normal"/>
        <w:rPr/>
      </w:pPr>
      <w:r>
        <w:rPr>
          <w:b/>
        </w:rPr>
        <w:t xml:space="preserve">Алексей: </w:t>
      </w:r>
      <w:r>
        <w:rPr/>
        <w:t>А… Это…</w:t>
      </w:r>
    </w:p>
    <w:p>
      <w:pPr>
        <w:pStyle w:val="Normal"/>
        <w:rPr/>
      </w:pPr>
      <w:r>
        <w:rPr>
          <w:b/>
        </w:rPr>
        <w:t xml:space="preserve">Девушка: </w:t>
      </w:r>
      <w:r>
        <w:rPr/>
        <w:t>Жена? А мне плёл, что не женатый. В поисках любви. Истосковалось сердце…</w:t>
      </w:r>
    </w:p>
    <w:p>
      <w:pPr>
        <w:pStyle w:val="Normal"/>
        <w:rPr>
          <w:i/>
          <w:i/>
        </w:rPr>
      </w:pPr>
      <w:r>
        <w:rPr>
          <w:b/>
        </w:rPr>
        <w:t xml:space="preserve">Алексей: </w:t>
      </w:r>
      <w:r>
        <w:rPr/>
        <w:t>Похоже, теперь это правда.</w:t>
      </w:r>
    </w:p>
    <w:p>
      <w:pPr>
        <w:pStyle w:val="Normal"/>
        <w:rPr/>
      </w:pPr>
      <w:r>
        <w:rPr>
          <w:b/>
        </w:rPr>
        <w:t xml:space="preserve">Девушка: </w:t>
      </w:r>
      <w:r>
        <w:rPr/>
        <w:t xml:space="preserve">Теперь? А раньше, значит, ты меня за дуру держал? </w:t>
      </w:r>
    </w:p>
    <w:p>
      <w:pPr>
        <w:pStyle w:val="Normal"/>
        <w:rPr/>
      </w:pPr>
      <w:r>
        <w:rPr>
          <w:b/>
        </w:rPr>
        <w:t xml:space="preserve">Алексей: </w:t>
      </w:r>
      <w:r>
        <w:rPr/>
        <w:t>Нет. Что ты? Я в самом деле…</w:t>
      </w:r>
    </w:p>
    <w:p>
      <w:pPr>
        <w:pStyle w:val="Normal"/>
        <w:rPr/>
      </w:pPr>
      <w:r>
        <w:rPr>
          <w:b/>
        </w:rPr>
        <w:t xml:space="preserve">Девушка: </w:t>
      </w:r>
      <w:r>
        <w:rPr/>
        <w:t>Да пошёл ты…</w:t>
      </w:r>
    </w:p>
    <w:p>
      <w:pPr>
        <w:pStyle w:val="Normal"/>
        <w:rPr>
          <w:i/>
          <w:i/>
        </w:rPr>
      </w:pPr>
      <w:r>
        <w:rPr>
          <w:i/>
        </w:rPr>
        <w:t>Девушка даёт пощёчину Алексею и уходит.</w:t>
      </w:r>
    </w:p>
    <w:p>
      <w:pPr>
        <w:pStyle w:val="Normal"/>
        <w:rPr/>
      </w:pPr>
      <w:r>
        <w:rPr>
          <w:b/>
        </w:rPr>
        <w:t xml:space="preserve">Алексей: </w:t>
      </w:r>
      <w:r>
        <w:rPr/>
        <w:t>Блин… Саныч, плесни вискаря. Чёт не задался день сегодня.</w:t>
      </w:r>
    </w:p>
    <w:p>
      <w:pPr>
        <w:pStyle w:val="Normal"/>
        <w:rPr>
          <w:i/>
          <w:i/>
        </w:rPr>
      </w:pPr>
      <w:r>
        <w:rPr>
          <w:i/>
        </w:rPr>
        <w:t>Саныч подносит Алексею стакан виски. К нему подсаживается Ника.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Чё, братан, откинулся?</w:t>
      </w:r>
    </w:p>
    <w:p>
      <w:pPr>
        <w:pStyle w:val="Normal"/>
        <w:rPr>
          <w:b/>
        </w:rPr>
      </w:pPr>
      <w:r>
        <w:rPr>
          <w:b/>
        </w:rPr>
        <w:t xml:space="preserve">Алексей: </w:t>
      </w:r>
      <w:r>
        <w:rPr/>
        <w:t>Простите, что?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С освобождением! А не хило тебя дамочки прокинули?</w:t>
      </w:r>
    </w:p>
    <w:p>
      <w:pPr>
        <w:pStyle w:val="Normal"/>
        <w:rPr/>
      </w:pPr>
      <w:r>
        <w:rPr>
          <w:b/>
        </w:rPr>
        <w:t xml:space="preserve">Алексей: </w:t>
      </w:r>
      <w:r>
        <w:rPr/>
        <w:t>Простите, я не понял… А вы кто?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Добрый прохожий. Неужели не видно? Иду. Смотрю – нормального парня обижают. Почему бы не помочь? Поддержать в трудную минуту? Тем более симпатичный и свободный.</w:t>
      </w:r>
    </w:p>
    <w:p>
      <w:pPr>
        <w:pStyle w:val="Normal"/>
        <w:rPr/>
      </w:pPr>
      <w:r>
        <w:rPr>
          <w:i/>
        </w:rPr>
        <w:t>Входит  Колян.</w:t>
      </w:r>
    </w:p>
    <w:p>
      <w:pPr>
        <w:pStyle w:val="Normal"/>
        <w:rPr/>
      </w:pPr>
      <w:r>
        <w:rPr>
          <w:b/>
        </w:rPr>
        <w:t xml:space="preserve">Колян: </w:t>
      </w:r>
      <w:r>
        <w:rPr/>
        <w:t>Ника.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Блин. Ты откуда опять взялся?</w:t>
      </w:r>
    </w:p>
    <w:p>
      <w:pPr>
        <w:pStyle w:val="Normal"/>
        <w:rPr/>
      </w:pPr>
      <w:r>
        <w:rPr>
          <w:b/>
        </w:rPr>
        <w:t xml:space="preserve">Колян: </w:t>
      </w:r>
      <w:r>
        <w:rPr/>
        <w:t xml:space="preserve">Ник, завязывай ты с этими делами. 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Да какого хера ты тут нарисовался в самый неподходящий момент?</w:t>
      </w:r>
    </w:p>
    <w:p>
      <w:pPr>
        <w:pStyle w:val="Normal"/>
        <w:rPr/>
      </w:pPr>
      <w:r>
        <w:rPr>
          <w:b/>
        </w:rPr>
        <w:t xml:space="preserve">Колян: </w:t>
      </w:r>
      <w:r>
        <w:rPr/>
        <w:t>Ник, утухни на минутку. Этот, что ли терпила?</w:t>
      </w:r>
    </w:p>
    <w:p>
      <w:pPr>
        <w:pStyle w:val="Normal"/>
        <w:rPr/>
      </w:pPr>
      <w:r>
        <w:rPr>
          <w:b/>
        </w:rPr>
        <w:t xml:space="preserve">Алексей: </w:t>
      </w:r>
      <w:r>
        <w:rPr/>
        <w:t>Чего?</w:t>
      </w:r>
    </w:p>
    <w:p>
      <w:pPr>
        <w:pStyle w:val="Normal"/>
        <w:rPr/>
      </w:pPr>
      <w:r>
        <w:rPr>
          <w:b/>
        </w:rPr>
        <w:t xml:space="preserve">Колян: </w:t>
      </w:r>
      <w:r>
        <w:rPr/>
        <w:t>Извини, братан. Это моя девушка. Если она тут что накосячила, я отвечу.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Колян, ты чё?</w:t>
      </w:r>
    </w:p>
    <w:p>
      <w:pPr>
        <w:pStyle w:val="Normal"/>
        <w:rPr/>
      </w:pPr>
      <w:r>
        <w:rPr>
          <w:b/>
        </w:rPr>
        <w:t xml:space="preserve">Колян: </w:t>
      </w:r>
      <w:r>
        <w:rPr/>
        <w:t>Заглохни, я сказал. Братан, у тебя есть к ней претензии?</w:t>
      </w:r>
    </w:p>
    <w:p>
      <w:pPr>
        <w:pStyle w:val="Normal"/>
        <w:rPr/>
      </w:pPr>
      <w:r>
        <w:rPr>
          <w:b/>
        </w:rPr>
        <w:t xml:space="preserve">Алексей: </w:t>
      </w:r>
      <w:r>
        <w:rPr/>
        <w:t>Да нет. Откуда им взяться?</w:t>
      </w:r>
    </w:p>
    <w:p>
      <w:pPr>
        <w:pStyle w:val="Normal"/>
        <w:rPr/>
      </w:pPr>
      <w:r>
        <w:rPr>
          <w:b/>
        </w:rPr>
        <w:t xml:space="preserve">Колян: </w:t>
      </w:r>
      <w:r>
        <w:rPr/>
        <w:t>Ну, значит, всё норм?</w:t>
      </w:r>
    </w:p>
    <w:p>
      <w:pPr>
        <w:pStyle w:val="Normal"/>
        <w:rPr/>
      </w:pPr>
      <w:r>
        <w:rPr>
          <w:b/>
        </w:rPr>
        <w:t xml:space="preserve">Алексей: </w:t>
      </w:r>
      <w:r>
        <w:rPr/>
        <w:t>Ну да.</w:t>
      </w:r>
    </w:p>
    <w:p>
      <w:pPr>
        <w:pStyle w:val="Normal"/>
        <w:rPr/>
      </w:pPr>
      <w:r>
        <w:rPr>
          <w:b/>
        </w:rPr>
        <w:t xml:space="preserve">Колян: </w:t>
      </w:r>
      <w:r>
        <w:rPr/>
        <w:t>Саныч, она тут много назаказывала?</w:t>
      </w:r>
    </w:p>
    <w:p>
      <w:pPr>
        <w:pStyle w:val="Normal"/>
        <w:rPr>
          <w:b/>
        </w:rPr>
      </w:pPr>
      <w:r>
        <w:rPr>
          <w:b/>
        </w:rPr>
        <w:t xml:space="preserve">Саныч: </w:t>
      </w:r>
      <w:r>
        <w:rPr/>
        <w:t>Не. Ничего не заказывала. Только побарагозила немножко.</w:t>
      </w:r>
    </w:p>
    <w:p>
      <w:pPr>
        <w:pStyle w:val="Normal"/>
        <w:rPr/>
      </w:pPr>
      <w:r>
        <w:rPr>
          <w:b/>
        </w:rPr>
        <w:t xml:space="preserve">Колян: </w:t>
      </w:r>
      <w:r>
        <w:rPr/>
        <w:t>Ну, тогда, за беспокойство.</w:t>
      </w:r>
    </w:p>
    <w:p>
      <w:pPr>
        <w:pStyle w:val="Normal"/>
        <w:rPr>
          <w:i/>
          <w:i/>
        </w:rPr>
      </w:pPr>
      <w:r>
        <w:rPr>
          <w:i/>
        </w:rPr>
        <w:t>Колян демонстративно достаёт пятитысячную и кладёт на стойку бара.</w:t>
      </w:r>
    </w:p>
    <w:p>
      <w:pPr>
        <w:pStyle w:val="Normal"/>
        <w:rPr/>
      </w:pPr>
      <w:r>
        <w:rPr>
          <w:b/>
        </w:rPr>
        <w:t xml:space="preserve">Колян: </w:t>
      </w:r>
      <w:r>
        <w:rPr/>
        <w:t>Без обид?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Базару нет.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Колян… Коля… Ты эт чё?... За меня?</w:t>
      </w:r>
    </w:p>
    <w:p>
      <w:pPr>
        <w:pStyle w:val="Normal"/>
        <w:rPr/>
      </w:pPr>
      <w:r>
        <w:rPr>
          <w:b/>
        </w:rPr>
        <w:t xml:space="preserve">Колян: </w:t>
      </w:r>
      <w:r>
        <w:rPr/>
        <w:t>Ник, давай ты не будешь больше никаких дел крутить. Смогу я нас обоих обеспечить.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Эт ты мне предложение делаешь, что ли?</w:t>
      </w:r>
    </w:p>
    <w:p>
      <w:pPr>
        <w:pStyle w:val="Normal"/>
        <w:rPr/>
      </w:pPr>
      <w:r>
        <w:rPr>
          <w:b/>
        </w:rPr>
        <w:t xml:space="preserve">Колян: </w:t>
      </w:r>
      <w:r>
        <w:rPr/>
        <w:t>Ну, типа того. Я, хрен её знает, как это делается.</w:t>
      </w:r>
    </w:p>
    <w:p>
      <w:pPr>
        <w:pStyle w:val="Normal"/>
        <w:rPr/>
      </w:pPr>
      <w:r>
        <w:rPr>
          <w:i/>
        </w:rPr>
        <w:t>Колян встаёт на колено. Достаёт кольцо. Пытается надеть на палец Ники. Кольцо не лезет. Маленеькое</w:t>
      </w:r>
      <w:r>
        <w:rPr/>
        <w:t>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Не лезет, Колян, ты мне щас палец сломаешь…</w:t>
      </w:r>
    </w:p>
    <w:p>
      <w:pPr>
        <w:pStyle w:val="Normal"/>
        <w:rPr/>
      </w:pPr>
      <w:r>
        <w:rPr>
          <w:b/>
        </w:rPr>
        <w:t xml:space="preserve">Колян: </w:t>
      </w:r>
      <w:r>
        <w:rPr/>
        <w:t>Да? (раздумывает, достаёт из кармана горсть колец, высыпает в руку Нике) Ну, тогда сама там выберешь. Пойдёшь за меня?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Блин. Да куда уж теперь деваться то?</w:t>
      </w:r>
    </w:p>
    <w:p>
      <w:pPr>
        <w:pStyle w:val="Normal"/>
        <w:rPr>
          <w:i/>
          <w:i/>
        </w:rPr>
      </w:pPr>
      <w:r>
        <w:rPr>
          <w:i/>
        </w:rPr>
        <w:t xml:space="preserve">Колян победно кричит. 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А что теперь?</w:t>
      </w:r>
    </w:p>
    <w:p>
      <w:pPr>
        <w:pStyle w:val="Normal"/>
        <w:rPr/>
      </w:pPr>
      <w:r>
        <w:rPr>
          <w:b/>
        </w:rPr>
        <w:t xml:space="preserve">Колян: </w:t>
      </w:r>
      <w:r>
        <w:rPr/>
        <w:t>Ну это… В свадебное путешествие.</w:t>
      </w:r>
    </w:p>
    <w:p>
      <w:pPr>
        <w:pStyle w:val="Normal"/>
        <w:rPr/>
      </w:pPr>
      <w:r>
        <w:rPr>
          <w:b/>
        </w:rPr>
        <w:t xml:space="preserve">Ника: </w:t>
      </w:r>
      <w:r>
        <w:rPr/>
        <w:t>А куда?</w:t>
      </w:r>
    </w:p>
    <w:p>
      <w:pPr>
        <w:pStyle w:val="Normal"/>
        <w:rPr/>
      </w:pPr>
      <w:r>
        <w:rPr>
          <w:b/>
        </w:rPr>
        <w:t xml:space="preserve">Колян: </w:t>
      </w:r>
      <w:r>
        <w:rPr/>
        <w:t>Ну это… В Анапу.</w:t>
      </w:r>
    </w:p>
    <w:p>
      <w:pPr>
        <w:pStyle w:val="Normal"/>
        <w:rPr>
          <w:i/>
          <w:i/>
        </w:rPr>
      </w:pPr>
      <w:r>
        <w:rPr>
          <w:b/>
        </w:rPr>
        <w:t xml:space="preserve">Ника: </w:t>
      </w:r>
      <w:r>
        <w:rPr/>
        <w:t>В Анапу!</w:t>
      </w:r>
    </w:p>
    <w:p>
      <w:pPr>
        <w:pStyle w:val="Normal"/>
        <w:rPr>
          <w:i/>
          <w:i/>
        </w:rPr>
      </w:pPr>
      <w:r>
        <w:rPr>
          <w:i/>
        </w:rPr>
        <w:t>Они обнимаются и уходят. На пороге Колян останвливается. Оборачивается в Алексею. Радостно показывает русский фак и убегает вслед за Никой.</w:t>
      </w:r>
    </w:p>
    <w:p>
      <w:pPr>
        <w:pStyle w:val="Normal"/>
        <w:rPr/>
      </w:pPr>
      <w:r>
        <w:rPr>
          <w:b/>
        </w:rPr>
        <w:t xml:space="preserve">Алексей: </w:t>
      </w:r>
      <w:r>
        <w:rPr/>
        <w:t>Да что за день то сегодня такой.</w:t>
      </w:r>
    </w:p>
    <w:p>
      <w:pPr>
        <w:pStyle w:val="Normal"/>
        <w:rPr>
          <w:i/>
          <w:i/>
        </w:rPr>
      </w:pPr>
      <w:r>
        <w:rPr>
          <w:i/>
        </w:rPr>
        <w:t>Алексей выходит из-за стола. Хочет уйти.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Алексей Михалыч!</w:t>
      </w:r>
    </w:p>
    <w:p>
      <w:pPr>
        <w:pStyle w:val="Normal"/>
        <w:rPr/>
      </w:pPr>
      <w:r>
        <w:rPr>
          <w:b/>
        </w:rPr>
        <w:t xml:space="preserve">Алексей: </w:t>
      </w:r>
      <w:r>
        <w:rPr/>
        <w:t>Чего тебе?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А за виски?</w:t>
      </w:r>
    </w:p>
    <w:p>
      <w:pPr>
        <w:pStyle w:val="Normal"/>
        <w:rPr/>
      </w:pPr>
      <w:r>
        <w:rPr>
          <w:b/>
        </w:rPr>
        <w:t xml:space="preserve">Алексей: </w:t>
      </w:r>
      <w:r>
        <w:rPr/>
        <w:t>Саныч, ты ваще охренел?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Не, я понимаю. Заведение ваше. И всё такое. Но бухгалтерия. Дебет – кредит. Всё такое. Сами же не любите, когда в делах бардак.</w:t>
      </w:r>
    </w:p>
    <w:p>
      <w:pPr>
        <w:pStyle w:val="Normal"/>
        <w:rPr/>
      </w:pPr>
      <w:r>
        <w:rPr>
          <w:b/>
        </w:rPr>
        <w:t xml:space="preserve">Алексей: </w:t>
      </w:r>
      <w:r>
        <w:rPr/>
        <w:t>На, зануда. Уберись тут.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Эт само собой.</w:t>
      </w:r>
    </w:p>
    <w:p>
      <w:pPr>
        <w:pStyle w:val="Normal"/>
        <w:rPr>
          <w:i/>
          <w:i/>
        </w:rPr>
      </w:pPr>
      <w:r>
        <w:rPr>
          <w:i/>
        </w:rPr>
        <w:t xml:space="preserve">Алексей кладёт на стол стодолларовую купюру и уходит. </w:t>
      </w:r>
    </w:p>
    <w:p>
      <w:pPr>
        <w:pStyle w:val="Normal"/>
        <w:jc w:val="center"/>
        <w:rPr>
          <w:b/>
        </w:rPr>
      </w:pPr>
      <w:r>
        <w:rPr>
          <w:b/>
        </w:rPr>
        <w:t>Сцена 13</w:t>
      </w:r>
    </w:p>
    <w:p>
      <w:pPr>
        <w:pStyle w:val="Normal"/>
        <w:jc w:val="center"/>
        <w:rPr>
          <w:b/>
        </w:rPr>
      </w:pPr>
      <w:r>
        <w:rPr>
          <w:b/>
        </w:rPr>
        <w:t>Саныч, Оля</w:t>
      </w:r>
    </w:p>
    <w:p>
      <w:pPr>
        <w:pStyle w:val="Normal"/>
        <w:rPr>
          <w:b/>
          <w:i/>
          <w:i/>
        </w:rPr>
      </w:pPr>
      <w:r>
        <w:rPr>
          <w:b/>
          <w:i/>
        </w:rPr>
      </w:r>
    </w:p>
    <w:p>
      <w:pPr>
        <w:pStyle w:val="Normal"/>
        <w:rPr/>
      </w:pPr>
      <w:r>
        <w:rPr>
          <w:i/>
        </w:rPr>
        <w:t>Саныч начинает подметать пол.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Саныч, так это был развод?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Ну, теперь, думаю, разведутся.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 xml:space="preserve">Я не про это. Вы с Татьяной нас развели? 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Господи, откуда ты слова то такие знаешь, бесёнок? А ещё учитель истории.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Так ведь с кем поведёшься. Значит, нет никакого брачного агентства. Ей просто надо было застукать мужа с кем-то. И не важно с кем? Так, Саныч?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Ну, выходит, что так.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И ты знал об этом с самого начала?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Выходит, что так.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Какая же ты сволочь, Саныч.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Выходит, что… Ох, не искушай, бесёнок. Если женщина называет мужчину сволочью,  значит он всё сделал правильно.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Только не в этом случае. А я-то уж размечталась. Планов настроила.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Ну, что ж поделаешь. Бывает.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И что мне теперь, обратно в школу? На нищенскую зарплату?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Выходит, что так.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Да что ты заладил? Выходит, что так. Выходит, что так. Не хочу.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Ну, займись бизнесом.</w:t>
      </w:r>
    </w:p>
    <w:p>
      <w:pPr>
        <w:pStyle w:val="Normal"/>
        <w:rPr/>
      </w:pPr>
      <w:r>
        <w:rPr>
          <w:i/>
        </w:rPr>
        <w:t>Саныч прерывает  уборку, подходит к столу, пересчитывает деньги.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Да каким бизнесом? Это ты у нас крутой бизнесмен. Вон как на нас наварился.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Повезло.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Повезло? Саныч, а ведь мы партнёры.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Да? И давно?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Так уж целый час как.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Э! Э! Бесёнок. Мы партнёры в другом бизнесе. А этот мой.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Да ладно. Оставь эти деньги себе. Я на них не зарюсь. А вот разыграли вы нас, действительно, классно. Я бы сказала: по высшему разряду. Почему бы нам с тобой не открыть агентство розыгрышей?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Опять травить всех будешь?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Зачем травить? Можно и повеселее шутки придумать.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Ох, бесёнок, стар я уже для этих стартапов.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Да ты что, Саныч, а не ты ли тут только что зажигал, как мальчишка шестнадцатилетний?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Нет, нет, поздно уже мне.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Да ты что? После пятидесяти жизнь только начинается.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Старый я уже. Старый. Да и зачем мне это?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Зачем? Саныч, тебя только что чуть два раза не уволили. Просто из-за прихоти какой-то самодурки. Ты думаешь в школе лучше? Да то же самое. Сколько можно зависеть от капризов начальства? Подмазываться. Заглядывать в глаза. Угадывать настроение. Туфельки подавать. А, Саныч? Ведь ты же сильный, сообразительный, талантливый. Да мы же с тобой сможем горы своротить. Идём со мной, Саныч... А, Саныч?… Мичман, твою мать! Да чтоб те брашпиль в глотку, рею в шею и три якоря в корму!!!</w:t>
      </w:r>
    </w:p>
    <w:p>
      <w:pPr>
        <w:pStyle w:val="Normal"/>
        <w:rPr>
          <w:i/>
          <w:i/>
        </w:rPr>
      </w:pPr>
      <w:r>
        <w:rPr>
          <w:i/>
        </w:rPr>
        <w:t>Оля бежит за стойку бара. Включает рок-н-ролл. Возвращается. Протягивает руку Санычу. Он немного раздумывает, потом швыряет швабру.</w:t>
      </w:r>
    </w:p>
    <w:p>
      <w:pPr>
        <w:pStyle w:val="Normal"/>
        <w:rPr/>
      </w:pPr>
      <w:r>
        <w:rPr>
          <w:b/>
        </w:rPr>
        <w:t xml:space="preserve">Саныч: </w:t>
      </w:r>
      <w:r>
        <w:rPr/>
        <w:t>Да развались оно в три стада броненосцев!</w:t>
      </w:r>
    </w:p>
    <w:p>
      <w:pPr>
        <w:pStyle w:val="Normal"/>
        <w:rPr/>
      </w:pPr>
      <w:r>
        <w:rPr>
          <w:b/>
        </w:rPr>
        <w:t xml:space="preserve">Оля: </w:t>
      </w:r>
      <w:r>
        <w:rPr/>
        <w:t>И через ватерлинию!</w:t>
      </w:r>
    </w:p>
    <w:p>
      <w:pPr>
        <w:pStyle w:val="Normal"/>
        <w:rPr>
          <w:i/>
          <w:i/>
        </w:rPr>
      </w:pPr>
      <w:r>
        <w:rPr>
          <w:b/>
        </w:rPr>
        <w:t xml:space="preserve">Саныч: </w:t>
      </w:r>
      <w:r>
        <w:rPr/>
        <w:t>И через ватерлинию!</w:t>
      </w:r>
    </w:p>
    <w:p>
      <w:pPr>
        <w:pStyle w:val="Normal"/>
        <w:rPr>
          <w:i/>
          <w:i/>
        </w:rPr>
      </w:pPr>
      <w:r>
        <w:rPr>
          <w:i/>
        </w:rPr>
        <w:t>Саныч хлопает Олю по руке. Они берутся за руки и кланяются залу.</w:t>
      </w:r>
    </w:p>
    <w:p>
      <w:pPr>
        <w:pStyle w:val="Normal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567" w:right="567" w:gutter="0" w:header="709" w:top="765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cc" w:characterSet="windows-1251"/>
    <w:family w:val="roman"/>
    <w:pitch w:val="variable"/>
  </w:font>
  <w:font w:name="Calibri Light">
    <w:charset w:val="cc" w:characterSet="windows-1251"/>
    <w:family w:val="swiss"/>
    <w:pitch w:val="variable"/>
  </w:font>
  <w:font w:name="Liberation Sans">
    <w:altName w:val="Arial"/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23</w:t>
    </w:r>
    <w:r>
      <w:rPr/>
      <w:fldChar w:fldCharType="end"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56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Unifont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libri Light" w:hAnsi="Calibri Light" w:cs="Calibri Light"/>
      <w:b/>
      <w:bCs/>
      <w:kern w:val="2"/>
      <w:sz w:val="32"/>
      <w:szCs w:val="32"/>
      <w:lang w:val="ru-RU"/>
    </w:rPr>
  </w:style>
  <w:style w:type="character" w:styleId="Style13">
    <w:name w:val="Основной шрифт абзаца"/>
    <w:qFormat/>
    <w:rPr/>
  </w:style>
  <w:style w:type="character" w:styleId="Style14">
    <w:name w:val="Верхний колонтитул Знак"/>
    <w:qFormat/>
    <w:rPr>
      <w:sz w:val="24"/>
      <w:szCs w:val="24"/>
    </w:rPr>
  </w:style>
  <w:style w:type="character" w:styleId="Style15">
    <w:name w:val="Нижний колонтитул Знак"/>
    <w:qFormat/>
    <w:rPr>
      <w:sz w:val="24"/>
      <w:szCs w:val="24"/>
    </w:rPr>
  </w:style>
  <w:style w:type="character" w:styleId="1">
    <w:name w:val="Заголовок 1 Знак"/>
    <w:qFormat/>
    <w:rPr>
      <w:rFonts w:ascii="Calibri Light" w:hAnsi="Calibri Light" w:cs="Calibri Light"/>
      <w:b/>
      <w:bCs/>
      <w:kern w:val="2"/>
      <w:sz w:val="32"/>
      <w:szCs w:val="32"/>
      <w:lang w:val="ru-RU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Unifont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Unifont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Unifont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Unifont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>
      <w:lang w:val="ru-RU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>
      <w:lang w:val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2914</TotalTime>
  <Application>LibreOffice/25.2.3.2$Linux_X86_64 LibreOffice_project/520$Build-2</Application>
  <AppVersion>15.0000</AppVersion>
  <Pages>23</Pages>
  <Words>832</Words>
  <Characters>4252</Characters>
  <CharactersWithSpaces>5000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2021-02-22T11:41:00Z</dcterms:created>
  <dc:creator>User</dc:creator>
  <dc:description/>
  <cp:keywords/>
  <dc:language>ru-RU</dc:language>
  <cp:lastModifiedBy>Пользователь</cp:lastModifiedBy>
  <dcterms:modified xsi:type="dcterms:W3CDTF">2026-10-16T20:09:00Z</dcterms:modified>
  <cp:revision>237</cp:revision>
  <dc:subject/>
  <dc:title/>
</cp:coreProperties>
</file>