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Григорий Веский</w:t>
      </w:r>
    </w:p>
    <w:p>
      <w:pPr>
        <w:pStyle w:val="Normal"/>
        <w:ind w:start="1701" w:end="0"/>
        <w:jc w:val="center"/>
        <w:rPr>
          <w:rFonts w:ascii="YS Text;Arial;sans-serif" w:hAnsi="YS Text;Arial;sans-serif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1A1A1A"/>
          <w:spacing w:val="0"/>
          <w:sz w:val="24"/>
        </w:rPr>
      </w:r>
    </w:p>
    <w:p>
      <w:pPr>
        <w:pStyle w:val="Normal"/>
        <w:ind w:start="1701" w:end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ПАПА ИОАНН VΙΙΙ,</w:t>
      </w:r>
    </w:p>
    <w:p>
      <w:pPr>
        <w:pStyle w:val="Normal"/>
        <w:ind w:start="1701" w:end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1701" w:end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или</w:t>
      </w:r>
    </w:p>
    <w:p>
      <w:pPr>
        <w:pStyle w:val="Normal"/>
        <w:ind w:start="1701" w:end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1701" w:end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ТАЙНА АГНЕССЫ ЛАНГЛУА</w:t>
      </w:r>
    </w:p>
    <w:p>
      <w:pPr>
        <w:pStyle w:val="Normal"/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ДЕЙСТВУЮЩИЕ ЛИЦА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Ланглуа, его личный секретарь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Армандо, племянник папы Льва ΙV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Слуга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Толпа: первый, второй, третий, четвёртый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b/>
          <w:sz w:val="24"/>
          <w:szCs w:val="24"/>
        </w:rPr>
        <w:t>ПРОЛОГ</w:t>
      </w:r>
    </w:p>
    <w:p>
      <w:pPr>
        <w:pStyle w:val="Normal"/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Здесь мною быль воссоздана;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надо думать, что она</w:t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Пустая выдумка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  <w:r>
        <w:rPr>
          <w:rFonts w:cs="Times New Roman" w:ascii="Times New Roman" w:hAnsi="Times New Roman"/>
          <w:sz w:val="24"/>
          <w:szCs w:val="24"/>
        </w:rPr>
        <w:t xml:space="preserve"> нет! нет!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Живёт она уж сотни лет.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Её в архивах Ватикана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Случайно обнаружил я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Тот манускрипт не для профана,</w:t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Его замалчивать нельзя.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Там есть хорошие уроки,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Там жизнь порою без прикрас,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Там даже кровью пахнут строки –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них виден жертвы смертный час!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b/>
          <w:sz w:val="24"/>
          <w:szCs w:val="24"/>
        </w:rPr>
        <w:t>СЦЕНА 1</w:t>
      </w:r>
    </w:p>
    <w:p>
      <w:pPr>
        <w:pStyle w:val="Normal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                       </w:t>
      </w:r>
      <w:r>
        <w:rPr>
          <w:rFonts w:cs="Times New Roman" w:ascii="Times New Roman" w:hAnsi="Times New Roman"/>
          <w:i/>
          <w:sz w:val="16"/>
          <w:szCs w:val="16"/>
        </w:rPr>
        <w:t>(855 год. Приёмная папы Льва ΙV, входит слуга.)</w:t>
      </w:r>
    </w:p>
    <w:p>
      <w:pPr>
        <w:pStyle w:val="Normal"/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Мне сообщали. Ланглуа?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Впустить.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</w:rPr>
        <w:t>Слуга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Немедленно?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>Да, да.</w:t>
      </w:r>
    </w:p>
    <w:p>
      <w:pPr>
        <w:pStyle w:val="Normal"/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</w:t>
      </w:r>
      <w:r>
        <w:rPr>
          <w:rFonts w:cs="Times New Roman" w:ascii="Times New Roman" w:hAnsi="Times New Roman"/>
          <w:i/>
          <w:sz w:val="16"/>
          <w:szCs w:val="16"/>
        </w:rPr>
        <w:t>(Ланглуа подходит к Папе Льву ΙV, целует край его сутаны.</w:t>
      </w:r>
      <w:r>
        <w:rPr>
          <w:rFonts w:cs="Times New Roman" w:ascii="Times New Roman" w:hAnsi="Times New Roman"/>
          <w:b/>
          <w:i/>
          <w:sz w:val="16"/>
          <w:szCs w:val="16"/>
        </w:rPr>
        <w:t>)</w:t>
      </w:r>
    </w:p>
    <w:p>
      <w:pPr>
        <w:pStyle w:val="Normal"/>
        <w:ind w:start="1701" w:end="0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оказать бы мог услугу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Мне словно брату или другу;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Представь теперь ты мне себя.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Бродил по свету долго я,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проповедник. И, не скрою,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Тут не давал ногам покою;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Бывало, я страдал от жажды;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Бывало, страшно голодал,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краях холодных замерзал…</w:t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То было, как вчера. Однажды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Глядел в глаза я смерти дважды,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мой Господь меня спасал!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Его я следую советам,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 для меня отец и мать.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Добавить я хочу при этом: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без него существовать?!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без него встречать рассвет?</w:t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Как не прочесть на сон молитву?</w:t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О, с сатаной готов на битву!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то не жаль своих мне лет.</w:t>
      </w:r>
    </w:p>
    <w:p>
      <w:pPr>
        <w:pStyle w:val="Normal"/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</w:t>
      </w:r>
      <w:r>
        <w:rPr>
          <w:rFonts w:cs="Times New Roman" w:ascii="Times New Roman" w:hAnsi="Times New Roman"/>
          <w:i/>
          <w:sz w:val="16"/>
          <w:szCs w:val="16"/>
        </w:rPr>
        <w:t>(Делает паузу, вздыхает.)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к сожаленью, сирота;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Познал, что значит нищета.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Своих родителей не знаю,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свечи в церкви зажигаю.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Признаюсь, есть мечта одна,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Волнует с ранних лет меня;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О, даже с ней во время сна!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Её держу на сердце я.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Вперёд с надеждою смотрю…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вечной жизни говорю!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Итак, довольно для начала.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впрямь ты выглядишь устало,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отдых дам тебе дня три.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службе у меня, смотри,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Без дел не принято слоняться;</w:t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Поди, одежду подбери.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Пожалуй, время попрощаться.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b/>
          <w:sz w:val="24"/>
          <w:szCs w:val="24"/>
        </w:rPr>
        <w:t>СЦЕНА 2</w:t>
      </w:r>
    </w:p>
    <w:p>
      <w:pPr>
        <w:pStyle w:val="Normal"/>
        <w:ind w:start="1701" w:end="0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16"/>
          <w:szCs w:val="16"/>
        </w:rPr>
        <w:t>(Папа Лев ΙV вызвал к себе Армандо.)</w:t>
      </w:r>
    </w:p>
    <w:p>
      <w:pPr>
        <w:pStyle w:val="Normal"/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Есть у меня к тебе заданье: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Ланглуа здесь речь пойдёт.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должен видеть наперёд!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Твоё потребую старанье.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Войди в доверие сначала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Быть может, помощь предложи,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себе быстрей расположи;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Чтоб тень твоя за ним блуждала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по пятам, стыда не зная.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Доносы строго проверяя,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Меня избавишь от хлопот;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Послушный пользу извлечёт.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Я верный ваш слуга до гроба.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Итак, гляди, – да только в оба!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b/>
          <w:sz w:val="24"/>
          <w:szCs w:val="24"/>
        </w:rPr>
        <w:t>СЦЕНА 3</w:t>
      </w:r>
    </w:p>
    <w:p>
      <w:pPr>
        <w:pStyle w:val="Normal"/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От автора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Прошло без малого полгода,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наблюдалось перемен;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до идейного разброда,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 почва здесь не для измен.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вот в один из вечеров,</w:t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Ключи, имея от шкафов,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 в спальню Ланглуа пробрался –</w:t>
      </w:r>
    </w:p>
    <w:p>
      <w:pPr>
        <w:pStyle w:val="Normal"/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Понятно, сильно волновался.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Шаги за дверью слышит вдруг…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себе он поборол испуг.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Шпиона скользкая стезя,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врагом шутить никак нельзя.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шторой спрятался и ждёт;</w:t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Таков событий поворот.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</w:t>
      </w:r>
      <w:r>
        <w:rPr>
          <w:rFonts w:cs="Times New Roman" w:ascii="Times New Roman" w:hAnsi="Times New Roman"/>
          <w:i/>
          <w:sz w:val="16"/>
          <w:szCs w:val="16"/>
        </w:rPr>
        <w:t>(Ланглуа входит в спальню, говорит шёпотом.)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О, боже мой, я так устала…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Когда смогу я отдохнуть?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Увы, тяжёл мой к цели путь;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Его сама я выбирала.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Моё тщеславие ужасно,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Порою ненавижу, да!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Усилье всё же не напрасно.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Я власть люблю! Она прекрасна!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ней не расстанусь никогда!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От автора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он готовится ко сну.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Одежду с радостью снимает…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Взглянул с улыбкой на луну,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Ложится. Тут же засыпает.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</w:t>
      </w:r>
      <w:r>
        <w:rPr>
          <w:rFonts w:cs="Times New Roman" w:ascii="Times New Roman" w:hAnsi="Times New Roman"/>
          <w:i/>
          <w:sz w:val="16"/>
          <w:szCs w:val="16"/>
        </w:rPr>
        <w:t>(А в это время Армандо за шторой.)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 протирал глаза не раз,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Минуты длились будто час.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верил в то, кто перед ним,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Едва он на ногах стоял,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Молитву тупо повторял,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Стал понимать, что уязвим.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b/>
          <w:sz w:val="24"/>
          <w:szCs w:val="24"/>
        </w:rPr>
        <w:t>СЦЕНА 4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</w:t>
      </w:r>
      <w:r>
        <w:rPr>
          <w:rFonts w:cs="Times New Roman" w:ascii="Times New Roman" w:hAnsi="Times New Roman"/>
          <w:i/>
          <w:sz w:val="16"/>
          <w:szCs w:val="16"/>
        </w:rPr>
        <w:t>(На следующий день у Армандо.)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тобой мне очень интересно.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дальше слушаю. Чудесно!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каждый день совсем другой: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 весельчак передо мной,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 всеми признанный мудрец,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 легкомысленный храбрец,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ведь завистников немало…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Всегда их наготове жало!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вдруг расправятся с тобой?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далеко зашёл. Постой!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Мне их бояться не пристало.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Мои поступки благородны,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Они от прихотей свободны.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симпатичен мне, поверь!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запирай сегодня дверь.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Поговорить хочу с тобой.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ты я, вижу, непростой.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Твои б мне мысли прочитать…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Мне, кстати, нечего скрывать.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Тогда откуда напряженье?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Да, кстати, на лице оно!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вызываешь подозренье.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Сомненье вслух оглашено.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Язык держу я за зубами.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Так, так, Армандо, продолжай. 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Порой судьба играет с нами.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Сентиментальность опускай.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Спешу. Я должен уходить.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Чтоб воду снова замутить?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думай плохо обо мне.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ненадолго исчезаю,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Всё расскажу наедине.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      </w:t>
      </w:r>
      <w:r>
        <w:rPr>
          <w:rFonts w:cs="Times New Roman" w:ascii="Times New Roman" w:hAnsi="Times New Roman"/>
          <w:i/>
          <w:sz w:val="16"/>
          <w:szCs w:val="16"/>
        </w:rPr>
        <w:t>(В сторону.)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Что хочет он? – Не представляю.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</w:t>
      </w:r>
      <w:r>
        <w:rPr>
          <w:rFonts w:cs="Times New Roman" w:ascii="Times New Roman" w:hAnsi="Times New Roman"/>
          <w:i/>
          <w:sz w:val="16"/>
          <w:szCs w:val="16"/>
        </w:rPr>
        <w:t>(Обращается к Армандо.)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Быть может, вечер длинным будет…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</w:t>
      </w:r>
      <w:r>
        <w:rPr>
          <w:rFonts w:cs="Times New Roman" w:ascii="Times New Roman" w:hAnsi="Times New Roman"/>
          <w:i/>
          <w:sz w:val="16"/>
          <w:szCs w:val="16"/>
        </w:rPr>
        <w:t>(Хитро улыбается.)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Мой темперамент не остудит.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        </w:t>
      </w:r>
      <w:r>
        <w:rPr>
          <w:rFonts w:cs="Times New Roman" w:ascii="Times New Roman" w:hAnsi="Times New Roman"/>
          <w:i/>
          <w:sz w:val="16"/>
          <w:szCs w:val="16"/>
        </w:rPr>
        <w:t>(Уходит.)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b/>
          <w:sz w:val="24"/>
          <w:szCs w:val="24"/>
        </w:rPr>
        <w:t>СЦЕНА 5</w:t>
      </w:r>
    </w:p>
    <w:p>
      <w:pPr>
        <w:pStyle w:val="Normal"/>
        <w:tabs>
          <w:tab w:val="clear" w:pos="708"/>
          <w:tab w:val="left" w:pos="1985" w:leader="none"/>
        </w:tabs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                   </w:t>
      </w:r>
      <w:r>
        <w:rPr>
          <w:rFonts w:cs="Times New Roman" w:ascii="Times New Roman" w:hAnsi="Times New Roman"/>
          <w:i/>
          <w:sz w:val="16"/>
          <w:szCs w:val="16"/>
        </w:rPr>
        <w:t>(На следующий день у Ланглуа. Армандо стучит в дверь.)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Армандо 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Позволь?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Входи, я жду тебя.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Не задержу надолго 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Да, да, конечно.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sz w:val="24"/>
          <w:szCs w:val="24"/>
        </w:rPr>
        <w:t>Был в саду: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Там от забот я отдыхаю,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 всё на время забываю;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своей я совестью в ладу.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вот и первые намёки…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Застать меня нельзя врасплох.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Твой как-то ночью слышал вздох…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Там были стоны и упрёки…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Ужель во сне я говорю?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        </w:t>
      </w:r>
      <w:r>
        <w:rPr>
          <w:rFonts w:cs="Times New Roman" w:ascii="Times New Roman" w:hAnsi="Times New Roman"/>
          <w:i/>
          <w:sz w:val="16"/>
          <w:szCs w:val="16"/>
        </w:rPr>
        <w:t>(Гневно.)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Как ты посмел ко мне явиться?!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Здесь случай я благодарю.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Успел, как видишь, я влюбиться…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Не торопись мне возражать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Я буду, как мертвец, молчать.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Да, тайну я твою раскрыл.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без тебя я раньше жил?!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разделю с тобой мечты,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их немало у меня: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руки греем у огня,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Вокруг так много красоты…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по аллеям мы гуляем,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взором провожаем птиц,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мы свидетели денниц,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с трав росу мы собираем –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Её с ладоней пью твоих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тишина. Нет ссор, шумих.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Тебя ношу я на руках.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– ангел в солнечных лучах!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не мираж, любовь моя…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тобой на всё готова я!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sz w:val="24"/>
          <w:szCs w:val="24"/>
        </w:rPr>
        <w:t>СЦЕНА 6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</w:t>
      </w:r>
      <w:r>
        <w:rPr>
          <w:rFonts w:cs="Times New Roman" w:ascii="Times New Roman" w:hAnsi="Times New Roman"/>
          <w:i/>
          <w:sz w:val="16"/>
          <w:szCs w:val="16"/>
        </w:rPr>
        <w:t>(Папа Лев ΙV, Ланглуа.)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Тебя позвал я для беседы.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       </w:t>
      </w:r>
      <w:r>
        <w:rPr>
          <w:rFonts w:cs="Times New Roman" w:ascii="Times New Roman" w:hAnsi="Times New Roman"/>
          <w:i/>
          <w:sz w:val="16"/>
          <w:szCs w:val="16"/>
        </w:rPr>
        <w:t>(В сторону.)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Быть может, где-то оплошала,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Коль о запретном я мечтала?..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не принёс с  собою беды.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Напротив, очень аккуратно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Ведёшь счета. На должника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Быть мягкой не должна рука;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Тебе всё ясно и понятно.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Незаурядный, право, ум –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Тебя ведь слушают часами.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Подобран правильно костюм,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водишь дружбы с болтунами,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слово держишь ты своё.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</w:t>
      </w:r>
      <w:r>
        <w:rPr>
          <w:rFonts w:cs="Times New Roman" w:ascii="Times New Roman" w:hAnsi="Times New Roman"/>
          <w:i/>
          <w:sz w:val="16"/>
          <w:szCs w:val="16"/>
        </w:rPr>
        <w:t>(Выдерживает паузу.)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Сказал, пожалуй, я не всё.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 xml:space="preserve">Мой долг трудиться, </w:t>
      </w:r>
      <w:r>
        <w:rPr>
          <w:rFonts w:cs="Times New Roman" w:ascii="Times New Roman" w:hAnsi="Times New Roman"/>
          <w:i/>
          <w:sz w:val="24"/>
          <w:szCs w:val="24"/>
        </w:rPr>
        <w:t>Ваша честь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Свои ошибки  я учесть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Всегда пытаюсь – это верно;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Вам благодарен я, безмерно!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Да, в рассуждениях своих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Могу я в дебри углубляться.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Нет, на эмоциях одних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Нельзя серьёзно утверждаться.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        </w:t>
      </w:r>
      <w:r>
        <w:rPr>
          <w:rFonts w:cs="Times New Roman" w:ascii="Times New Roman" w:hAnsi="Times New Roman"/>
          <w:i/>
          <w:sz w:val="16"/>
          <w:szCs w:val="16"/>
        </w:rPr>
        <w:t>(В сторону.)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так душа уходит в пятки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впрямь так можно напугать;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 мной играет, видно, в прятки;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научилась выжидать.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Когда я пристально смотрю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Тебе в глаза, то понимаю,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будто встретил я зарю: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о любви здесь говорю –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От любопытства я сгораю.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Черты лица как у девицы,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Есть доказательство: ресницы,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Походка мягкая, а брови?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моём есть доля правды слове.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одежде женской покажись!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Поди, с викарием свяжись.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Даю на всё я два часа.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</w:t>
      </w:r>
      <w:r>
        <w:rPr>
          <w:rFonts w:cs="Times New Roman" w:ascii="Times New Roman" w:hAnsi="Times New Roman"/>
          <w:i/>
          <w:sz w:val="16"/>
          <w:szCs w:val="16"/>
        </w:rPr>
        <w:t>(В сторону, чуть не плача.)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Конец, – святые небеса…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sz w:val="24"/>
          <w:szCs w:val="24"/>
        </w:rPr>
        <w:t>СЦЕНА 7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Ланглуа и Армандо.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Послушай, страшное случилось!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Погибла я! Погибла я!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 я, Армандо, оступилась?!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Иль осторожность притупилась?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Бежать! Бежать! Куда?!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</w:t>
      </w:r>
      <w:r>
        <w:rPr>
          <w:rFonts w:cs="Times New Roman" w:ascii="Times New Roman" w:hAnsi="Times New Roman"/>
          <w:sz w:val="24"/>
          <w:szCs w:val="24"/>
        </w:rPr>
        <w:t>Меня,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 делать нам, спроси сначала.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Скорее чувствам дай остыть.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знаю, выход должен быть!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Похоже, разум потеряла…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выдавай себя ничем.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Ну что за паника смешная?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Добьёт она тебя совсем;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 нас порука круговая!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</w:t>
      </w:r>
      <w:r>
        <w:rPr>
          <w:rFonts w:cs="Times New Roman" w:ascii="Times New Roman" w:hAnsi="Times New Roman"/>
          <w:i/>
          <w:sz w:val="16"/>
          <w:szCs w:val="16"/>
        </w:rPr>
        <w:t>(Смотрит на неё ласково.)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ожила. Уже другая.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Тебе пора идти к нему,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Давай покрепче обниму.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как обычно, наготове.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вот ловлю тебя на слове.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b/>
          <w:sz w:val="24"/>
          <w:szCs w:val="24"/>
        </w:rPr>
        <w:t>СЦЕНА 8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</w:t>
      </w:r>
      <w:r>
        <w:rPr>
          <w:rFonts w:cs="Times New Roman" w:ascii="Times New Roman" w:hAnsi="Times New Roman"/>
          <w:i/>
          <w:sz w:val="16"/>
          <w:szCs w:val="16"/>
        </w:rPr>
        <w:t>(У Папы Льва ΙV.  Входит Ланглуа.)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Люблю я с детства маскарад,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лицах часто носят маски,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Когда-то был им очень рад…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я давно не верю в сказки.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rPr/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i/>
          <w:sz w:val="16"/>
          <w:szCs w:val="16"/>
        </w:rPr>
        <w:t>(Побледнела, дрожащим голосом говорит слуге.)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Стакан воды прошу подать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Так пересохло в горле, видно.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i/>
          <w:sz w:val="16"/>
          <w:szCs w:val="16"/>
        </w:rPr>
        <w:t>(Выпивает, уже уверенней продолжает.)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хорошо, что смог узнать,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О ваших слабостях опять.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Папа Лев ΙV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Твоя мне польза очевидна.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</w:t>
      </w:r>
      <w:r>
        <w:rPr>
          <w:rFonts w:cs="Times New Roman" w:ascii="Times New Roman" w:hAnsi="Times New Roman"/>
          <w:i/>
          <w:sz w:val="16"/>
          <w:szCs w:val="16"/>
        </w:rPr>
        <w:t>(Смотрит пристально.)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Какой блистательный наряд!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Тебе идёт он, без сомненья.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Привлёк он мой невольно взгляд,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Скрывать не стану восхищенья!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</w:t>
      </w:r>
      <w:r>
        <w:rPr>
          <w:rFonts w:cs="Times New Roman" w:ascii="Times New Roman" w:hAnsi="Times New Roman"/>
          <w:i/>
          <w:sz w:val="16"/>
          <w:szCs w:val="16"/>
        </w:rPr>
        <w:t>(Делает многозначительную паузу.)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не здоров, – ты это знаешь;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больше года проживу.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Тебя поставлю во главу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Я Римской церкви. Понимаешь?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Когда покину землю эту,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Наместник мой (</w:t>
      </w:r>
      <w:r>
        <w:rPr>
          <w:rFonts w:cs="Times New Roman" w:ascii="Times New Roman" w:hAnsi="Times New Roman"/>
          <w:i/>
          <w:sz w:val="24"/>
          <w:szCs w:val="24"/>
        </w:rPr>
        <w:t>я о тебе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следуй глупому совету,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смей делиться по секрету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Ни с кем. Сужу ведь по себе.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i/>
          <w:sz w:val="16"/>
          <w:szCs w:val="16"/>
        </w:rPr>
        <w:t>(Делает паузу, затем продолжает.)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Всё ж как мужчина лучше ты.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Ступай. Займись теперь делами.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Работай вплоть до темноты,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дорожу уже часами.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sz w:val="24"/>
          <w:szCs w:val="24"/>
        </w:rPr>
        <w:t>СЦЕНА 9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От автора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Страшны набеги сарацина,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себе он видит господина.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О, нет защиты от меча!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тут ещё и саранча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Поля крестьян опустошала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в радость праздничные дни,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Сплошные бедствия одни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Терпенья оставалось мало.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 xml:space="preserve">Вот время </w:t>
      </w:r>
      <w:r>
        <w:rPr>
          <w:rFonts w:cs="Times New Roman" w:ascii="Times New Roman" w:hAnsi="Times New Roman"/>
          <w:i/>
          <w:sz w:val="24"/>
          <w:szCs w:val="24"/>
        </w:rPr>
        <w:t>папы</w:t>
      </w:r>
      <w:r>
        <w:rPr>
          <w:rFonts w:cs="Times New Roman" w:ascii="Times New Roman" w:hAnsi="Times New Roman"/>
          <w:sz w:val="24"/>
          <w:szCs w:val="24"/>
        </w:rPr>
        <w:t xml:space="preserve"> истекает…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 воздух с жадностью глотает…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тумане видит он предметы: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Свои проекты и декреты…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Вдруг слышит детский голос свой,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Его уносит за собой,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Куда? – в заоблачные дали…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в этот миг с колен все встали.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* * *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Борьба упорная была,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Её вели четыре дня.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Здесь что ни шаг, то западня,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Ланглуа уберегла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Она – судьба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–</w:t>
      </w:r>
      <w:r>
        <w:rPr>
          <w:rFonts w:cs="Times New Roman" w:ascii="Times New Roman" w:hAnsi="Times New Roman"/>
          <w:sz w:val="24"/>
          <w:szCs w:val="24"/>
        </w:rPr>
        <w:t xml:space="preserve"> от пораженья.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Какой триумф! На троне он!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Встаёт. Ступает на амвон.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Мир ждёт его благословенья.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СЦЕНА 10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</w:t>
      </w:r>
      <w:r>
        <w:rPr>
          <w:rFonts w:cs="Times New Roman" w:ascii="Times New Roman" w:hAnsi="Times New Roman"/>
          <w:i/>
          <w:sz w:val="16"/>
          <w:szCs w:val="16"/>
        </w:rPr>
        <w:t>(Резиденция в Остии, Ланглуа и Армандо.)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Взор обращаю на детей…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Своей игрою забавляют,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Улыбка их всего милей!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Люблю невинность их очей!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Их часто, знаю, обижают.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Давно от них в восторге я,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вот в ином как будто мире…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царском я скучала пире.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Тебе нужна была семья!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прав, я увлеклась немного;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Ну, не суди меня так строго.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Тебя обрадую сейчас: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жду ребёнка!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sz w:val="24"/>
          <w:szCs w:val="24"/>
        </w:rPr>
        <w:t>В трудный час…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Да, положенье беспримерно.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Ты растерялся; слышишь?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sz w:val="24"/>
          <w:szCs w:val="24"/>
        </w:rPr>
        <w:t>Верно.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должен с мыслями собраться.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Моя тебя пугает весть?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Тут оснований много есть.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Пора нам в Рим перебираться,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Стоять не время в стороне.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Кругом волнения такие…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Боюсь народной я стихии;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по нутру всё это мне!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А ведь ползут недаром слухи: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 здесь, то там, мол, заварухи.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 xml:space="preserve">«У </w:t>
      </w:r>
      <w:r>
        <w:rPr>
          <w:rFonts w:cs="Times New Roman" w:ascii="Times New Roman" w:hAnsi="Times New Roman"/>
          <w:i/>
          <w:sz w:val="24"/>
          <w:szCs w:val="24"/>
        </w:rPr>
        <w:t>папы</w:t>
      </w:r>
      <w:r>
        <w:rPr>
          <w:rFonts w:cs="Times New Roman" w:ascii="Times New Roman" w:hAnsi="Times New Roman"/>
          <w:sz w:val="24"/>
          <w:szCs w:val="24"/>
        </w:rPr>
        <w:t xml:space="preserve"> дела нет до нас!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беспокоят беды даже,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Страна живёт в ажиотаже».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Пора назначить день и час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ритуального проклятья,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Оно  избавит от несчастья.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От автора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вот услышан глас народа!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 xml:space="preserve">Чуть позже </w:t>
      </w:r>
      <w:r>
        <w:rPr>
          <w:rFonts w:cs="Times New Roman" w:ascii="Times New Roman" w:hAnsi="Times New Roman"/>
          <w:i/>
          <w:sz w:val="24"/>
          <w:szCs w:val="24"/>
        </w:rPr>
        <w:t>папа</w:t>
      </w:r>
      <w:r>
        <w:rPr>
          <w:rFonts w:cs="Times New Roman" w:ascii="Times New Roman" w:hAnsi="Times New Roman"/>
          <w:sz w:val="24"/>
          <w:szCs w:val="24"/>
        </w:rPr>
        <w:t xml:space="preserve"> известил,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будто из последних сил,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дате проведенья схода.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b/>
          <w:sz w:val="24"/>
          <w:szCs w:val="24"/>
        </w:rPr>
        <w:t>СЦЕНА 11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От автора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Светило солнце всем с утра,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донеслись раскаты грома,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Подули сильные ветра…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(В такой момент сидеть бы дома.)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Сверкнула молния вдали,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люди всё же в церковь шли.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</w:t>
      </w:r>
      <w:r>
        <w:rPr>
          <w:rFonts w:cs="Times New Roman" w:ascii="Times New Roman" w:hAnsi="Times New Roman"/>
          <w:i/>
          <w:sz w:val="16"/>
          <w:szCs w:val="16"/>
        </w:rPr>
        <w:t>(Ланглуа и Армандо.)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Ланглуа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День ото дня всё хуже мне,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Мной страх уже овладевает,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Меня он к смерти приближает,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Её я видела во сне.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Она со мною говорила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Весьма открыто, не спеша;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Ей не нужна моя душа,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Чем, несомненно, удивила,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себе меня расположила.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сплю давно уже ночами,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Боль ощущаю в теле я,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притупить её слезами;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Благочестивыми псалмами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Остановить её нельзя!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Возьми меня, прошу, под руку.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что Господь послал мне муку?!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Решенье принял впопыхах.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Армандо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на своих давно местах.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От автора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Здесь каждый шаг давался с боем.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Ох, стиснув зубы, шла она,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Бессонницей изнурена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сей час им нелегко обоим.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будто долгие недели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Была прикована к постели.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</w:t>
      </w:r>
      <w:r>
        <w:rPr>
          <w:rFonts w:cs="Times New Roman" w:ascii="Times New Roman" w:hAnsi="Times New Roman"/>
          <w:sz w:val="24"/>
          <w:szCs w:val="24"/>
        </w:rPr>
        <w:t xml:space="preserve">* * * </w:t>
      </w:r>
    </w:p>
    <w:p>
      <w:pPr>
        <w:pStyle w:val="Normal"/>
        <w:tabs>
          <w:tab w:val="clear" w:pos="708"/>
          <w:tab w:val="left" w:pos="1985" w:leader="none"/>
        </w:tabs>
        <w:rPr/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</w:t>
      </w:r>
      <w:r>
        <w:rPr>
          <w:rFonts w:cs="Times New Roman" w:ascii="Times New Roman" w:hAnsi="Times New Roman"/>
          <w:i/>
          <w:sz w:val="16"/>
          <w:szCs w:val="16"/>
        </w:rPr>
        <w:t>(Ланглуа во главе процессии в 20 тысяч человек направляется к Латеранской площади.)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Идёт процессия. Народ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 xml:space="preserve">Встречает </w:t>
      </w:r>
      <w:r>
        <w:rPr>
          <w:rFonts w:cs="Times New Roman" w:ascii="Times New Roman" w:hAnsi="Times New Roman"/>
          <w:i/>
          <w:sz w:val="24"/>
          <w:szCs w:val="24"/>
        </w:rPr>
        <w:t xml:space="preserve">папу </w:t>
      </w:r>
      <w:r>
        <w:rPr>
          <w:rFonts w:cs="Times New Roman" w:ascii="Times New Roman" w:hAnsi="Times New Roman"/>
          <w:sz w:val="24"/>
          <w:szCs w:val="24"/>
        </w:rPr>
        <w:t>ликованьем,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до своих ему свобод: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 верит в праведный исход;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Поймёт ошибку… с опозданьем.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лица, на которых счастье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 всей красе отражено,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Их понимаю я участье: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В руках, действительно, оно!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и его легко спугнуть,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этом часто забывают.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птица, может упорхнуть,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след простыл – уж не вернуть,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Потом с печалью вспоминают.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Здесь можно видеть, как злодей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чём-то страшном помышляет;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вор карман опустошает…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Теперь у склочных здесь людей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Отбоя нет от новостей.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* * *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 xml:space="preserve">Остановился </w:t>
      </w:r>
      <w:r>
        <w:rPr>
          <w:rFonts w:cs="Times New Roman" w:ascii="Times New Roman" w:hAnsi="Times New Roman"/>
          <w:i/>
          <w:sz w:val="24"/>
          <w:szCs w:val="24"/>
        </w:rPr>
        <w:t>папа</w:t>
      </w:r>
      <w:r>
        <w:rPr>
          <w:rFonts w:cs="Times New Roman" w:ascii="Times New Roman" w:hAnsi="Times New Roman"/>
          <w:sz w:val="24"/>
          <w:szCs w:val="24"/>
        </w:rPr>
        <w:t>. Вдруг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Его лицо перекосилось,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нему тянулись сотни рук...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Непоправимое свершилось!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sz w:val="24"/>
          <w:szCs w:val="24"/>
        </w:rPr>
        <w:t>СЦЕНА 12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i/>
          <w:sz w:val="16"/>
          <w:szCs w:val="16"/>
        </w:rPr>
        <w:t>(Из толпы.)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Первый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Никак, гляди-ка, он… рожает!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Второй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Ну и сказал. Вот дуралей!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Третий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 он в поту! Да он страдает!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Четвёртый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крови лежит дитя пред ней!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От автора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 кто-то крикнул: «Сатана!»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Над ней с десятка два склонились,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В желанье мести укрепились: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Её доказана вина.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 всех сторон: «А ну, к ответу!»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Поднялись в воздух кулаки,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Нашлись, а как же! вожаки;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 xml:space="preserve">Весть разнеслась по </w:t>
      </w:r>
      <w:r>
        <w:rPr>
          <w:rFonts w:cs="Times New Roman" w:ascii="Times New Roman" w:hAnsi="Times New Roman"/>
          <w:i/>
          <w:sz w:val="24"/>
          <w:szCs w:val="24"/>
        </w:rPr>
        <w:t>белу свету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остервенением безумным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Ей сзади нанесли удар,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Дана здесь воля скудоумным,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Здесь бушевал страстей пожар.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Пустили в ход лопаты, вилы…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Откуда брали только силы?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А били ведь не наобум…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Стоял невероятный шум.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С ухмылкой дерзкою глумились,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 двери ада отворились.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Толпа вошла как будто в раж.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Подумать только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? </w:t>
      </w:r>
      <w:r>
        <w:rPr>
          <w:rFonts w:cs="Times New Roman" w:ascii="Times New Roman" w:hAnsi="Times New Roman"/>
          <w:sz w:val="24"/>
          <w:szCs w:val="24"/>
        </w:rPr>
        <w:t>Здесь – кураж!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b/>
          <w:sz w:val="24"/>
          <w:szCs w:val="24"/>
        </w:rPr>
        <w:t>ЭПИЛОГ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Как тут не сжалиться над ней?!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Конечно, без благословенья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Глубокой ночью, поскорей,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Земле придали для забвенья.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Плита надгробная гласила: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«Здесь Папа Иоанн восьмой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Прощён молитвою святой,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Душа покойного бескрыла».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26.09.11 – 1.10.11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b/>
          <w:sz w:val="24"/>
          <w:szCs w:val="24"/>
        </w:rPr>
        <w:t>ЭПИЛОГ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Как тут не сжалиться над ней?!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Конечно, без благословенья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Глубокой ночью, поскорей,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Земле придали для забвенья.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Плита надгробная гласила: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24"/>
          <w:szCs w:val="24"/>
        </w:rPr>
        <w:t>«Здесь Папа Иоанн восьмой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Прощён молитвою святой,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Душа покойного бескрыла».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/>
      </w:pPr>
      <w:r>
        <w:rPr>
          <w:rFonts w:cs="Times New Roman" w:ascii="Times New Roman" w:hAnsi="Times New Roman"/>
          <w:sz w:val="16"/>
          <w:szCs w:val="16"/>
        </w:rPr>
        <w:t>26.09.11 – 1.10.11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701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  <w:font w:name="YS Text">
    <w:altName w:val="Arial"/>
    <w:charset w:val="01" w:characterSet="utf-8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tLeast" w:line="0"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2"/>
      <w:szCs w:val="22"/>
    </w:rPr>
  </w:style>
  <w:style w:type="character" w:styleId="Style16">
    <w:name w:val="Нижний колонтитул Знак"/>
    <w:qFormat/>
    <w:rPr>
      <w:sz w:val="22"/>
      <w:szCs w:val="22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245</TotalTime>
  <Application>LibreOffice/25.2.3.2$Linux_X86_64 LibreOffice_project/520$Build-2</Application>
  <AppVersion>15.0000</AppVersion>
  <Pages>16</Pages>
  <Words>2088</Words>
  <Characters>10499</Characters>
  <CharactersWithSpaces>13892</CharactersWithSpaces>
  <Paragraphs>549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2012-03-29T21:16:00Z</dcterms:created>
  <dc:creator>Admin</dc:creator>
  <dc:description/>
  <dc:language>ru-RU</dc:language>
  <cp:lastModifiedBy/>
  <cp:lastPrinted>2017-11-26T19:37:00Z</cp:lastPrinted>
  <dcterms:modified xsi:type="dcterms:W3CDTF">2026-08-09T14:51:49Z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