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2"/>
        </w:rPr>
      </w:pPr>
      <w:r>
        <w:rPr>
          <w:sz w:val="22"/>
        </w:rPr>
        <w:t>Трубицына Зоя</w:t>
      </w:r>
    </w:p>
    <w:p>
      <w:pPr>
        <w:pStyle w:val="Normal"/>
        <w:jc w:val="center"/>
        <w:rPr>
          <w:sz w:val="22"/>
        </w:rPr>
      </w:pPr>
      <w:r>
        <w:rPr>
          <w:sz w:val="22"/>
        </w:rPr>
        <w:t>К поездам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Сцена 1.</w:t>
      </w:r>
    </w:p>
    <w:p>
      <w:pPr>
        <w:pStyle w:val="Normal"/>
        <w:rPr>
          <w:sz w:val="22"/>
        </w:rPr>
      </w:pPr>
      <w:r>
        <w:rPr>
          <w:sz w:val="22"/>
        </w:rPr>
        <w:t>Пустой коридор школы. Звонок. Из разных углов начинают скапливаться дети.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выходит из кабинета. На плечах рюкзак. В нём что-то приглушённо подзванивает. Чёрная чёлка падает на брови, закрывает глаза. Сзади подбегает белокурая девчонка, она улыбается широкой улыбкой. Девчонка дотрагивается до плеча Нели, сравнявшись с ней, долго щебечет. Неля смотрит сквозь неё. Через несколько секунд Неля улыбается, прощается и выходит из школы. Одна.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рассматривает деревья. Фантазирует, какими монстрами они могли бы быть. Потом начинает рассматривать небо. Каждое облако — пища для истории. Девочка подходит к остановке.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Сцена 2.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Подъехал автобус № 6. Вместе с ней в транспорт заходит троица: бабушка, мама и ребёнок. Мальчик лет десяти.</w:t>
      </w:r>
    </w:p>
    <w:p>
      <w:pPr>
        <w:pStyle w:val="Normal"/>
        <w:rPr>
          <w:sz w:val="22"/>
        </w:rPr>
      </w:pPr>
      <w:r>
        <w:rPr>
          <w:sz w:val="22"/>
        </w:rPr>
        <w:t>Неля оплачивает проезд, рука тянется за наушниками, но останавливается.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Да я вообще делать ничего больше не буду!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Ребенок шмыгает носом и протирает глаза.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Бабушка</w:t>
      </w:r>
    </w:p>
    <w:p>
      <w:pPr>
        <w:pStyle w:val="Normal"/>
        <w:rPr>
          <w:sz w:val="22"/>
        </w:rPr>
      </w:pPr>
      <w:r>
        <w:rPr>
          <w:sz w:val="22"/>
        </w:rPr>
        <w:t>Хватит уже!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 перебивает.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Ты понимаешь, что всё потерял!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Ребенок виновато склоняет голову и начинает плакать еще больше.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Я во сколько сказала быть дома? В три! А ты во сколько приехал? В пять! С папой всё катался! Ты что, не мог сказать, что тебе домой пора? Позвонить мне? Катались они! В итоге приехал, не подготовился. В занятии полный ноль! Я за что плачу? Чтобы ты всё…!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Бабушка</w:t>
      </w:r>
    </w:p>
    <w:p>
      <w:pPr>
        <w:pStyle w:val="Normal"/>
        <w:rPr>
          <w:sz w:val="22"/>
        </w:rPr>
      </w:pPr>
      <w:r>
        <w:rPr>
          <w:sz w:val="22"/>
        </w:rPr>
        <w:t>Перестань!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Женщина раздражённо вздыхает.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А нам что, весело живётся?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Бабушка перебивает.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Бабушка</w:t>
      </w:r>
    </w:p>
    <w:p>
      <w:pPr>
        <w:pStyle w:val="Normal"/>
        <w:rPr>
          <w:sz w:val="22"/>
        </w:rPr>
      </w:pPr>
      <w:r>
        <w:rPr>
          <w:sz w:val="22"/>
        </w:rPr>
        <w:t>И я работаю.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Бабушка проводит рукой по макушке ребёнка, тот отпрыгивает в сторону, насупившись ещё больше.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Мальчик</w:t>
      </w:r>
    </w:p>
    <w:p>
      <w:pPr>
        <w:pStyle w:val="Normal"/>
        <w:rPr>
          <w:sz w:val="22"/>
        </w:rPr>
      </w:pPr>
      <w:r>
        <w:rPr>
          <w:sz w:val="22"/>
        </w:rPr>
        <w:t>Просто соскучился. С папой хотел быть.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 фыркает без раздумья.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Зато, когда он пьёт, по тебе не скучает. А сколько скучает? Один раз в месяц!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Бабушка</w:t>
      </w:r>
    </w:p>
    <w:p>
      <w:pPr>
        <w:pStyle w:val="Normal"/>
        <w:rPr>
          <w:sz w:val="22"/>
        </w:rPr>
      </w:pPr>
      <w:r>
        <w:rPr>
          <w:sz w:val="22"/>
        </w:rPr>
        <w:t>Жанна!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 закрывает руками лицо и начинает плакать. На безымянном пальце нет кольца. Бабушка одной рукой успокаивает двух детей.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Автобус проезжает под мостом. Наверху несётся поезд. Ребёнок вслух загадывает желание. Шум перебивает слова, но Неля их улавливает.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Мальчик (очень тихо)</w:t>
      </w:r>
    </w:p>
    <w:p>
      <w:pPr>
        <w:pStyle w:val="Normal"/>
        <w:rPr>
          <w:sz w:val="22"/>
        </w:rPr>
      </w:pPr>
      <w:r>
        <w:rPr>
          <w:sz w:val="22"/>
        </w:rPr>
        <w:t>Хочу, чтобы мой папа никогда не пил!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надевает наушники, облокачивается о стекло и пальцем на нём рисует бутылку, потом перечёркивает её.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Сцена 3.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выходит из автобуса. Сворачивает в сквер. Ходит какое-то время, потом возвращается к остановке, садится и рассматривает проезжающие машины. Чёрная. Красная. Жёлтая. Синяя. Опять синяя.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Стемнело.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встаёт и идёт по тропинке домой.</w:t>
      </w:r>
    </w:p>
    <w:p>
      <w:pPr>
        <w:pStyle w:val="Normal"/>
        <w:rPr>
          <w:sz w:val="22"/>
        </w:rPr>
      </w:pPr>
      <w:r>
        <w:rPr>
          <w:sz w:val="22"/>
        </w:rPr>
        <w:t>Неля подходит к подъезду. Не сразу открывает дверь. Поднимается пешком по лестничной клетке.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Второй этаж. Четвёртый этаж. Неля медленно проводит пальцем по перилам. Шестой. Седьмой. Девятый.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медленно подходит к квартире № 933, вставляет ключ, поворачивает. Заходит. Закрывает дверь.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В коридоре свет выключен. Она разувается, смотрит на шкаф. Пальто мамы нет. Неля оставляет куртку и проходит в зал. Никого. Свет горит на кухне. Неля проходит в свою комнату, плотно закрывает дверь. Аккуратно кладёт рюкзак на стол и слышит, как её зовут. Она тревожно трогает рюкзак. Всё на месте. Неля неспешно переодевается, натягивает тапочки и проходит на кухню.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Сцена 4.</w:t>
      </w:r>
    </w:p>
    <w:p>
      <w:pPr>
        <w:pStyle w:val="Normal"/>
        <w:rPr>
          <w:sz w:val="22"/>
        </w:rPr>
      </w:pPr>
      <w:r>
        <w:rPr>
          <w:sz w:val="22"/>
        </w:rPr>
        <w:t>Кухня. Отец сидит за столом. Голова почти падает, он как может старается поддерживать её. В другой руке с трудом держит ложку. Глаза затуманены. Он пьян.</w:t>
      </w:r>
    </w:p>
    <w:p>
      <w:pPr>
        <w:pStyle w:val="Normal"/>
        <w:rPr>
          <w:sz w:val="22"/>
        </w:rPr>
      </w:pPr>
      <w:r>
        <w:rPr>
          <w:sz w:val="22"/>
        </w:rPr>
        <w:t>Неля смотрит на это из-за угла.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Отец</w:t>
      </w:r>
    </w:p>
    <w:p>
      <w:pPr>
        <w:pStyle w:val="Normal"/>
        <w:rPr>
          <w:sz w:val="22"/>
        </w:rPr>
      </w:pPr>
      <w:r>
        <w:rPr>
          <w:sz w:val="22"/>
        </w:rPr>
        <w:t>(Каждая буква даётся с трудом.)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Нел… Нелэ… Нели! Пришла?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Микроволновка пищит долгое время. Неля подходит к ней, открывает, пробует тарелку. Ледяная. Включает микроволновку ещё раз.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Отец</w:t>
      </w:r>
    </w:p>
    <w:p>
      <w:pPr>
        <w:pStyle w:val="Normal"/>
        <w:rPr>
          <w:sz w:val="22"/>
        </w:rPr>
      </w:pPr>
      <w:r>
        <w:rPr>
          <w:sz w:val="22"/>
        </w:rPr>
        <w:t>Как ола? (школа)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не смотрит на него. Открывает шкаф, где всегда стоит мусорка. Пустая бутылка. Точно такая же…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</w:t>
      </w:r>
    </w:p>
    <w:p>
      <w:pPr>
        <w:pStyle w:val="Normal"/>
        <w:rPr>
          <w:sz w:val="22"/>
        </w:rPr>
      </w:pPr>
      <w:r>
        <w:rPr>
          <w:sz w:val="22"/>
        </w:rPr>
        <w:t>(В ярости)</w:t>
      </w:r>
    </w:p>
    <w:p>
      <w:pPr>
        <w:pStyle w:val="Normal"/>
        <w:rPr>
          <w:sz w:val="22"/>
        </w:rPr>
      </w:pPr>
      <w:r>
        <w:rPr>
          <w:sz w:val="22"/>
        </w:rPr>
        <w:t>Откуда?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Отец</w:t>
      </w:r>
    </w:p>
    <w:p>
      <w:pPr>
        <w:pStyle w:val="Normal"/>
        <w:rPr>
          <w:sz w:val="22"/>
        </w:rPr>
      </w:pPr>
      <w:r>
        <w:rPr>
          <w:sz w:val="22"/>
        </w:rPr>
        <w:t>(на каждом слове повышается тон)</w:t>
      </w:r>
    </w:p>
    <w:p>
      <w:pPr>
        <w:pStyle w:val="Normal"/>
        <w:rPr>
          <w:sz w:val="22"/>
        </w:rPr>
      </w:pPr>
      <w:r>
        <w:rPr>
          <w:sz w:val="22"/>
        </w:rPr>
        <w:t>Ну выпил и выпил. Что с того?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Микроволновка пропищала. Неля выходит из комнаты. Отец встаёт, громко отодвигает стул. Не с первого раза открывает микроволновку.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останавливается и наблюдает вполоборота. Сердце сжимается.</w:t>
      </w:r>
    </w:p>
    <w:p>
      <w:pPr>
        <w:pStyle w:val="Normal"/>
        <w:rPr>
          <w:sz w:val="22"/>
        </w:rPr>
      </w:pPr>
      <w:r>
        <w:rPr>
          <w:sz w:val="22"/>
        </w:rPr>
        <w:t>Отец не может взять тарелку. Тихо ругается себе под нос.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вскакивает, подходит, забирает тарелку, ставит на стол, достаёт хлеб, нарезает салат. Отец с дурацкой улыбкой с трудом усаживается обратно.</w:t>
      </w:r>
    </w:p>
    <w:p>
      <w:pPr>
        <w:pStyle w:val="Normal"/>
        <w:rPr>
          <w:sz w:val="22"/>
        </w:rPr>
      </w:pPr>
      <w:r>
        <w:rPr>
          <w:sz w:val="22"/>
        </w:rPr>
        <w:t xml:space="preserve"> </w:t>
      </w:r>
    </w:p>
    <w:p>
      <w:pPr>
        <w:pStyle w:val="Normal"/>
        <w:rPr>
          <w:sz w:val="22"/>
        </w:rPr>
      </w:pPr>
      <w:r>
        <w:rPr>
          <w:sz w:val="22"/>
        </w:rPr>
        <w:t>Отец</w:t>
      </w:r>
    </w:p>
    <w:p>
      <w:pPr>
        <w:pStyle w:val="Normal"/>
        <w:rPr>
          <w:sz w:val="22"/>
        </w:rPr>
      </w:pPr>
      <w:r>
        <w:rPr>
          <w:sz w:val="22"/>
        </w:rPr>
        <w:t>Какая хорошая. Дочка.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ставит посуду с излишним шумом.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Уходит к себе в комнату. Запирает дверь.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Подходит к рюкзаку. Открывает его и достаёт точно такую же бутылку. Полную.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Она садится за стол, закрывает руками глаза и беззвучно всхлипывает.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Ключ во входной двери поворачивается. Пришла мама.</w:t>
      </w:r>
    </w:p>
    <w:p>
      <w:pPr>
        <w:pStyle w:val="Normal"/>
        <w:rPr>
          <w:sz w:val="22"/>
        </w:rPr>
      </w:pPr>
      <w:r>
        <w:rPr>
          <w:sz w:val="22"/>
        </w:rPr>
        <w:t>Через время слышатся обрывки разговора.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Спать иди!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Отец (делает акцент на «э»)</w:t>
      </w:r>
    </w:p>
    <w:p>
      <w:pPr>
        <w:pStyle w:val="Normal"/>
        <w:rPr>
          <w:sz w:val="22"/>
        </w:rPr>
      </w:pPr>
      <w:r>
        <w:rPr>
          <w:sz w:val="22"/>
        </w:rPr>
        <w:t>Дэ! Пару сэкундд.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В дверь девочки стучатся. Неля не обращает внимания, она смотрит на бутылку.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Неля?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молчит. Через пару секунд мама отходит, уходит в ванную. Слышен звук воды. И звуки грохота, с которым отец добирается до кровати.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Девочка всё ещё смотрит на бутылку. Берёт её в руку, хочет швырнуть на пол, останавливается. Открывает её, нюхает. С отвращением отодвигает от себя. Неля смотрит в окно.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Вдалеке проносится поезд МЦК. Неля вспоминает мальчика.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Мальчик (очень тихо)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Хочу, чтобы мой папа никогда не пил!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 встаёт, берёт бутылку и проходит на кухню. Выливает содержимое в раковину. Потом шарится по шкафчикам.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Заходит мама.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Неля!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Девочка испуганно поворачивается. Видит маму и продолжает копошиться в шкафчиках.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Неля…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 медленно подходит к девочке.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Движения Нели становятся хаотичными и быстрыми. Мама обнимает её сзади. Неля начинает бессильно обмякать вниз и рыдать. Они вместе сползают на пол.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Ещё чуть-чуть.</w:t>
      </w:r>
    </w:p>
    <w:p>
      <w:pPr>
        <w:pStyle w:val="Normal"/>
        <w:rPr>
          <w:sz w:val="22"/>
        </w:rPr>
      </w:pPr>
      <w:r>
        <w:rPr/>
        <w:t>Ещё чуть-чуть.</w:t>
      </w:r>
    </w:p>
    <w:p>
      <w:pPr>
        <w:pStyle w:val="Normal"/>
        <w:rPr>
          <w:sz w:val="22"/>
        </w:rPr>
      </w:pPr>
      <w:r>
        <w:rPr>
          <w:sz w:val="22"/>
        </w:rPr>
        <w:t>Мама гладит ребенка по голове.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</w:t>
      </w:r>
    </w:p>
    <w:p>
      <w:pPr>
        <w:pStyle w:val="Normal"/>
        <w:rPr>
          <w:sz w:val="22"/>
        </w:rPr>
      </w:pPr>
      <w:r>
        <w:rPr>
          <w:sz w:val="22"/>
        </w:rPr>
        <w:t>Но я же спрятала… я же…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Повисло молчание.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Я знаю. Ты молодец.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Девочка резко приподнялась и заглянула в глаза матери.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</w:t>
      </w:r>
    </w:p>
    <w:p>
      <w:pPr>
        <w:pStyle w:val="Normal"/>
        <w:rPr>
          <w:sz w:val="22"/>
        </w:rPr>
      </w:pPr>
      <w:r>
        <w:rPr>
          <w:sz w:val="22"/>
        </w:rPr>
        <w:t>Поехали к поездам! Желания! Два желания!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 смотрит в окно.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Мама</w:t>
      </w:r>
    </w:p>
    <w:p>
      <w:pPr>
        <w:pStyle w:val="Normal"/>
        <w:rPr>
          <w:sz w:val="22"/>
        </w:rPr>
      </w:pPr>
      <w:r>
        <w:rPr>
          <w:sz w:val="22"/>
        </w:rPr>
        <w:t>Уже поздно.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Неля</w:t>
      </w:r>
    </w:p>
    <w:p>
      <w:pPr>
        <w:pStyle w:val="Normal"/>
        <w:rPr>
          <w:sz w:val="22"/>
        </w:rPr>
      </w:pPr>
      <w:r>
        <w:rPr>
          <w:sz w:val="22"/>
        </w:rPr>
        <w:t>(Начинает бормотать себе под нос, сильнее прижимаясь к матери.)</w:t>
      </w:r>
    </w:p>
    <w:p>
      <w:pPr>
        <w:pStyle w:val="Normal"/>
        <w:rPr>
          <w:sz w:val="22"/>
        </w:rPr>
      </w:pPr>
      <w:r>
        <w:rPr>
          <w:sz w:val="22"/>
        </w:rPr>
        <w:t>К поездам! Поездам!</w:t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  <w:bookmarkStart w:id="0" w:name="_GoBack"/>
      <w:bookmarkStart w:id="1" w:name="_GoBack"/>
      <w:bookmarkEnd w:id="1"/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</w:r>
    </w:p>
    <w:p>
      <w:pPr>
        <w:pStyle w:val="Normal"/>
        <w:rPr>
          <w:sz w:val="22"/>
        </w:rPr>
      </w:pPr>
      <w:r>
        <w:rPr>
          <w:sz w:val="22"/>
        </w:rPr>
        <w:t>Конец.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Roboto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420"/>
  <w:autoHyphenation w:val="true"/>
  <w:hyphenationZone w:val="0"/>
  <w:compat>
    <w:doNotExpandShiftReturn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Lines w:val="false"/>
      <w:pageBreakBefore w:val="false"/>
      <w:widowControl w:val="false"/>
      <w:suppressAutoHyphens w:val="false"/>
      <w:bidi w:val="0"/>
      <w:spacing w:before="0" w:after="0"/>
      <w:jc w:val="both"/>
    </w:pPr>
    <w:rPr>
      <w:rFonts w:ascii="Roboto" w:hAnsi="Roboto" w:eastAsia="Roboto" w:cs="Arial"/>
      <w:color w:val="auto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pageBreakBefore w:val="false"/>
      <w:widowControl w:val="false"/>
      <w:suppressAutoHyphens w:val="false"/>
      <w:spacing w:lineRule="auto" w:line="578" w:before="340" w:after="330"/>
      <w:outlineLvl w:val="0"/>
    </w:pPr>
    <w:rPr>
      <w:b/>
      <w:bCs/>
      <w:kern w:val="2"/>
      <w:sz w:val="44"/>
      <w:szCs w:val="44"/>
    </w:rPr>
  </w:style>
  <w:style w:type="paragraph" w:styleId="Heading2">
    <w:name w:val="heading 2"/>
    <w:basedOn w:val="Normal"/>
    <w:next w:val="Normal"/>
    <w:qFormat/>
    <w:pPr>
      <w:keepNext w:val="true"/>
      <w:keepLines/>
      <w:pageBreakBefore w:val="false"/>
      <w:widowControl w:val="false"/>
      <w:suppressAutoHyphens w:val="false"/>
      <w:spacing w:lineRule="auto" w:line="415" w:before="260" w:after="2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pageBreakBefore w:val="false"/>
      <w:widowControl w:val="false"/>
      <w:suppressAutoHyphens w:val="false"/>
      <w:spacing w:lineRule="auto" w:line="415" w:before="260" w:after="260"/>
      <w:outlineLvl w:val="2"/>
    </w:pPr>
    <w:rPr>
      <w:b/>
      <w:bCs/>
      <w:sz w:val="32"/>
      <w:szCs w:val="32"/>
    </w:rPr>
  </w:style>
  <w:style w:type="character" w:styleId="DefaultParagraphFont" w:default="1">
    <w:name w:val="Default Paragraph Font"/>
    <w:qFormat/>
    <w:rPr/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Unifont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Unifont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Unifont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Unifont"/>
    </w:rPr>
  </w:style>
  <w:style w:type="paragraph" w:styleId="ii" w:customStyle="1">
    <w:name w:val="ii"/>
    <w:basedOn w:val="Normal"/>
    <w:next w:val="Normal"/>
    <w:qFormat/>
    <w:pPr/>
    <w:rPr>
      <w:sz w:val="28"/>
    </w:rPr>
  </w:style>
  <w:style w:type="paragraph" w:styleId="i" w:customStyle="1">
    <w:name w:val="i"/>
    <w:basedOn w:val="Normal"/>
    <w:qFormat/>
    <w:pPr/>
    <w:rPr>
      <w:sz w:val="32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TotalTime>92</TotalTime>
  <Application>LibreOffice/25.2.3.2$Linux_X86_64 LibreOffice_project/520$Build-2</Application>
  <AppVersion>15.0000</AppVersion>
  <Pages>6</Pages>
  <Words>867</Words>
  <Characters>4848</Characters>
  <CharactersWithSpaces>5600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2024-04-26T01:38:00Z</dcterms:created>
  <dc:creator/>
  <dc:description/>
  <dc:language>ru-RU</dc:language>
  <cp:lastModifiedBy/>
  <dcterms:modified xsi:type="dcterms:W3CDTF">2026-11-02T15:36:59Z</dcterms:modified>
  <cp:revision>1</cp:revision>
  <dc:subject/>
  <dc:title/>
</cp:coreProperties>
</file>