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b/>
        </w:rPr>
      </w:pPr>
      <w:r>
        <w:rPr>
          <w:b/>
        </w:rPr>
        <w:t>Марина Усенкова (псевдоним Русанова)</w:t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  <w:t>СЕГОДНЯ ВХОД БЕСПЛАТНЫЙ</w:t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/>
      </w:pPr>
      <w:r>
        <w:rPr/>
        <w:t>(трагифарс в шести действиях с эпилогом)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</w:rPr>
      </w:pPr>
      <w:r>
        <w:rPr>
          <w:b/>
        </w:rPr>
        <w:t>Действующие лица:</w:t>
      </w:r>
    </w:p>
    <w:p>
      <w:pPr>
        <w:pStyle w:val="Normal"/>
        <w:spacing w:lineRule="auto" w:line="360"/>
        <w:rPr/>
      </w:pPr>
      <w:r>
        <w:rPr/>
        <w:t>ЗИНОЧКА КОРМИЛЬЦЕВА, 43 года - завхоз (заведующая хозяйственной частью выставочного зала художественной школы), женщина приятная, тонкой кости, тонкой души, но жизнью надорванная;</w:t>
      </w:r>
    </w:p>
    <w:p>
      <w:pPr>
        <w:pStyle w:val="Normal"/>
        <w:spacing w:lineRule="auto" w:line="360"/>
        <w:rPr/>
      </w:pPr>
      <w:r>
        <w:rPr/>
        <w:t>ВАЛЕНТИН ПЕТРОВИЧ ФИРСОВ,  46 лет – директор художественной школы, художник средний, но мужчина видный, однако, костюмчик его пообтрепался;</w:t>
      </w:r>
    </w:p>
    <w:p>
      <w:pPr>
        <w:pStyle w:val="Normal"/>
        <w:spacing w:lineRule="auto" w:line="360"/>
        <w:rPr/>
      </w:pPr>
      <w:r>
        <w:rPr/>
        <w:t>СТАНИСЛАВ ПОЛЯНСКИЙ, 45 лет – местный художник, руководитель изокружка «Акварель» в Доме детского творчества, немногословен, но всегда прислушивается к разговорам вокруг, в споре доходит до ярости. В некотором роде психопатическая личность.</w:t>
      </w:r>
    </w:p>
    <w:p>
      <w:pPr>
        <w:pStyle w:val="Normal"/>
        <w:spacing w:lineRule="auto" w:line="360"/>
        <w:rPr/>
      </w:pPr>
      <w:r>
        <w:rPr/>
        <w:t>ЮРИЙ РОМАНОВ, 43 года – музыкант, руководитель студии детского музыкального театра, статный мужчина с роскошными усами, знает не только все взрослые городские сплетни, но и детские;</w:t>
      </w:r>
    </w:p>
    <w:p>
      <w:pPr>
        <w:pStyle w:val="Normal"/>
        <w:spacing w:lineRule="auto" w:line="360"/>
        <w:rPr/>
      </w:pPr>
      <w:r>
        <w:rPr/>
        <w:t>ГЕОРГИЙ ДУХОВ (ГОША</w:t>
      </w:r>
      <w:r>
        <w:rPr>
          <w:u w:val="single"/>
        </w:rPr>
        <w:t>)</w:t>
      </w:r>
      <w:r>
        <w:rPr/>
        <w:t>, 60 с небольшим – пенсионер, талантливый художник;</w:t>
      </w:r>
    </w:p>
    <w:p>
      <w:pPr>
        <w:pStyle w:val="Normal"/>
        <w:spacing w:lineRule="auto" w:line="360"/>
        <w:rPr/>
      </w:pPr>
      <w:r>
        <w:rPr/>
        <w:t>СЕМЁН БРАГИН, 46 лет – спившийся художник;</w:t>
      </w:r>
    </w:p>
    <w:p>
      <w:pPr>
        <w:pStyle w:val="Normal"/>
        <w:spacing w:lineRule="auto" w:line="360"/>
        <w:rPr/>
      </w:pPr>
      <w:r>
        <w:rPr/>
        <w:t>НЕЛЛИ, 40 лет – библиотекарь Дома культуры, подруга Зиночки, жгучая  брюнетка цыганского типа и потому физический недостаток – правосторонний горб – не сразу бросается в глаза;</w:t>
      </w:r>
    </w:p>
    <w:p>
      <w:pPr>
        <w:pStyle w:val="Normal"/>
        <w:spacing w:lineRule="auto" w:line="360"/>
        <w:rPr/>
      </w:pPr>
      <w:r>
        <w:rPr/>
        <w:t>АНТОНИНА ОСИПОВНА, 58 лет – техничка художественной школы, женщина хоть и советской закваски, но в меру набожная;</w:t>
      </w:r>
    </w:p>
    <w:p>
      <w:pPr>
        <w:pStyle w:val="Normal"/>
        <w:spacing w:lineRule="auto" w:line="360"/>
        <w:rPr/>
      </w:pPr>
      <w:r>
        <w:rPr/>
        <w:t>МАРИАННА, 30 лет – секретарь отдела охраны памятников администрации города, образование филологическое, любит философствовать, так как профессиональный потенциал на работе не раскрывается;</w:t>
      </w:r>
    </w:p>
    <w:p>
      <w:pPr>
        <w:pStyle w:val="Normal"/>
        <w:spacing w:lineRule="auto" w:line="360"/>
        <w:rPr/>
      </w:pPr>
      <w:r>
        <w:rPr/>
        <w:t>ДАША, 21 год – секретарь директора художественной школы, девушка с трудным детством, рабочей юностью, только что вышла замуж и надеется, что у неё будут дети, которых она будет любить;</w:t>
      </w:r>
    </w:p>
    <w:p>
      <w:pPr>
        <w:pStyle w:val="Normal"/>
        <w:spacing w:lineRule="auto" w:line="360"/>
        <w:rPr/>
      </w:pPr>
      <w:r>
        <w:rPr/>
        <w:t>МАША, 18 лет – библиотекарь художественной школы; глядя на неё, думаешь: «папенькина» она или «маменькина» дочка, а оказывается – ни то, ни другое; после окончания школы решила никуда не поступать, заработать трудовой стаж, а потом – в институт - на заочное отделение;</w:t>
      </w:r>
    </w:p>
    <w:p>
      <w:pPr>
        <w:pStyle w:val="Normal"/>
        <w:spacing w:lineRule="auto" w:line="360"/>
        <w:rPr/>
      </w:pPr>
      <w:r>
        <w:rPr/>
        <w:t>ТОНЯ, 18 лет – смотритель выставочного зала, любительница детективов, мало говорит, а потому производит впечатление глубокой натуры;</w:t>
      </w:r>
    </w:p>
    <w:p>
      <w:pPr>
        <w:pStyle w:val="Normal"/>
        <w:spacing w:lineRule="auto" w:line="360"/>
        <w:rPr/>
      </w:pPr>
      <w:r>
        <w:rPr/>
        <w:t>МИЛА ШАХОВА, 37 лет – подруга Зиночки, продавец в ювелирном магазине, высокая брюнетка с чертами драматической актрисы и красивым грудным голосом;</w:t>
      </w:r>
    </w:p>
    <w:p>
      <w:pPr>
        <w:pStyle w:val="Normal"/>
        <w:spacing w:lineRule="auto" w:line="360"/>
        <w:rPr/>
      </w:pPr>
      <w:r>
        <w:rPr/>
        <w:t>ВАЛЕРА КОРОТКОВ, 32 года – художник–оформитель, любитель пива и холостой жизни.</w:t>
      </w:r>
    </w:p>
    <w:p>
      <w:pPr>
        <w:pStyle w:val="Normal"/>
        <w:spacing w:lineRule="auto" w:line="360"/>
        <w:rPr/>
      </w:pPr>
      <w:r>
        <w:rPr/>
        <w:t>Человек и грузчики.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360"/>
        <w:jc w:val="center"/>
        <w:rPr>
          <w:i/>
          <w:i/>
        </w:rPr>
      </w:pPr>
      <w:r>
        <w:rPr>
          <w:i/>
        </w:rPr>
        <w:t xml:space="preserve">Помещение выставочного зала художественной школы города </w:t>
      </w:r>
      <w:r>
        <w:rPr>
          <w:i/>
          <w:lang w:val="en-US"/>
        </w:rPr>
        <w:t>N</w:t>
      </w:r>
      <w:r>
        <w:rPr>
          <w:i/>
        </w:rPr>
        <w:t xml:space="preserve">. На входной двери висит съёмная вывеска с надписью «Сегодня вход бесплатный». Над дверями прикреплён колокольчик. Зал просторный. На стенах развешаны картины местных художников. Из зала в комнату ведёт дверь (здесь в основном и будут происходить события). Это помещение намного меньше, причем  очень загромождено: можно увидеть и тумбу-трибуну, и сваленные в углу доски, и старые рамы, подрамники, в центре стоят два шкафа, нечто вроде ширмы, прикрывающие настоящий хаос в глубине комнаты. Вдоль одной стены тянутся столы, покрытые тёмно-зелёным покрывалом, возле двери – тумбочка под телефон; вдоль другой стены, у окон, стоят старые деревянные жёсткие кресла из реквизита актовых залов советского времени. В комнате давно не делался ремонт, штукатурка сыплется с потолка, стен, дощатый пол весь в трещинах, кое-где даже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большие дыры, краска во многих местах облезла. Дверь, ведущая в выставочный зал, всё время приоткрыта.  </w:t>
      </w:r>
    </w:p>
    <w:p>
      <w:pPr>
        <w:pStyle w:val="Normal"/>
        <w:spacing w:lineRule="auto" w:line="360"/>
        <w:rPr/>
      </w:pPr>
      <w:r>
        <w:rPr>
          <w:i/>
        </w:rPr>
        <w:t>При входе в выставочный зал стоит стеклянный куб – «аквариум» - куда бросают монеты посетители (в тот день, когда «вход свободный»). Надпись на нем гласит: «на развитие выставочного зала».</w:t>
      </w:r>
    </w:p>
    <w:p>
      <w:pPr>
        <w:pStyle w:val="Normal"/>
        <w:spacing w:lineRule="auto" w:line="360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  <w:t>ДЕЙСТВИЕ ПЕРВОЕ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Зиночка в центре комнаты на стуле разворачивает листы орокала (самоклеящейся пленки), выбирая нужные цвета. Она делает какую-то халтуру – вывеску для магазина. В креслах сидят и курят директор Фирсов, Даша-секретарша, около Зиночки стоит Марианна и наблюдает за ее работой. Слышен голос Тони из выставочного зала: «Да, директор здесь». Входит Станислав Полянский. Он всё время сутулится, выдвигая левое плечо чуть вперед. Одну руку он держит в кармане, не вынимая, в другой руке – авоська из материи в цветочек.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Здравствуйте.</w:t>
      </w:r>
    </w:p>
    <w:p>
      <w:pPr>
        <w:pStyle w:val="Normal"/>
        <w:spacing w:lineRule="auto" w:line="360"/>
        <w:rPr/>
      </w:pPr>
      <w:r>
        <w:rPr>
          <w:b/>
        </w:rPr>
        <w:t>ВСЕ</w:t>
      </w:r>
      <w:r>
        <w:rPr/>
        <w:t xml:space="preserve"> Здравствуйте.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Привет. (</w:t>
      </w:r>
      <w:r>
        <w:rPr>
          <w:i/>
        </w:rPr>
        <w:t>Пожимает ему руку и быстро протягивает сигарету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Отвлекается от работы</w:t>
      </w:r>
      <w:r>
        <w:rPr/>
        <w:t>). А, Аполлон ты наш. Пожаловал кстати. Для тебя работа есть. Не работа, а так, маленькая халтурка.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Почему для меня. Вон Фирсов сидит.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Нет, Алексеич, мне сейчас в другом месте сидеть придется.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Усмехаясь в усы</w:t>
      </w:r>
      <w:r>
        <w:rPr/>
        <w:t>). Что, корову выгуливать пора?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Встаёт, гасит окурок на закаточной крышке</w:t>
      </w:r>
      <w:r>
        <w:rPr/>
        <w:t>). Да нет, на совещание ухожу. Даша, девочка моя, остаёшься за старшую, посматривай там, наверху. Я к обеду буду.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Только присев и аккуратно повесив авоську на спинку кресла, вскакивает, хватает сумку</w:t>
      </w:r>
      <w:r>
        <w:rPr/>
        <w:t>). Так ты что, уходишь? Поговорить нужно.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Фирсов уходит.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Срывается с места, тянет за рукав Полянского</w:t>
      </w:r>
      <w:r>
        <w:rPr/>
        <w:t>). Ты куда, сынок. Нет, я тебя не отпускаю. Присядь, сейчас чайку заварим, я за конфетками сбегаю, может, ещё что-нибудь получишь. Надо ж вывеску сделать. Придумай эскиз. Я что-то выдохлась.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Уступчиво</w:t>
      </w:r>
      <w:r>
        <w:rPr/>
        <w:t>). Да для чего, скажи!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Из магазина «Автозапчасти» заказали  «что-нибудь привлекающее внимание». Сынок, ну пораскинь умом, (</w:t>
      </w:r>
      <w:r>
        <w:rPr>
          <w:i/>
        </w:rPr>
        <w:t>Гладит его по голове.</w:t>
      </w:r>
      <w:r>
        <w:rPr/>
        <w:t>) у тебя ж ум такой светлый, макушка (</w:t>
      </w:r>
      <w:r>
        <w:rPr>
          <w:i/>
        </w:rPr>
        <w:t>С усилием нажимая на лысину.</w:t>
      </w:r>
      <w:r>
        <w:rPr/>
        <w:t>) вон как светится. Вот тебе бумага, карандаш. Поработай. А я организую тут чего-нибудь. (</w:t>
      </w:r>
      <w:r>
        <w:rPr>
          <w:i/>
        </w:rPr>
        <w:t>Отходит от него, довольная, что уговорила.</w:t>
      </w:r>
      <w:r>
        <w:rPr/>
        <w:t>) Эх, девки, девчоночки, ну, чего приуныли? Сейчас чайку попьем с конфетками. Дашуля, как дела твои семейные? Как жизнь молодая?</w:t>
      </w:r>
    </w:p>
    <w:p>
      <w:pPr>
        <w:pStyle w:val="Normal"/>
        <w:spacing w:lineRule="auto" w:line="360"/>
        <w:rPr/>
      </w:pPr>
      <w:r>
        <w:rPr>
          <w:b/>
        </w:rPr>
        <w:t xml:space="preserve">ДАША </w:t>
      </w:r>
      <w:r>
        <w:rPr/>
        <w:t xml:space="preserve">Да что жизнь, мужу зарплату на заводе задерживают уже два месяца. Как продержаться? Говорят, будут опять пятьдесят  процентов от зарплаты выдавать за долги.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Ой, девки, а у меня, верите ли, пятьдесят копеек в кармане. Хотела аванс выписать, а мне в бухгалтерии говорят: не положено, ты уже за два месяца вперед получила (</w:t>
      </w:r>
      <w:r>
        <w:rPr>
          <w:i/>
        </w:rPr>
        <w:t>Прерывисто смеётся</w:t>
      </w:r>
      <w:r>
        <w:rPr/>
        <w:t>).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Кто-то вошёл в выставочный зал.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Ну-ка, Марусь, посмотри, кто там?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Там же Тоня сидит…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Да, ну её. Она никакая. Нет бы, улыбнуться, пригласить гостя, предложить что-нибудь. Она же уткнётся в свою книжку – и ни здрасьте, ни до свидания.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 уж, куда ей до тебя. Это ты у нас – афиша готовая. На тебя только посмотрят – сразу всю галерею и скупят.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Ой, Дашка,  ты мне льстишь. Как ты мне льстишь! Ну да ничего, твоя лесть меня не испортит.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Выглянув в выставочный зал</w:t>
      </w:r>
      <w:r>
        <w:rPr/>
        <w:t>). Кто-то заглянул и вышел. Наверное, не туда зашёл.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С наигранным драматизмом</w:t>
      </w:r>
      <w:r>
        <w:rPr/>
        <w:t>). Опять упустила. Ах, эта Тонька, я же  говорила, ну, никакая. Ой, девки, ну, хоть бы кто-нибудь пришёл, краски или бумагу купил. Завтра же пешком придется идти.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в «аквариуме» что-нибудь есть? Возьмите оттуда.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Ох, Маруся, я туда уже, (</w:t>
      </w:r>
      <w:r>
        <w:rPr>
          <w:i/>
        </w:rPr>
        <w:t>Хохотнув</w:t>
      </w:r>
      <w:r>
        <w:rPr/>
        <w:t>.) сколько ж я туда должна? За всю оставшуюся жизнь не рассчитаюсь.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Подходит к Полянскому</w:t>
      </w:r>
      <w:r>
        <w:rPr/>
        <w:t>).  Интересно получается. Посмотрите, Зинаида Михайловна. Это что, пролётка?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Кабриолет. (</w:t>
      </w:r>
      <w:r>
        <w:rPr>
          <w:i/>
        </w:rPr>
        <w:t>Обращаясь к Зиночке.</w:t>
      </w:r>
      <w:r>
        <w:rPr/>
        <w:t>) Делай в двух цветах. Ничего больше не добавляй. А то начнешь выдумывать. Текст какой?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Приглашаем посетить. Магазин автозапчасти.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Разместишь полукругом вверху и внизу. (</w:t>
      </w:r>
      <w:r>
        <w:rPr>
          <w:i/>
        </w:rPr>
        <w:t>Чертит на листе, показывает ей.</w:t>
      </w:r>
      <w:r>
        <w:rPr/>
        <w:t>) Я пошёл. (</w:t>
      </w:r>
      <w:r>
        <w:rPr>
          <w:i/>
        </w:rPr>
        <w:t>Берёт свою авоську, собирается уходить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Постой, Аполлон. Сейчас чайку…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Чаёк без меня, пейте.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аванс как же, сынок?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Уже на выходе, ухмыльнувшись</w:t>
      </w:r>
      <w:r>
        <w:rPr/>
        <w:t>). За авансом приду. Не беспокойся.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Полянский уходит. Открывается дверь во внутренние помещения художественной школы. Входит Маша.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Здравствуйте, Валентина Петровича нет? Его спрашивали.</w:t>
      </w:r>
    </w:p>
    <w:p>
      <w:pPr>
        <w:pStyle w:val="Normal"/>
        <w:spacing w:lineRule="auto" w:line="360"/>
        <w:rPr/>
      </w:pPr>
      <w:r>
        <w:rPr>
          <w:b/>
        </w:rPr>
        <w:t xml:space="preserve">ДАША </w:t>
      </w:r>
      <w:r>
        <w:rPr/>
        <w:t>Привет, Маш. Он будет к обеду. На совещание пошёл.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(</w:t>
      </w:r>
      <w:r>
        <w:rPr>
          <w:i/>
        </w:rPr>
        <w:t>Замечая, что идёт пар из самовара</w:t>
      </w:r>
      <w:r>
        <w:rPr/>
        <w:t>). Вы чай будете пить? Я сегодня варенье вкусное принесла, абрикосовое. Попробуете?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Тащи сюда, что спрашиваешь? </w:t>
      </w:r>
    </w:p>
    <w:p>
      <w:pPr>
        <w:pStyle w:val="Normal"/>
        <w:spacing w:lineRule="auto" w:line="360"/>
        <w:rPr/>
      </w:pPr>
      <w:r>
        <w:rPr>
          <w:i/>
        </w:rPr>
        <w:t>Маша уходит.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Едва закрылась за ней дверь</w:t>
      </w:r>
      <w:r>
        <w:rPr/>
        <w:t>).  Не выношу эту церемонность. Ну, скажи ты просто, «у меня такое вкусное варенье, сейчас принесу, вы пальчики оближете». А она (</w:t>
      </w:r>
      <w:r>
        <w:rPr>
          <w:i/>
        </w:rPr>
        <w:t>Передразнивает</w:t>
      </w:r>
      <w:r>
        <w:rPr/>
        <w:t xml:space="preserve">.) «Попробуете»?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Она ж важная, культурная.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Да, бросьте вы, она, по-моему, совершенно искренне хочет вам сделать приятное. Может, не таким способом, к какому вы привыкли. У неё не большой опыт общения. Жизнь подправит этот недостаток.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 мы маленько и пообтешим, (</w:t>
      </w:r>
      <w:r>
        <w:rPr>
          <w:i/>
        </w:rPr>
        <w:t>Моргнув глазом и обращаясь к Даше.</w:t>
      </w:r>
      <w:r>
        <w:rPr/>
        <w:t xml:space="preserve">) да, Дашка?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да…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Не успевает что-либо сказать, входит Маша.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Это у нас ещё позапрошлого года (</w:t>
      </w:r>
      <w:r>
        <w:rPr>
          <w:i/>
        </w:rPr>
        <w:t>Ставит на стол, в это время Даша и Зиночка переглядываются и хмыкают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Оно дольками или разваренное?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Оно как повидло, густое, но абрикосы не распались, почти целые.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Подходит к столу, берёт баночку и нюхает</w:t>
      </w:r>
      <w:r>
        <w:rPr/>
        <w:t>). О, такое я люблю. (</w:t>
      </w:r>
      <w:r>
        <w:rPr>
          <w:i/>
        </w:rPr>
        <w:t>Потирает руки, затем выглядывает в зал и зовёт Тоню.</w:t>
      </w:r>
      <w:r>
        <w:rPr/>
        <w:t>) Тошка, иди сюда.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(</w:t>
      </w:r>
      <w:r>
        <w:rPr>
          <w:i/>
        </w:rPr>
        <w:t>Входит</w:t>
      </w:r>
      <w:r>
        <w:rPr/>
        <w:t>). Что-нибудь нужно, Зинаида Михайловна?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Заботливо</w:t>
      </w:r>
      <w:r>
        <w:rPr/>
        <w:t>). Девоньки, ну что мы, пустой чай, что ли будем пить? (</w:t>
      </w:r>
      <w:r>
        <w:rPr>
          <w:i/>
        </w:rPr>
        <w:t>Выгребает из кошелька мелочь, протягивает Тоне.</w:t>
      </w:r>
      <w:r>
        <w:rPr/>
        <w:t>) На-ка, сходи, купи карамелек.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Каких?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Раздражаясь</w:t>
      </w:r>
      <w:r>
        <w:rPr/>
        <w:t>). Ну, что ты не знаешь, какие мы любим? Со сгущённым молоком.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Это тут, за углом, «У Ларисы»?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Раздраженно</w:t>
      </w:r>
      <w:r>
        <w:rPr/>
        <w:t>). Можешь и в конец улицы пробежаться, в «Калиновский», только чай к тому времени простынет.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А, да, ну, конечно, я мигом.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Тоня уходит.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Ну, как тут не сказать…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Вы не говорите, просто подумайте, а ещё лучше, вдохните и выдохните. И так десять раз. Пока сосредоточишь внимание на дыхательной гимнастике, всё раздражение и пройдёт.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И что, помогает?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Помогает. Сначала, правда, ничего у меня не получалось: не успеваешь сказать себе – стоп, а эмоции уже захлестнули. Но тут главное – тренировка. Надо отметить точку. Вот здесь (</w:t>
      </w:r>
      <w:r>
        <w:rPr>
          <w:i/>
        </w:rPr>
        <w:t>Показывает на запястье.</w:t>
      </w:r>
      <w:r>
        <w:rPr/>
        <w:t xml:space="preserve">) – и как только раздражение накопится, нажать на эту точку, можно  сделать щелчок пальцами. На пятый раз обязательно сработает. И дальше всё будет происходить, как на автомате.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Вздыхает, смотрит на всё ещё раскрытый кошелёк и резко захлопывает его</w:t>
      </w:r>
      <w:r>
        <w:rPr/>
        <w:t>). Тут хоть вдыхай, хоть выдыхай, все одно: пусто.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Что ж вы последнее отдаете, Зинаида Михайловна?! Мы бы скинулись.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Да, ладно тебе. Ничего, я сейчас отдам. А завтра мне кто-нибудь подбросит. (</w:t>
      </w:r>
      <w:r>
        <w:rPr>
          <w:i/>
        </w:rPr>
        <w:t>Поворачивается к вывеске.</w:t>
      </w:r>
      <w:r>
        <w:rPr/>
        <w:t>) Вот хотя бы за этот кабриолет. Так что, девки, сегодня устраиваем праздник. Сегодня я сделаю праздник, а вы</w:t>
      </w:r>
    </w:p>
    <w:p>
      <w:pPr>
        <w:pStyle w:val="Normal"/>
        <w:spacing w:lineRule="auto" w:line="360"/>
        <w:rPr/>
      </w:pPr>
      <w:r>
        <w:rPr/>
        <w:t>для меня – завтра. Сделай добро, а оно к тебе сторицей вернется. (</w:t>
      </w:r>
      <w:r>
        <w:rPr>
          <w:i/>
        </w:rPr>
        <w:t>Обращаясь к Марианне.</w:t>
      </w:r>
      <w:r>
        <w:rPr/>
        <w:t>) Так что ли, в н6ароде говорят?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Это ваша жизненная философия?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Усмехаясь</w:t>
      </w:r>
      <w:r>
        <w:rPr/>
        <w:t xml:space="preserve">). Это моё сиюминутное настроение. Мне сейчас этого хочется. А что до философии, то эта наука столь переменчива, что пытаться жить по её правилам - всё равно, что воду в ступе толочь. </w:t>
      </w:r>
    </w:p>
    <w:p>
      <w:pPr>
        <w:pStyle w:val="Normal"/>
        <w:spacing w:lineRule="auto" w:line="360"/>
        <w:rPr/>
      </w:pPr>
      <w:r>
        <w:rPr/>
        <w:t>Будешь придерживаться какой-то позиции, посмотришь, а жизнь-то мимо прошла, и, кроме своей позиции, ты ничего не имел.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Порывается что-то ответить</w:t>
      </w:r>
      <w:r>
        <w:rPr/>
        <w:t>). Но ведь…</w:t>
      </w:r>
    </w:p>
    <w:p>
      <w:pPr>
        <w:pStyle w:val="Normal"/>
        <w:spacing w:lineRule="auto" w:line="360"/>
        <w:rPr/>
      </w:pPr>
      <w:r>
        <w:rPr>
          <w:i/>
        </w:rPr>
        <w:t xml:space="preserve">Звенит колокольчик. Вбегает Тоня, собирается выкладывать конфеты. 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Там за мной этот… Брагин идет.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Тоне делает знаки, чтобы та не выкладывала конфеты</w:t>
      </w:r>
      <w:r>
        <w:rPr/>
        <w:t>). Убери.</w:t>
      </w:r>
    </w:p>
    <w:p>
      <w:pPr>
        <w:pStyle w:val="Normal"/>
        <w:spacing w:lineRule="auto" w:line="360"/>
        <w:rPr/>
      </w:pPr>
      <w:r>
        <w:rPr>
          <w:i/>
        </w:rPr>
        <w:t>Зиночка подходит к столу, накрывает банку с вареньем полотенцем. Заходит Брагин. Небритый, в грязной одежде, в руке держит тряпичную сумку, из которой слышно позвякивание стеклянной тары.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БРАГИН</w:t>
      </w:r>
      <w:r>
        <w:rPr/>
        <w:t xml:space="preserve"> Зина, здравствуй. Ты мне не…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Машет перед лицом рукой, перебивает его</w:t>
      </w:r>
      <w:r>
        <w:rPr/>
        <w:t>). Нет, нет у меня ничего. Ни гроша. Сами вот, видишь, пустой чай пьем. Что за жизнь настала…</w:t>
      </w:r>
    </w:p>
    <w:p>
      <w:pPr>
        <w:pStyle w:val="Normal"/>
        <w:spacing w:lineRule="auto" w:line="360"/>
        <w:rPr/>
      </w:pPr>
      <w:r>
        <w:rPr>
          <w:b/>
        </w:rPr>
        <w:t>БРАГИН</w:t>
      </w:r>
      <w:r>
        <w:rPr/>
        <w:t xml:space="preserve"> (</w:t>
      </w:r>
      <w:r>
        <w:rPr>
          <w:i/>
        </w:rPr>
        <w:t>Мнется, ставит сумку возле тумбочки</w:t>
      </w:r>
      <w:r>
        <w:rPr/>
        <w:t>). Да, жизнь… а что, картинка моя там, висит?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Да, висит, висит. И моя висит. И никто ничего не спрашивает.</w:t>
      </w:r>
    </w:p>
    <w:p>
      <w:pPr>
        <w:pStyle w:val="Normal"/>
        <w:spacing w:lineRule="auto" w:line="360"/>
        <w:rPr/>
      </w:pPr>
      <w:r>
        <w:rPr>
          <w:b/>
        </w:rPr>
        <w:t>БРАГИН</w:t>
      </w:r>
      <w:r>
        <w:rPr/>
        <w:t xml:space="preserve"> Будут спрашивать, уступай. Хоть что-нибудь получить бы… Я позвоню, можно?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Звони, звони.</w:t>
      </w:r>
    </w:p>
    <w:p>
      <w:pPr>
        <w:pStyle w:val="Normal"/>
        <w:spacing w:lineRule="auto" w:line="360"/>
        <w:rPr/>
      </w:pPr>
      <w:r>
        <w:rPr>
          <w:b/>
        </w:rPr>
        <w:t>БРАГИН</w:t>
      </w:r>
      <w:r>
        <w:rPr/>
        <w:t xml:space="preserve"> (</w:t>
      </w:r>
      <w:r>
        <w:rPr>
          <w:i/>
        </w:rPr>
        <w:t>Подходит к телефону, набирает ном</w:t>
      </w:r>
      <w:r>
        <w:rPr/>
        <w:t>ер). Валик, Здравствуй. Я из школы звоню. Несу посуду. Сейчас буду у тебя. Что? Хорошо! Жди! (</w:t>
      </w:r>
      <w:r>
        <w:rPr>
          <w:i/>
        </w:rPr>
        <w:t xml:space="preserve">Берёт </w:t>
      </w:r>
    </w:p>
    <w:p>
      <w:pPr>
        <w:pStyle w:val="Normal"/>
        <w:spacing w:lineRule="auto" w:line="360"/>
        <w:rPr/>
      </w:pPr>
      <w:r>
        <w:rPr>
          <w:i/>
        </w:rPr>
        <w:t>сумку, поправляет шапку, поворачивается к Зиночке.</w:t>
      </w:r>
      <w:r>
        <w:rPr/>
        <w:t>) Ну, пошёл я. Спасибо. До свиданья.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До свиданья. Заходи. Может, в следующий раз будем побогаче. </w:t>
      </w:r>
    </w:p>
    <w:p>
      <w:pPr>
        <w:pStyle w:val="Normal"/>
        <w:spacing w:lineRule="auto" w:line="360"/>
        <w:rPr/>
      </w:pPr>
      <w:r>
        <w:rPr>
          <w:i/>
        </w:rPr>
        <w:t>Брагин уходит. Все пьют чай, разговаривают.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пятая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И он когда-то окончил с отличием Харьковский худграф!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Кто это?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Семен Брагин. Года три назад ещё рисовал, приносил сюда свои работы. И какие! А теперь вот притащил «Есенинские мотивы» - висит в зале – ничего от Семена Брагина не осталось!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Он что, бутылки собирает? Стекло вроде бы в сумке позвякивало.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И бутылки тоже. А в сумке что? Банки пустые. Он их своему дружку несёт. Брагин ведь однокашник Валика Боровского, преподавателя художки. Слышали, звонил ему Сеня, доложил: сейчас, мол, буду. Придёт, Валечка ему банки борщом, кашей заполнит, рюмочку нальет, вспомнят студенческие годы. Дружок по доброте душевной не откажет и в трёшке. Надо ж другу дозаправиться. А Сеня дня через три опять появится здесь, названивать будет. И снова: банки, борщ, трёшка на неделю…а был лучшим студентом курса! Как рисовал! Его приглашали в Киев! Что с человеком делается!?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Так он с Валентином Евгеньевичем учился? Друзья, значит. Один наливает, другой пьёт. Нет, Зинаида Михайловна, не что с человеком делается, а что человек с собой делает. Сначала художник  пьёт, потом дурака валяет и начинает халтурить.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А может, жизнь задавила. Не тебе судить. У тебя ни трагедии, ни душевной травмы. Муж зарабатывает прилично. Ребенок есть. А от него, </w:t>
      </w:r>
    </w:p>
    <w:p>
      <w:pPr>
        <w:pStyle w:val="Normal"/>
        <w:spacing w:lineRule="auto" w:line="360"/>
        <w:rPr/>
      </w:pPr>
      <w:r>
        <w:rPr/>
        <w:t>может, жена ушла, а дети разъехались, не пишут. Кто-нибудь заглядывал к нему в душу? Может, он такое пережил, что сломало его.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ЗИНОЧКА</w:t>
      </w:r>
      <w:r>
        <w:rPr/>
        <w:t xml:space="preserve"> Да что он пережил! К рюмке чаще других прикладывался. Жизнь задавила? А нас жизнь не задавила? Мне вон сына надо кормить, одевать. Я </w:t>
      </w:r>
    </w:p>
    <w:p>
      <w:pPr>
        <w:pStyle w:val="Normal"/>
        <w:spacing w:lineRule="auto" w:line="360"/>
        <w:rPr/>
      </w:pPr>
      <w:r>
        <w:rPr/>
        <w:t>же не сломалась. И крест на себе не поставила. В сэкенде куплю что-нибудь, ушью, перешью – супер-пупер получается. Вот и сына приодену. Ему ж выглядеть надо, на девчонок уже поглядывает.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Ну, Зин, ты мать. У тебя сердце болит. А мужикам что? Напился и забылся. Мой вон, почти каждый день пиво пьёт. Говорит: я на работе </w:t>
      </w:r>
    </w:p>
    <w:p>
      <w:pPr>
        <w:pStyle w:val="Normal"/>
        <w:spacing w:lineRule="auto" w:line="360"/>
        <w:rPr/>
      </w:pPr>
      <w:r>
        <w:rPr/>
        <w:t xml:space="preserve">нервничаю, мне разгрузка нужна. Он нервничает, что ему зарплату вовремя не дают, а я должна взаймы где-то брать, чтоб до получки своей дотянуть.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Да, наверное, женщине легче. Уткнётся в подушку, поплачет, сама себя истерзает душевными муками, но, будто ящерица, сбросит с себя давящий  груз проблем и снова окунётся в жизненное море.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Опять философия пошла. Маруся, поближе к жизни. Лучше дуйте сюда, вырезать буквы. Через час явятся за кабриолетом, что я им скажу? Так что давайте, девоньки, потрудимся.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Все вырезают буквы, Зиночка начинает приклеивать их к вывеске. Звенит колокольчик. Влетает Романов.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шестая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Привет всем Машкам, Дашкам. Ну, что, Зинок, принимаешь под своё крыло? Можно расчистить площадь, завозить ширмы, декорации?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Ты же знаешь, что я всегда за то, из чего можно извлечь пользу. Но не мешало бы с начальством обсудить. У тебя хлама-то много? А то, видишь, мне своего хватает.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Оглядывается, обходит столы, что-то поднимает, вытаскивает запыленную раму, ставит её на стол, просовывает в неё голову</w:t>
      </w:r>
      <w:r>
        <w:rPr/>
        <w:t xml:space="preserve">). Территорию мы расчистим. Дармовой рабочей силы у вас, я вижу, хватает. Поставим ширму, декорации и куклы заговорят. И детки из садика будут приходить. И денежки поплывут, ну, если не рекой, то ручейком, а нам </w:t>
      </w:r>
    </w:p>
    <w:p>
      <w:pPr>
        <w:pStyle w:val="Normal"/>
        <w:spacing w:lineRule="auto" w:line="360"/>
        <w:rPr/>
      </w:pPr>
      <w:r>
        <w:rPr/>
        <w:t xml:space="preserve">того и надо. Кстати, с моей лёгкой ноги посетитель у вас сейчас делает вклад в бюджет. 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Ой, спасибо тебе. Так ты привёл?</w:t>
      </w:r>
    </w:p>
    <w:p>
      <w:pPr>
        <w:pStyle w:val="Normal"/>
        <w:spacing w:lineRule="auto" w:line="360"/>
        <w:rPr/>
      </w:pPr>
      <w:r>
        <w:rPr>
          <w:b/>
        </w:rPr>
        <w:t xml:space="preserve">РОМАНОВ </w:t>
      </w:r>
      <w:r>
        <w:rPr/>
        <w:t>Студент колледжа. Рядом шёл. Разговорились. Я сказал, что у вас всё есть для создания его проекта.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Надо бы побольше его затарить</w:t>
      </w:r>
      <w:r>
        <w:rPr>
          <w:b/>
        </w:rPr>
        <w:t xml:space="preserve">. </w:t>
      </w:r>
      <w:r>
        <w:rPr/>
        <w:t>Марианна, пойди помоги Тоньке. Не догадается ведь.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Ну, что Вы, Зинаида Михайловна, всё, что нужно, Тоня предложит. (</w:t>
      </w:r>
      <w:r>
        <w:rPr>
          <w:i/>
        </w:rPr>
        <w:t>Романову</w:t>
      </w:r>
      <w:r>
        <w:rPr/>
        <w:t>.) Вам значит в «Прометее» указали на дверь?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Увы, грешен! С сильными мира сего пытался разговаривать на простом наречии – не поняли.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Субботник, говоришь? Весь этот хлам выбросим? Новые времена настают. Так, Романов? А что, тут прекрасная сцена получится.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Всё устроим, Зинок. Слово Романова – царское слово, надёжное слово. Нам бы вот только инструментик. Нет на примете?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Да, я уже думала. На днях возле «Юбилейного» проходила, заглянула. Ноги сами привели меня на второй этаж, а там, в холле, инструмент, вроде бесхозный, стоит. Я к Виляеву. Намекнула. Но он </w:t>
      </w:r>
    </w:p>
    <w:p>
      <w:pPr>
        <w:pStyle w:val="Normal"/>
        <w:spacing w:lineRule="auto" w:line="360"/>
        <w:rPr/>
      </w:pPr>
      <w:r>
        <w:rPr/>
        <w:t xml:space="preserve">прикинулся толстокожим. Имущество, говорит, дэковское, всё под роспись, за всё отчитываться приходится. В общем, никак не отреагировал.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Таких надо психической атакой брать (</w:t>
      </w:r>
      <w:r>
        <w:rPr>
          <w:i/>
        </w:rPr>
        <w:t>Становится в позу</w:t>
      </w:r>
      <w:r>
        <w:rPr/>
        <w:t>.) – «Что это у вас, Иван Никанорыч, рояль пылится, бесхозный музыкальный инструмент? Нехорошо, нехорошо. А если комиссия нагрянет, скажут, рояль на публику не работает, этак у них и всё здесь с сохранностью имущества…»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Думаешь, сработало бы?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А как же. Знаю я, этих номенклатурных прихвостней. Они лучше избавятся от имущества, глаза мозолящего, чем будут ждать, дрожа </w:t>
      </w:r>
    </w:p>
    <w:p>
      <w:pPr>
        <w:pStyle w:val="Normal"/>
        <w:spacing w:lineRule="auto" w:line="360"/>
        <w:rPr/>
      </w:pPr>
      <w:r>
        <w:rPr/>
        <w:t>всем телом, проверки. Так что, Зиночка, ты учти мой совет, и в ближайший свой визит туда воспользуйся им.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Вы что-то жутко интересное задумали? Рояль, ширма, куклы, дети…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Дети не только цветы жизни, но и неплохой способ подзаработать. Немного цинично, но что поделаешь, если отражает реалии нашей жизни. Но мы пойдем дальше. Разбудим творческое начало в себе самих, в наших детях и в сонном нашем городишке. Выдающееся, Марианна, мы задумали, никак не меньше.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Что-то вроде салона?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Подмигивает Зиночке</w:t>
      </w:r>
      <w:r>
        <w:rPr/>
        <w:t xml:space="preserve">). Вот именно. А? Зинок! Как она мыслит.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Вдохновенно</w:t>
      </w:r>
      <w:r>
        <w:rPr/>
        <w:t>). Среды у Романова…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Пока только субботники обещаю. По крайней мере (</w:t>
      </w:r>
      <w:r>
        <w:rPr>
          <w:i/>
        </w:rPr>
        <w:t>Оглядывает помещение</w:t>
      </w:r>
      <w:r>
        <w:rPr/>
        <w:t>.) два ближайших.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И будет у нас сплошная булгаковщина: Зойкина. Нет, Зинкина квартира.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я всегда была уверена, что стану героиней…если не романа, то хотя бы пьесы. Вот ты, Маришенька, её и напишешь.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Только пьеса будет без финала.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Почему же?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Да ты же бесконечная, Зинок, беспредельная. Тебя не вместишь в рамки одного произведения.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Обиженно</w:t>
      </w:r>
      <w:r>
        <w:rPr/>
        <w:t>). Ну, да, конечно, я для пьесы не гожусь. Смотри, как бы ты со своей историей дотянул только до первого акта.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А вот с этим, Зинок, как раз ты мне поможешь. Беспредельная и одноактный. По-моему, неплохое сочетание. А? (</w:t>
      </w:r>
      <w:r>
        <w:rPr>
          <w:i/>
        </w:rPr>
        <w:t>Подходит к ней, наклоняется над головой, шепчет что-то, отходит</w:t>
      </w:r>
      <w:r>
        <w:rPr/>
        <w:t>.) А детали мы обсудим в следующий раз. Ладно, девицы-красавицы</w:t>
      </w:r>
      <w:r>
        <w:rPr>
          <w:b/>
        </w:rPr>
        <w:t xml:space="preserve">, </w:t>
      </w:r>
      <w:r>
        <w:rPr/>
        <w:t xml:space="preserve">в пятницу возьмите униформу, может пригодиться. Я загляну.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Романов уходит. Звенит колокольчик. </w:t>
      </w:r>
    </w:p>
    <w:p>
      <w:pPr>
        <w:pStyle w:val="Normal"/>
        <w:spacing w:lineRule="auto" w:line="360"/>
        <w:rPr/>
      </w:pPr>
      <w:r>
        <w:rPr>
          <w:i/>
        </w:rPr>
        <w:t>Слышен голос Тони: Да, Зинаида Михайловна здесь.</w:t>
      </w:r>
    </w:p>
    <w:p>
      <w:pPr>
        <w:pStyle w:val="Normal"/>
        <w:spacing w:lineRule="auto" w:line="360"/>
        <w:rPr/>
      </w:pPr>
      <w:r>
        <w:rPr>
          <w:i/>
        </w:rPr>
        <w:t>Слышен голос Романова: Дыша духами и туманами… и травкой, сваренной вчера…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И ответ: Силён ты, Романов, во флирте, но не в Блоке… Входит Мила Шахова: в чёрном пальто, воротник с чёрной лисой, в длинной чёрной юбке.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седьмая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Привет, девочки, (</w:t>
      </w:r>
      <w:r>
        <w:rPr>
          <w:i/>
        </w:rPr>
        <w:t>Зиночке</w:t>
      </w:r>
      <w:r>
        <w:rPr/>
        <w:t xml:space="preserve">.) ну, Романов, ни одной чёрной юбки не пропустит. И юмор у него жуткий.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А, красивая пришла. Что, отвыкла от комплиментов приличного мужчины? Задел её, видишь ли. Не шваброй же огрел. Или ты к этому больше привыкла? Что пришла?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Проблемы. Дай покурю, расскажу. (</w:t>
      </w:r>
      <w:r>
        <w:rPr>
          <w:i/>
        </w:rPr>
        <w:t>Достаёт пачку хороших сигарет, прикуривает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Ухмыляяс</w:t>
      </w:r>
      <w:r>
        <w:rPr/>
        <w:t>ь). Проблемы, а «</w:t>
      </w:r>
      <w:r>
        <w:rPr>
          <w:lang w:val="en-US"/>
        </w:rPr>
        <w:t>Bond</w:t>
      </w:r>
      <w:r>
        <w:rPr/>
        <w:t>» покупаешь.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Решила побаловать себя. Надоело «Приму» курить. Даш, бери.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А я себе тоже вчера купила.  Подсчитала – по три-четыре штуки в день - мне на неделю хватит (</w:t>
      </w:r>
      <w:r>
        <w:rPr>
          <w:i/>
        </w:rPr>
        <w:t>Достаёт свои сигареты, хочет вытащить одну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(</w:t>
      </w:r>
      <w:r>
        <w:rPr>
          <w:i/>
        </w:rPr>
        <w:t>Прикрывает её  руку своей</w:t>
      </w:r>
      <w:r>
        <w:rPr/>
        <w:t>). Спрячь, я угощаю.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Ну, что Вы. 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Бери, бери.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Спасибо.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Чем это вы заняты?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Халтурка небольшая. Аполлона утром усадила – нарисовал мне. Сейчас вырежем, приклеим – и готово. После обеда должны прийти, забрать… ты что, с Региной поссорилась?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Да нет. Куда уже ссориться. Плохо ей, от уколов отказалась. Говорит, пусть медсестра не приходит. Надеется, что после операции будет</w:t>
      </w:r>
    </w:p>
    <w:p>
      <w:pPr>
        <w:pStyle w:val="Normal"/>
        <w:spacing w:lineRule="auto" w:line="360"/>
        <w:rPr/>
      </w:pPr>
      <w:r>
        <w:rPr/>
        <w:t>улучшение, как в прошлый раз. Ну, не могу же я ей повторить их слова, что ей лучше доживать дома.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И что, Вашей сестре уже ничто не поможет?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У неё трубки из кишечника выведены. Она уже совсем не встает. Есть не может.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дети как же?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А что дети. Они привыкли. Женька, когда я на неделю ухожу, в смену заступаю, и кормит её, и поправляет. Игорек, тот ещё не понимает. Сказала ему, что тётя Регина больна. А он спрашивает: когда же она встанет с постели, ведь болезнь через две недели проходит. Что я ему отвечу? Когда она кричит по ночам, Игорёк садится ко мне на кровать, берёт мою руку, прижимает к своей щеке и шепчет: «мама, мама, тёте очень больно? Может, скорую вызовем?» А я ему говорю, что эту ночь мы уж потерпим, завтра вызовем, ведь каждую ночь скорая приезжать не станет.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Жуть! Что с человеком делается! Вчера ещё – румянец на щеках, бегала, носилась по земле, ругалась с сестрой. Сегодня - бескровная мумия.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Вы уже готовитесь? Уже скоро?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Готовлюсь?  А как готовиться? Может, её не станет завтра, может через месяц. Что из того? Мне на мою зарплату детей прокормить невозможно, не то, что сестру проводить в последний путь. Откладывать? Детей обделять? Все время, каждый день. Да что говорить. Уж как-нибудь. </w:t>
      </w:r>
    </w:p>
    <w:p>
      <w:pPr>
        <w:pStyle w:val="Normal"/>
        <w:spacing w:lineRule="auto" w:line="360"/>
        <w:jc w:val="center"/>
        <w:rPr/>
      </w:pPr>
      <w:r>
        <w:rPr/>
        <w:t>Время придет – займу, буду помаленьку выкарабкиваться. Я что пришла… (</w:t>
      </w:r>
      <w:r>
        <w:rPr>
          <w:i/>
        </w:rPr>
        <w:t>С отчаянием в голосе</w:t>
      </w:r>
      <w:r>
        <w:rPr/>
        <w:t>.) Зин, у меня опять горе. (</w:t>
      </w:r>
      <w:r>
        <w:rPr>
          <w:i/>
        </w:rPr>
        <w:t>Вытаскивает из пакета ботинок, показывает всем.</w:t>
      </w:r>
      <w:r>
        <w:rPr/>
        <w:t xml:space="preserve">) Женька утром собирается в школу и как-то боком, боком от меня - обувается. Я, словно что-то меня толкнуло, подхожу ближе и вижу разинувший рот ботинок. Вспомнила тогда, что последние несколько дней он всё как-то быстро одевался и ускользал. Догадалась, почему. Ботинок у него разорвался, а он не хочет мне признаться, ведь месяц назад купили. Ходили с ним на рынок, долго выбирали: как же, надо бы и подешевле, и что-нибудь приличное. Вот и купили. А ему и меня жаль, и </w:t>
      </w:r>
    </w:p>
    <w:p>
      <w:pPr>
        <w:pStyle w:val="Normal"/>
        <w:spacing w:lineRule="auto" w:line="360"/>
        <w:rPr/>
      </w:pPr>
      <w:r>
        <w:rPr/>
        <w:t xml:space="preserve">обидно, и страшно. Страшно было мне признаться. Вот и ходил в слякоть, набирая полные ботинки воды.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Берёт ботинок, осматривает</w:t>
      </w:r>
      <w:r>
        <w:rPr/>
        <w:t>). Прошить надо. Не меньше десятки. А что ты такая злая?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(</w:t>
      </w:r>
      <w:r>
        <w:rPr>
          <w:i/>
        </w:rPr>
        <w:t>Закуривает</w:t>
      </w:r>
      <w:r>
        <w:rPr/>
        <w:t>). Я же, я же не сдержалась, Зин. Сына огрела этим ботинком от злости. Он в сторону отскочил, рукой прикрылся. И тут я поняла, что творю что-то ужасное. Прижала к себе, говорю: «Прости сын, прости меня, злую», а он мне: «мама, их же можно починить?». Ну, что мне делать с собою? Что мне вообще в этой жизни осталось, если  я на ребенка руку подняла?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Ты успокойся. Главное, успокойся. Ишь, руку подняла! А на тебя не поднимали? А мы на своих не поднимаем? Ещё как поднимаем! Ну, да  ладно. Дай-ка ботинок. (</w:t>
      </w:r>
      <w:r>
        <w:rPr>
          <w:i/>
        </w:rPr>
        <w:t>Смотрит</w:t>
      </w:r>
      <w:r>
        <w:rPr/>
        <w:t xml:space="preserve">.) Сейчас мы всё устроим. Я знаю одного. Он за пятерку прошьёт. Пойдём.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Зиночка накидавает куртку. Мила засовывает ботинок в пакет, застёгивает пальто, обе выходят.</w:t>
      </w:r>
    </w:p>
    <w:p>
      <w:pPr>
        <w:pStyle w:val="Normal"/>
        <w:spacing w:lineRule="auto" w:line="360"/>
        <w:jc w:val="center"/>
        <w:rPr>
          <w:i/>
          <w:i/>
        </w:rPr>
      </w:pPr>
      <w:r>
        <w:rPr>
          <w:i/>
        </w:rPr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 xml:space="preserve">Действие </w:t>
      </w:r>
      <w:r>
        <w:rPr>
          <w:b/>
          <w:lang w:val="en-US"/>
        </w:rPr>
        <w:t>II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/>
      </w:pPr>
      <w:r>
        <w:rPr>
          <w:i/>
        </w:rPr>
        <w:t>В помещении тихо. Все молчат. После ухода женщин никто не решается нарушить молчание. Марианна и Даша склонились над плакатом, заканчивают работу. Тоня уходит в зал. Вдруг Марианна бросает бумажную букву на стол и взмахивает руками.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МАРИАННА</w:t>
      </w:r>
      <w:r>
        <w:rPr/>
        <w:t xml:space="preserve"> Да что же это такое! А, девочки? Ну, почему одному человеку достается так много в жизни? Да разве можно такую ношу тянуть? Ведь Мила, мне Зиночка рассказывала, была в числе первых красавиц городка. Как-то она лежала зимой в больнице. Ей поклонники в морозы розы </w:t>
      </w:r>
    </w:p>
    <w:p>
      <w:pPr>
        <w:pStyle w:val="Normal"/>
        <w:spacing w:lineRule="auto" w:line="360"/>
        <w:jc w:val="center"/>
        <w:rPr/>
      </w:pPr>
      <w:r>
        <w:rPr/>
        <w:t xml:space="preserve">приносили. А ведь это было тогда, когда голландские розы мы только по телевизору видели. И какие мужчины! А выбрала она неотутюженного </w:t>
      </w:r>
    </w:p>
    <w:p>
      <w:pPr>
        <w:pStyle w:val="Normal"/>
        <w:spacing w:lineRule="auto" w:line="360"/>
        <w:jc w:val="center"/>
        <w:rPr/>
      </w:pPr>
      <w:r>
        <w:rPr/>
        <w:t>Женечку, который уже тогда баловался наркотиками. От него Мила и родила себе сына, и нажила кучу проблем. Женя и сам сел на иглу, и её чуть не подсадил. Так и жила: то с синяками под глазами ходила, то убегала с сыном к подружкам по ночам. Бесконечные разборки то с мужем, то со свекровью, которая во всём винила её. Сестра тогда вытащила её из омута – сама же вскоре заболела, стала инвалидом. Мила перешла к ней.  И надо же, только с Женькой развязалась, подвернулся этот Игорек.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>
          <w:i/>
        </w:rPr>
        <w:t xml:space="preserve"> </w:t>
      </w:r>
      <w:r>
        <w:rPr/>
        <w:t>Это тот жираф, который приходил с её сыном однажды?</w:t>
      </w:r>
    </w:p>
    <w:p>
      <w:pPr>
        <w:pStyle w:val="Normal"/>
        <w:spacing w:lineRule="auto" w:line="360"/>
        <w:rPr/>
      </w:pPr>
      <w:r>
        <w:rPr>
          <w:b/>
        </w:rPr>
        <w:t xml:space="preserve">МАРИАННА </w:t>
      </w:r>
      <w:r>
        <w:rPr/>
        <w:t>Да, это её второй муж. Мила настолько была под гипнозом своих мужей, что называла детей их именами. Так с ней теперь и остались две её неудавшиеся любви: Женька и Игорек.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Они в разводе сейчас?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Зиночка говорила, что года два как не живут, но встречаются, после чего Мила приходит домой с подбитым глазом. Он же пьёт по-чёрному. А ей его жалко. Он позовёт – она идёт, он молчит – она летит узнать, не случилось ли что. 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Надо же, какая красивая и, кажется, с достоинством, женщина, а вынуждена воспитывать двоих детей от этих непутёвых мужиков да ещё вытаскивать периодически одного из запоя. А что же её первый?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Мать его постоянно помещает в клинику. Но, говорят, ему недолго уже осталось. Он живёт недалеко от Зинаиды Михайловны. Она с ним встречается на посёлке. И как-то сказала, что Женька её уже совсем не узнает, смотрит, как ошалелый. Что ему до бывшей жены и ребёнка, если он сам себя не помнит.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А мой-то вчера выпивший пришёл.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О! Возьми это на контроль, Даш.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 что, возьми, я сама виновата. Он же домашний у меня. Меня же по вечерам так заносит, что в три дня не отыщешь. Я его тяну в гости, а он </w:t>
      </w:r>
    </w:p>
    <w:p>
      <w:pPr>
        <w:pStyle w:val="Normal"/>
        <w:spacing w:lineRule="auto" w:line="360"/>
        <w:rPr/>
      </w:pPr>
      <w:r>
        <w:rPr/>
        <w:t>бы только и сидел дома: и вечером, и по выходным. Вот и иду сама, а он обижается.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Значит, вы не подходите друг к другу.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Это кто не подходит? Мы? Ну, и ядовитая же ты, Машка. Да я, может, потому и спешу домой, что там Пашка меня ждет.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Обращаясь к Даше</w:t>
      </w:r>
      <w:r>
        <w:rPr/>
        <w:t>). Ты, Даш, не совсем права. Иногда даже очень полярные личности сильно притягивают друг друга. Противоположности пытаются дополнить себя теми чертами характера, которых у них не хватает. И внутренне, быть может, Паша был бы не против вести подобный образ жизни, что и Даша, но только в нём почему-то сильно сдерживающее начало. Но потому они и тянутся друг к другу, что видят в другом то, чего не хватает в себе. В общем, дополняют друг друга. Даш, не обижайся, просто наша Маша ещё маленькая.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(</w:t>
      </w:r>
      <w:r>
        <w:rPr>
          <w:i/>
        </w:rPr>
        <w:t>Надула губки</w:t>
      </w:r>
      <w:r>
        <w:rPr/>
        <w:t>). Я всего на год младше Даши.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год тоже бывает разным. У одних он проходит в окружении мамок, нянек, и проблемы, даже если они и возникнут, за тебя решает кто-то </w:t>
      </w:r>
    </w:p>
    <w:p>
      <w:pPr>
        <w:pStyle w:val="Normal"/>
        <w:spacing w:lineRule="auto" w:line="360"/>
        <w:rPr/>
      </w:pPr>
      <w:r>
        <w:rPr/>
        <w:t xml:space="preserve">другой. А у других – нет рядом никого, за кого можно было бы спрятаться от житейских бурь.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Вот-вот, Мариш, ты как всегда верно говоришь. Ты знаешь, Машка, что я с четырнадцати лет стала подрабатывать, что уже четыре года, с семнадцати лет, сама себя кормлю да ещё брату помогаю. Мать придёт, бывало (знает, когда нам зарплату дают) и просит: дай денег, тебе бабушка поможет, а мне на костюм не хватает. А мне от бабушки, которой уже шестьдесят пять, деньги принимать стыдно.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брат ещё не устроился на работу?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 нет, отец вроде бы собирался его к себе на фирму грузчиком устроить, но пока это только одни обещания. А мне, Мариш, это уже невмоготу. Ну, ладно, когда мы  с ним вместе жили – я готовила, кормила его. Но теперь, когда у меня свой дом, своя семья, мать к нему по-прежнему не показывается. Бабушка забежит, принесёт что-нибудь. Но ведь ей некогда ему готовить. Обстирывать его. Она же пирожки печёт и торгует ими дотемна. А брат ко мне придёт: вижу, голодный. Ну, как не покормить его. </w:t>
      </w:r>
    </w:p>
    <w:p>
      <w:pPr>
        <w:pStyle w:val="Normal"/>
        <w:spacing w:lineRule="auto" w:line="360"/>
        <w:rPr/>
      </w:pPr>
      <w:r>
        <w:rPr/>
        <w:t>Паша же, если застает его на кухне, недовольным делается, не говорит мне, конечно, но разве это не заметишь. А как я могу родного брата оставить голодным?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ты с матерью говорила?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С матерью? Да какая она нам мать? Сколько себя помню, она всё время была «занята своей личной жизнью», потом - «своей неудавшейся личной жизнью», а теперь ей «для себя пожить хочется, когда, наконец, нашёлся стоящий мужчина». А мы причём? Её дети, как она любила говорить, «самостоятельные». Мне было девять лет, когда Ромка родился. Через полгода отец ушёл от нас. С тех пор мать занялась личной жизнью, а я Ромкой. Может, потому мне и не хочется сейчас ребенка, что одного я уже выкормила и вырастила. </w:t>
      </w:r>
    </w:p>
    <w:p>
      <w:pPr>
        <w:pStyle w:val="Normal"/>
        <w:spacing w:lineRule="auto" w:line="360"/>
        <w:rPr/>
      </w:pPr>
      <w:r>
        <w:rPr>
          <w:b/>
        </w:rPr>
        <w:t xml:space="preserve">МАРИАННА </w:t>
      </w:r>
      <w:r>
        <w:rPr/>
        <w:t>Произвести детей на свет… (</w:t>
      </w:r>
      <w:r>
        <w:rPr>
          <w:i/>
        </w:rPr>
        <w:t>Задумывается.</w:t>
      </w:r>
      <w:r>
        <w:rPr/>
        <w:t>) Получается, про-извести. Оказывается, иногда это не только родить и воспитать, но и извести, так, что и вестей не получать, не желать этого. Бабушка ваша, наверное, до гроба будет тянуть вас, помогать вам, во искупление своих грехов.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 ты что, каких своих грехов?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Она-то тоже, сама того не ведая, про-извела, изведя в какой-то момент в дочери своей материнские чувства. А потом осознала это. Вот и расхлебывает теперь чашу грехов и своих, и дочери своей.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Повисает молчание. Звенит колокольчик. Входит Нелли, осматривается.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Здравствуйте, девоньки. Зины нет, что ли?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Привет, Нель. Нет её. Она с Милой пошла в мастерскую. У сына Милы ботинок разорвался.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(</w:t>
      </w:r>
      <w:r>
        <w:rPr>
          <w:i/>
        </w:rPr>
        <w:t>Присаживаясь и закуривая грубо, по-мужски</w:t>
      </w:r>
      <w:r>
        <w:rPr/>
        <w:t>). А что, никого нет больше, никто не заходил?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Валентин Петрович на совещании. Полянский утром заходил, но быстро ушёл. Потом этот, Брагин…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(</w:t>
      </w:r>
      <w:r>
        <w:rPr>
          <w:i/>
        </w:rPr>
        <w:t>Обрывая</w:t>
      </w:r>
      <w:r>
        <w:rPr/>
        <w:t>). Вы ещё не обедали? (</w:t>
      </w:r>
      <w:r>
        <w:rPr>
          <w:i/>
        </w:rPr>
        <w:t>Достаёт из сумки баночки, пакеты, раскрывает</w:t>
      </w:r>
      <w:r>
        <w:rPr/>
        <w:t>.) Я тут кое-что принесла. Только хлеба нет. Может, кто-нибудь сходит?</w:t>
      </w:r>
    </w:p>
    <w:p>
      <w:pPr>
        <w:pStyle w:val="Normal"/>
        <w:spacing w:lineRule="auto" w:line="360"/>
        <w:rPr/>
      </w:pPr>
      <w:r>
        <w:rPr>
          <w:b/>
        </w:rPr>
        <w:t>ДАША (</w:t>
      </w:r>
      <w:r>
        <w:rPr>
          <w:i/>
        </w:rPr>
        <w:t>Выглядывает за дверь зала</w:t>
      </w:r>
      <w:r>
        <w:rPr/>
        <w:t>).Тонь, сбегаешь за хлебом?</w:t>
      </w:r>
    </w:p>
    <w:p>
      <w:pPr>
        <w:pStyle w:val="Normal"/>
        <w:spacing w:lineRule="auto" w:line="360"/>
        <w:rPr/>
      </w:pPr>
      <w:r>
        <w:rPr>
          <w:b/>
        </w:rPr>
        <w:t>ТОНЯ</w:t>
      </w:r>
      <w:r>
        <w:rPr/>
        <w:t xml:space="preserve"> (</w:t>
      </w:r>
      <w:r>
        <w:rPr>
          <w:i/>
        </w:rPr>
        <w:t>Появляется в дверях</w:t>
      </w:r>
      <w:r>
        <w:rPr/>
        <w:t>). Хорошо, только…(</w:t>
      </w:r>
      <w:r>
        <w:rPr>
          <w:i/>
        </w:rPr>
        <w:t>Мнётся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Достаёт из сумочки мелочь</w:t>
      </w:r>
      <w:r>
        <w:rPr/>
        <w:t>). На, возьми буханку. Сейчас ведь наши придут.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Тоня уходит. Ненадолго повисает молчание. Звенит колокольчик. Входит Полянский.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Бросает взгляд на Нелли</w:t>
      </w:r>
      <w:r>
        <w:rPr/>
        <w:t>). А где же Зинка? За авансом пошла? (</w:t>
      </w:r>
      <w:r>
        <w:rPr>
          <w:i/>
        </w:rPr>
        <w:t>Зычно, грубо смеётся</w:t>
      </w:r>
      <w:r>
        <w:rPr/>
        <w:t>.) Гы-гы-гы.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(</w:t>
      </w:r>
      <w:r>
        <w:rPr>
          <w:i/>
        </w:rPr>
        <w:t>Бесцеремонно тянет его за рукав</w:t>
      </w:r>
      <w:r>
        <w:rPr/>
        <w:t>). Садись, садись, раз пришёл, аванс, должно быть, заработал.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Тяжело падает в кресло</w:t>
      </w:r>
      <w:r>
        <w:rPr/>
        <w:t>). А что, покумекал тут малость и Зинке обеспечил стопроцентное выполнение заказа. (</w:t>
      </w:r>
      <w:r>
        <w:rPr>
          <w:i/>
        </w:rPr>
        <w:t>Смотрит на стол</w:t>
      </w:r>
      <w:r>
        <w:rPr/>
        <w:t>.) Что ж это получается у вас – закуски много, а выпивки ни на грош? Не годится. (</w:t>
      </w:r>
      <w:r>
        <w:rPr>
          <w:i/>
        </w:rPr>
        <w:t>Вскакивает с места.</w:t>
      </w:r>
      <w:r>
        <w:rPr/>
        <w:t>) Я сейчас (</w:t>
      </w:r>
      <w:r>
        <w:rPr>
          <w:i/>
        </w:rPr>
        <w:t>Уходит</w:t>
      </w:r>
      <w:r>
        <w:rPr/>
        <w:t>).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Входят Зиночка и Мила.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Что это Аполлон наш выскочил как ошпаренный? (</w:t>
      </w:r>
      <w:r>
        <w:rPr>
          <w:i/>
        </w:rPr>
        <w:t>Замечает Нелли и накрытый стол.</w:t>
      </w:r>
      <w:r>
        <w:rPr/>
        <w:t xml:space="preserve">) Нель, ну, ты как всегда, вовремя пришла нас попотчевать. Зачтётся тебе. Я вот погляжу на тебя и начинаю сомневаться в скудости жизни наших библиотечных работников. И всё-то у тебя складно </w:t>
      </w:r>
    </w:p>
    <w:p>
      <w:pPr>
        <w:pStyle w:val="Normal"/>
        <w:spacing w:lineRule="auto" w:line="360"/>
        <w:rPr/>
      </w:pPr>
      <w:r>
        <w:rPr/>
        <w:t>получается (</w:t>
      </w:r>
      <w:r>
        <w:rPr>
          <w:i/>
        </w:rPr>
        <w:t>Рассматривает стол</w:t>
      </w:r>
      <w:r>
        <w:rPr/>
        <w:t>.) – и котлеточки, и буженинка. Откуда запасы?</w:t>
      </w:r>
    </w:p>
    <w:p>
      <w:pPr>
        <w:pStyle w:val="Normal"/>
        <w:spacing w:lineRule="auto" w:line="360"/>
        <w:rPr/>
      </w:pPr>
      <w:r>
        <w:rPr>
          <w:b/>
        </w:rPr>
        <w:t xml:space="preserve">НЕЛЛИ </w:t>
      </w:r>
      <w:r>
        <w:rPr/>
        <w:t xml:space="preserve">Да, ладно тебе. Живём вдвоём с матерью. Экономно. Что нам, тёткам, нужно? Вот и остаётся копеечка, которую на друзей грех не потратить. Давно не была у вас. Дай, думаю, загляну, как вы тут.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Потирает руки, снимает крышки с банок, раскладывает по тарелкам</w:t>
      </w:r>
      <w:r>
        <w:rPr/>
        <w:t xml:space="preserve">). Молодец, какая же ты молодец! А мы тут уже переживать начали. Почему не заходишь, вроде бы не ссорились, а ты пропала. 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Что это вы вдвоём по мастерским бегаете?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 знакомому армянину водила. Ботинки разъехались у Женьки.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Ну, что, теть Мил, как ботинки?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(</w:t>
      </w:r>
      <w:r>
        <w:rPr>
          <w:i/>
        </w:rPr>
        <w:t>Вытаскивает из пакета</w:t>
      </w:r>
      <w:r>
        <w:rPr/>
        <w:t>). Сказал, два года в ремонт не надо будет сдавать. И всего за пятёрку (</w:t>
      </w:r>
      <w:r>
        <w:rPr>
          <w:i/>
        </w:rPr>
        <w:t>Вертит, рассматривает.</w:t>
      </w:r>
      <w:r>
        <w:rPr/>
        <w:t>) Может, врёт.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хоть  и врёт, где ты за такие деньги починишь? А мы ему ещё и претензии предъявим, если что не так до конца сезона будет. Чтобы не говорил лишнего.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Нет, мне все-таки кажется, надежно он сделал (</w:t>
      </w:r>
      <w:r>
        <w:rPr>
          <w:i/>
        </w:rPr>
        <w:t>Оборачивается к Зиночке.</w:t>
      </w:r>
      <w:r>
        <w:rPr/>
        <w:t>) Ой, Зинуль, что бы я без тебя делала!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Вот и повод появился. Обмыть надо бы ботиночки. Где там Стася со своей малёшкой.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Он что, за малёшкой побежал? Вот жук. Сам, значит возьму, сам и выпью. А мы как же?</w:t>
      </w:r>
    </w:p>
    <w:p>
      <w:pPr>
        <w:pStyle w:val="Normal"/>
        <w:spacing w:lineRule="auto" w:line="360"/>
        <w:rPr>
          <w:i/>
          <w:i/>
        </w:rPr>
      </w:pPr>
      <w:r>
        <w:rPr>
          <w:b/>
        </w:rPr>
        <w:t>НЕЛЛИ</w:t>
      </w:r>
      <w:r>
        <w:rPr/>
        <w:t xml:space="preserve"> Испугалась уже. Ты бы подумала, раз я закуску принесла, значит, кое-что и к закуске прихватила. (</w:t>
      </w:r>
      <w:r>
        <w:rPr>
          <w:i/>
        </w:rPr>
        <w:t>Вытаскивает бутылку с самогоном, ставит в центр стола</w:t>
      </w:r>
      <w:r>
        <w:rPr/>
        <w:t>.) А Стася пусть для девчонок возьмет. Они ж не будут крепкий напиток.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Хозяюшка ты наша! И как у тебя всё складно получается. Люблю тебя за это (</w:t>
      </w:r>
      <w:r>
        <w:rPr>
          <w:i/>
        </w:rPr>
        <w:t>Пытается обнять её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(</w:t>
      </w:r>
      <w:r>
        <w:rPr>
          <w:i/>
        </w:rPr>
        <w:t>Убирает её руки</w:t>
      </w:r>
      <w:r>
        <w:rPr/>
        <w:t>). Ты сантименты для мужиков побереги. А я уж обойдусь.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Входит Фирсов.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Видя накрытый стол</w:t>
      </w:r>
      <w:r>
        <w:rPr/>
        <w:t>). Меня ждёте, а вот он я. Обедать будем, что ли? Прошу всех к столу. Это кто ж у нас тут барствует?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мы решили ботинки Милкины обмыть, а заодно и Нелькину зарплату пропить. (</w:t>
      </w:r>
      <w:r>
        <w:rPr>
          <w:i/>
        </w:rPr>
        <w:t>С иронией.</w:t>
      </w:r>
      <w:r>
        <w:rPr/>
        <w:t>) Коровушку-то свою выгулял?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В тон ей</w:t>
      </w:r>
      <w:r>
        <w:rPr/>
        <w:t>). Коровушку мне ещё предстоит выгуливать.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Как же вы Валентин Петрович, решили корову завести?  Вы – и корова – в голове не укладывается.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Присаживается к столу, наливает в стакан самогон</w:t>
      </w:r>
      <w:r>
        <w:rPr/>
        <w:t xml:space="preserve">). Эх, Маришенька, коровка-то денежки дает, а работа моя мне одни копейки предлагает. Жене тоже миллионы не платят. А дочь школу заканчивает в этом году, собралась в область поступать,  в институт. За сына обидно, без образования второй год ходит. Закончил девять классов – и на том остановились мы с ним. Говорит, пусть хоть сестра выучится. Да разве ж я </w:t>
      </w:r>
    </w:p>
    <w:p>
      <w:pPr>
        <w:pStyle w:val="Normal"/>
        <w:spacing w:lineRule="auto" w:line="360"/>
        <w:rPr/>
      </w:pPr>
      <w:r>
        <w:rPr/>
        <w:t>раньше позволил бы себе в школу прийти с авоськой, полной отрубями? (</w:t>
      </w:r>
      <w:r>
        <w:rPr>
          <w:i/>
        </w:rPr>
        <w:t>Выпивает, закусывает</w:t>
      </w:r>
      <w:r>
        <w:rPr/>
        <w:t>).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Широко шагая, входит Полянский. Все подсаживаются к столу. Выпивают, закусывают. Разговор дальше идёт за столом.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пятая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Продолжает</w:t>
      </w:r>
      <w:r>
        <w:rPr/>
        <w:t xml:space="preserve">). А сейчас таскаю вместо красок. Да не я один. Вон Полянский дочь отправил в Харьков учиться и сразу парой хрюшек обзавёлся.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 знатные животноводы выбиваетесь, что ли? Так время их давно прошло. Ну, когда ж свинку будем резать, Аполлон?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Ты думаешь, для себя что-нибудь оставлю? Ей же экзамены сдавать. И живёт она не в общежитии, а на квартире – хозяйку тоже ублажить надо. Все для неё, для Наталки. Она дизайнером будет.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(</w:t>
      </w:r>
      <w:r>
        <w:rPr>
          <w:i/>
        </w:rPr>
        <w:t>С иронией</w:t>
      </w:r>
      <w:r>
        <w:rPr/>
        <w:t xml:space="preserve">). Где же твой дизайнер у нас работу найдет? В лучшем случае к себе устроишь или вон к Фирсову преподавателем пойдет. И будет тоже коров выращивать.  А может, того и  гляди, Фирсов стадом обзаведётся, ферму построит и нас всех пошлёт к чертовой матери, на его место Наталку свою тогда и устроишь.  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Что Вы, Зинаида Михайловна, Валерий Петрович прирожденный руководитель.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 и будет руководить коровками на лугу.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Докуривая сигарету</w:t>
      </w:r>
      <w:r>
        <w:rPr/>
        <w:t>). Так, ладно. Кем я руководить буду – не тебе решать. Ты лучше скажи, что там у тебя с роялем? Романова видел в администрации. Рассказал мне о ваших планах. Сдвинулось дело с мёртвой точки? Звонила Виляеву?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Изменив тон с ироничного на подобострастный</w:t>
      </w:r>
      <w:r>
        <w:rPr/>
        <w:t xml:space="preserve">). Без твоей помощи не обойтись. Виляев вроде бы сказал «забирай». Но потом, спросила: когда перевезти можно, а он – «это вопрос деликатный, немного подождать надо».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Чего ждать? Что он воду мутит?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Послушай, куда он удочку запускает. Историю целую придумал мне, говорит: «Дело в том, что его до вас уже спрашивали. Я, было, согласился, да там, видно, передумали. А вчера звоночек поступил – собираются-таки забрать и не просто так, а за денежки. Так как мне быть, Зинаида Михайловна, если за рояль предлагают хорошую цену? Отказываться, что ли?» Вот так взял меня обухом по голове </w:t>
      </w:r>
    </w:p>
    <w:p>
      <w:pPr>
        <w:pStyle w:val="Normal"/>
        <w:spacing w:lineRule="auto" w:line="360"/>
        <w:rPr/>
      </w:pPr>
      <w:r>
        <w:rPr/>
        <w:t xml:space="preserve">и ударил. Потом-то я опомнилась, поняла, что никакого покупателя у него нет. Это просто с нас он содрать хочет. Так что, Петрович, пролетели, кажется, мы с роялем и Романовым?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Ты ему уже передала этот разговор?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 нет. Зачем расстраивать? Он тут субботник уже собрался устраивать. А рояля-то нет…(</w:t>
      </w:r>
      <w:r>
        <w:rPr>
          <w:i/>
        </w:rPr>
        <w:t>Помолчав, потом театрально.</w:t>
      </w:r>
      <w:r>
        <w:rPr/>
        <w:t>) Театр закрылся, не успев дать ни одного представления. (</w:t>
      </w:r>
      <w:r>
        <w:rPr>
          <w:i/>
        </w:rPr>
        <w:t>Смотрит с надеждой на Фирсова</w:t>
      </w:r>
      <w:r>
        <w:rPr/>
        <w:t>.) Может, всё же что-то выгорит?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Соображая</w:t>
      </w:r>
      <w:r>
        <w:rPr/>
        <w:t>). А что, ежели, у Анатольевны деньжат выбить? Сколько, ты думаешь, Виляев за рояль запросит?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Не смеши, она удавится за копейку.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Так, не из её же кармана, из внебюджетных. Попробовать уговорить. Надо было сразу быка за рога брать. А ты дала Виляеву возможность сообразить, как на этой старой фанере заработать.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И ты туда же, вслед за Романовым. Сами бы и договаривались с Виляем.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Может, ещё где-нибудь старенький найти? В объявлениях частных?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Дак, ведь опять решение проблемы упирается в деньги. (</w:t>
      </w:r>
      <w:r>
        <w:rPr>
          <w:i/>
        </w:rPr>
        <w:t>Обращается к Зиночке</w:t>
      </w:r>
      <w:r>
        <w:rPr/>
        <w:t>.) Романов зайдет, скажи ему, пусть идёт к Анатольевне, разъяснит ситуацию. Да и ты побегай, порыдай там. А потом я, если надо будет, подключусь.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 мастак. Всем указания дал, а сам – в кусты. Да Анатольевна в тебе души не чает. Ты бы прямо сейчас пошёл к ней, она бы Виляю звоночек сделала. Ей же пару минут на это надо.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Умеешь ты перекинуть роли распределять. Но, Зинок, могу ли я сравниться в обольщении с тобой?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Девоньки, ну разве Фирсов у нас не красавец?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Фирсов невольно подбоченился, поправил усы.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Вы уж простите, Валентин Петрович, на плейбоя Вы, конечно, не тянете. Но Раиса Анатольевна действительно на вас засматривается. Это же видно. Так что выручайте.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Ну, Дашка, не ожидал, что ты своего начальника в огонь посылать будешь.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Кривляя Дашу</w:t>
      </w:r>
      <w:r>
        <w:rPr/>
        <w:t>).«На плейбоя не тянет» - да нужны нам их плейбои. Нам, русским бабам, и такие подходят. Правда, Мариш?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Пяток годков если только сбросить…хотя бы.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 (</w:t>
      </w:r>
      <w:r>
        <w:rPr>
          <w:i/>
        </w:rPr>
        <w:t>Игриво улыбаясь</w:t>
      </w:r>
      <w:r>
        <w:rPr/>
        <w:t>). А по мне так и десяточек.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Ну, девки! Вот так, Поляныч, мы уже и старики. Получается, мы своё отгуляли?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Это кто отгулял? (</w:t>
      </w:r>
      <w:r>
        <w:rPr>
          <w:i/>
        </w:rPr>
        <w:t>Движением руки обхватывает Нелли и прижимает её к себе.</w:t>
      </w:r>
      <w:r>
        <w:rPr/>
        <w:t>) Я, что ли?</w:t>
      </w:r>
    </w:p>
    <w:p>
      <w:pPr>
        <w:pStyle w:val="Normal"/>
        <w:spacing w:lineRule="auto" w:line="360"/>
        <w:rPr/>
      </w:pPr>
      <w:r>
        <w:rPr>
          <w:b/>
        </w:rPr>
        <w:t>НЕЛЛИ</w:t>
      </w:r>
      <w:r>
        <w:rPr/>
        <w:t xml:space="preserve"> (</w:t>
      </w:r>
      <w:r>
        <w:rPr>
          <w:i/>
        </w:rPr>
        <w:t>Пытается убрать руку, отстраниться</w:t>
      </w:r>
      <w:r>
        <w:rPr/>
        <w:t>). Да ты что, подумают что-нибудь девчонки, молодые ведь.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Убрал руку</w:t>
      </w:r>
      <w:r>
        <w:rPr/>
        <w:t>). Я, что? Я ничего. Я свою жену, Валентину Павловну, люблю и уважаю. И для семьи живу. Кто обо мне что скажет? (</w:t>
      </w:r>
      <w:r>
        <w:rPr>
          <w:i/>
        </w:rPr>
        <w:t>Вопросительно и грозно смотрит на девушек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А мы ничего и не думаем. (</w:t>
      </w:r>
      <w:r>
        <w:rPr>
          <w:i/>
        </w:rPr>
        <w:t>Поворачивается к Фирсову</w:t>
      </w:r>
      <w:r>
        <w:rPr/>
        <w:t>.) А Вы, Валентин Петрович, все-таки сходите к Раисе Анатольевне. (</w:t>
      </w:r>
      <w:r>
        <w:rPr>
          <w:i/>
        </w:rPr>
        <w:t>Всем</w:t>
      </w:r>
      <w:r>
        <w:rPr/>
        <w:t>.) Вот здорово будет, если тут появится рояль!</w:t>
      </w:r>
    </w:p>
    <w:p>
      <w:pPr>
        <w:pStyle w:val="Normal"/>
        <w:spacing w:lineRule="auto" w:line="360"/>
        <w:rPr/>
      </w:pPr>
      <w:r>
        <w:rPr>
          <w:b/>
        </w:rPr>
        <w:t xml:space="preserve">ФИРСОВ </w:t>
      </w:r>
      <w:r>
        <w:rPr/>
        <w:t xml:space="preserve">Пойдёмте наверх, ко мне. Дашуль, уберите со стола. Сейчас Антонина Осиповна придёт убирать. Опять будет ворчать и мне высказывать претензии. </w:t>
      </w:r>
    </w:p>
    <w:p>
      <w:pPr>
        <w:pStyle w:val="Normal"/>
        <w:spacing w:lineRule="auto" w:line="360"/>
        <w:rPr/>
      </w:pPr>
      <w:r>
        <w:rPr>
          <w:i/>
        </w:rPr>
        <w:t xml:space="preserve">Мужчины, Мила, Нелли уходят наверх, в кабинет директора. Девушки начинают убирать со стола. Зиночка оборачивает вывеску бумагой, собирается относить заказчикам.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Стремительно влетает Романов.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шестая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Привет всем…Машкам, Дашкам. Я тут мимо пробегал, подумал, зайду, узнаю, есть ли новости. И не ошибся. Зинок, я не ослышался: речь только что шла о рояле? Он уже едет к нам?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Мнётся, но потом решается</w:t>
      </w:r>
      <w:r>
        <w:rPr/>
        <w:t>). Он едет в другую сторону, медленно удаляясь от нас.</w:t>
      </w:r>
    </w:p>
    <w:p>
      <w:pPr>
        <w:pStyle w:val="Normal"/>
        <w:spacing w:lineRule="auto" w:line="360"/>
        <w:rPr/>
      </w:pPr>
      <w:r>
        <w:rPr>
          <w:b/>
        </w:rPr>
        <w:t xml:space="preserve">РОМАНОВ </w:t>
      </w:r>
      <w:r>
        <w:rPr/>
        <w:t>Зинок, это несерьезно. Я уже составил смету. Наш балаганчик будет приносить приличный доход, если здесь будет стоять рояль.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Рояль ему подавай. Впиши в свою смету стоимость рояля. Да ещё аренду моего помещения.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От возмущения надулся и покраснел</w:t>
      </w:r>
      <w:r>
        <w:rPr/>
        <w:t>). Да ты ж на моих куклах будешь зарабатывать. Как побегут сюда детки, так только и успевай разрывать билетики. Так что, Зинок, ты мне ещё обязана будешь.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Снисходительно</w:t>
      </w:r>
      <w:r>
        <w:rPr/>
        <w:t>). Время придёт, разберёмся. Что ж делить шкуру неубитого медведя?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Кстати, о шкуре. Где там твоё норковое манто?</w:t>
      </w:r>
    </w:p>
    <w:p>
      <w:pPr>
        <w:pStyle w:val="Normal"/>
        <w:spacing w:lineRule="auto" w:line="360"/>
        <w:rPr/>
      </w:pPr>
      <w:r>
        <w:rPr>
          <w:b/>
        </w:rPr>
        <w:t>ВСЕ ДЕВУШКИ</w:t>
      </w:r>
      <w:r>
        <w:rPr/>
        <w:t>: Манто? Норковое?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Зин, где ты его взяла?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 с этим роялем забыла совсем. Я же принесла сегодня. Сейчас. (</w:t>
      </w:r>
      <w:r>
        <w:rPr>
          <w:i/>
        </w:rPr>
        <w:t>Подходит к столу, вытаскивает из пакета  серое манто, ловко встряхивает его и накидывает на плечи</w:t>
      </w:r>
      <w:r>
        <w:rPr/>
        <w:t>.) Ну, как?</w:t>
      </w:r>
    </w:p>
    <w:p>
      <w:pPr>
        <w:pStyle w:val="Normal"/>
        <w:spacing w:lineRule="auto" w:line="360"/>
        <w:rPr/>
      </w:pPr>
      <w:r>
        <w:rPr>
          <w:b/>
        </w:rPr>
        <w:t>ВСЕ</w:t>
      </w:r>
      <w:r>
        <w:rPr/>
        <w:t xml:space="preserve"> Ах! О!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Зиночка прохаживается перед всеми.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Блеск, правда? Тут даже карманчики есть сверху. Хочешь, пальчики засовывай и грей себе (</w:t>
      </w:r>
      <w:r>
        <w:rPr>
          <w:i/>
        </w:rPr>
        <w:t>Демонстрирует</w:t>
      </w:r>
      <w:r>
        <w:rPr/>
        <w:t>.) Ну, как, эксперт? Оцениваешь? (</w:t>
      </w:r>
      <w:r>
        <w:rPr>
          <w:i/>
        </w:rPr>
        <w:t>Проводит рукой вниз вдоль меха, потом против ворса, поглаживает мех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Подходит к ней, тоже проводя рукой сверху вниз, едва касаясь меха</w:t>
      </w:r>
      <w:r>
        <w:rPr/>
        <w:t>). Норка говоришь?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Блеск. Голубая норка. Соседка моя  уезжает в далекие края, в жаркие страны. Ей там манто не нужно. Распродает свои вещи – новые там купит. А мне предложила подзаработать. Берем, девоньки? А, какое! Как мех-то играет. Хоть сейчас надевай – и в оперу. А главное – по дешевке. Она хотела сто зелёных заломить, но я её «подвинула» до «куска» наших. Ну, </w:t>
      </w:r>
    </w:p>
    <w:p>
      <w:pPr>
        <w:pStyle w:val="Normal"/>
        <w:spacing w:lineRule="auto" w:line="360"/>
        <w:rPr/>
      </w:pPr>
      <w:r>
        <w:rPr/>
        <w:t>что, девоньки, кто первым будет мерить? Даш, пусть тебе твой Пашка подарит. Он тебе свадебный подарок-то сделал?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Ну, колечко подарил. Серебряное. Сказал, родишь – цепочку с кулончиком куплю. (</w:t>
      </w:r>
      <w:r>
        <w:rPr>
          <w:i/>
        </w:rPr>
        <w:t>Рассматривает манто</w:t>
      </w:r>
      <w:r>
        <w:rPr/>
        <w:t>.) Да ты что, Зин, куда мне в нём ходить?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Манто, конечно, сказка. Но сказка не для нас. Мы былинные герои. Быль да быль кругом. А можно мне хоть на минутку влезть в сказку?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Даже бесплатно.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Можно, сударыня.  (</w:t>
      </w:r>
      <w:r>
        <w:rPr>
          <w:i/>
        </w:rPr>
        <w:t>Срывает ловким движением с плеч Зиночки манто и набрасывает на Марианну</w:t>
      </w:r>
      <w:r>
        <w:rPr/>
        <w:t xml:space="preserve">).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А, каково? Красавица, наша Марьяна.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Как легко в нём себя представить на приёме у королевы. А здесь – нет. В этом сером городе ему нет места. Голубая норка станет серой мышкой. (</w:t>
      </w:r>
      <w:r>
        <w:rPr>
          <w:i/>
        </w:rPr>
        <w:t>Сбрасывает с себя манто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Накидывая вновь манто на плечи, обращаясь к Романову</w:t>
      </w:r>
      <w:r>
        <w:rPr/>
        <w:t>). Ну, хоть ты оцени, царский мой.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Поворачивает Зиночку спиной к себе, поглаживает мех</w:t>
      </w:r>
      <w:r>
        <w:rPr/>
        <w:t>). Слушай, Михайловна, тушканчик-то твой залежался маленько, пожелтел, пожелтел. Да и молька его пощипала. Продать хочешь? Трудновато придётся. (</w:t>
      </w:r>
      <w:r>
        <w:rPr>
          <w:i/>
        </w:rPr>
        <w:t>Делает паузу</w:t>
      </w:r>
      <w:r>
        <w:rPr/>
        <w:t>.) Так уж и быть, если в долю возьмешь, тушканчика твоего определю, на достойные плечи накину.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Ещё пару минут игравшая роль заправской торгашки, едва слышным после разоблачения голосом выдавила из себя</w:t>
      </w:r>
      <w:r>
        <w:rPr/>
        <w:t xml:space="preserve">). За сто продашь – тридцать - твои.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баксов, что ли?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Само собой. Ну, найди мне эти плечи, Романов!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Кажется, я знаю, кто мечтает о серебристой норке! Но…как же рояль, Зинок!?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роялем займется Фирсов.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Как Фирсов? Но ведь ты уже договорилась!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Виляй завилял хвостом.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Но, я надеюсь, к субботе рояль будет наш? В пятницу же субботник (</w:t>
      </w:r>
      <w:r>
        <w:rPr>
          <w:i/>
        </w:rPr>
        <w:t>Подмигнул девушкам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Деньги нужны. Он просто так не отдаст.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Да как же, Зинок? Неужели полюбовно нельзя?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Разберёмся. (Уверенным тоном.) Собирай свой скарб и в пятницу переезжай. А рояль следом приедет.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Вот это разговор. Вот это я понимаю. Так я манто с собой прихвачу?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До пятницы.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Убегая, кричит</w:t>
      </w:r>
      <w:r>
        <w:rPr/>
        <w:t>) До пятницы.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Из внутренних помещений художественной школы появляется техничка Антонина Осиповна, со шваброй и ведром воды.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седьмая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Здравствуйте, мои хорошие. Ну-ка, подымайтесь. Мыть буду. Поработайте и вы немножко. Сидите, небось, с обеда.</w:t>
      </w:r>
    </w:p>
    <w:p>
      <w:pPr>
        <w:pStyle w:val="Normal"/>
        <w:spacing w:lineRule="auto" w:line="360"/>
        <w:rPr/>
      </w:pPr>
      <w:r>
        <w:rPr>
          <w:b/>
        </w:rPr>
        <w:t>ВСЕ</w:t>
      </w:r>
      <w:r>
        <w:rPr/>
        <w:t xml:space="preserve"> Здрасьте.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Здравствуйте, наша хозяюшка. Только вот мыть не надо. Я утром подметала. Ещё подмету. Сегодня не мойте. Ладненько?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Я пришла убирать. Работа моя такая. Попрошу выйти из помещения.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Ой, какая же вы… Девки, дуйте в зал.</w:t>
      </w:r>
    </w:p>
    <w:p>
      <w:pPr>
        <w:pStyle w:val="Normal"/>
        <w:spacing w:lineRule="auto" w:line="360"/>
        <w:rPr/>
      </w:pPr>
      <w:r>
        <w:rPr>
          <w:i/>
        </w:rPr>
        <w:t xml:space="preserve">Все удаляются в выставочный зал. Антонина Осиповна моет пол. На пороге возникает Полянский. Вбегает и пытается прошмыгнуть незамеченным в дверь, ведущую в коридоры художественной шкоридор, где расположен туалет.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седьмая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(</w:t>
      </w:r>
      <w:r>
        <w:rPr>
          <w:i/>
        </w:rPr>
        <w:t>Заметив его, неожиданно преграждает ему путь, выбросив вперед швабру</w:t>
      </w:r>
      <w:r>
        <w:rPr/>
        <w:t xml:space="preserve">). Ты вот мне скажи, что ж ты, ни здрасьте, ни </w:t>
      </w:r>
    </w:p>
    <w:p>
      <w:pPr>
        <w:pStyle w:val="Normal"/>
        <w:spacing w:lineRule="auto" w:line="360"/>
        <w:rPr/>
      </w:pPr>
      <w:r>
        <w:rPr/>
        <w:t>до свиданья, а дело свое, однако, на нашей территории хочешь сделать. Куда направился?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Здрасьте, Осиповна. Дак, я ж хотел на обратном пути поздороваться. Я туда на минутку. По своим делам.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А, так ты на минутку. (</w:t>
      </w:r>
      <w:r>
        <w:rPr>
          <w:i/>
        </w:rPr>
        <w:t>Встаёт перед ним, плотным своим телом загораживая путь к вожделенным дверям</w:t>
      </w:r>
      <w:r>
        <w:rPr/>
        <w:t>). Ты вот сначала скажи мне, откуда пришёл?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Так это, из дома.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 если из дома, чего ж ты прямым ходом в сортир? Неужели нельзя было дома нужду справить? Или по дороге заправился?</w:t>
      </w:r>
    </w:p>
    <w:p>
      <w:pPr>
        <w:pStyle w:val="Normal"/>
        <w:spacing w:lineRule="auto" w:line="360"/>
        <w:rPr/>
      </w:pPr>
      <w:r>
        <w:rPr>
          <w:i/>
        </w:rPr>
        <w:t>В зале, за открытой дверью, слышен смех. Зиночка, застывшая в дверях, прыснула от смеха. Полянский покраснел, развернулся, пошёл было назад.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Да иди уже, ладно. Испужался.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Пока Полянский, обогнув её, проходит в коридор, она наклоняется и вытаскивает бутылку из-под стола. 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Одна всего. Что-то слабенько вы сегодня посидели.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Что-то вы не в настроении. Нападаете на человека, чуть метлой его не зашибли.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Ой ли, зашибла? Да его огреть мало будет, блудника этого.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Зачем же так?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 я в глаза говорю, а не за глаза. И не говорю невесть что, а то, что на самом деле делается.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Хорошо бы вы в глаза обо всех нас рассказали. Ой, что бы мы такое узнали о себе!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Да Вы, Зинаида Михайловна, моё мнение о себе и так знаете. Вы его каждый день на моем лице читаете (</w:t>
      </w:r>
      <w:r>
        <w:rPr>
          <w:i/>
        </w:rPr>
        <w:t>Презрительно смотрит на неё в упор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Смешалась</w:t>
      </w:r>
      <w:r>
        <w:rPr/>
        <w:t>). Ладно уж Вам, совсем девчонок испугали, будто я вурдалак какой.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Нет, Вы не вурдалак, Вы пиявка, присасываетесь к человеку и кровь ему высасываете.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Я решительно не понимаю Вас, Антонина Осиповна. Если Вы так меня не выносите, почему тогда всё ещё убираете здесь? Нашли б себе другое заведение, где на горшок вообще не садятся в течение дня, где пиявки не водятся.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(</w:t>
      </w:r>
      <w:r>
        <w:rPr>
          <w:i/>
        </w:rPr>
        <w:t>Переходя на грубоватое «ты»</w:t>
      </w:r>
      <w:r>
        <w:rPr/>
        <w:t>).  А что я за ради тебя должна работы лишаться. Мне тут другие нравятся. И работаю я тут поболе тебя. Не ты меня принимала, не тебе мне на дверь указывать… (</w:t>
      </w:r>
      <w:r>
        <w:rPr>
          <w:i/>
        </w:rPr>
        <w:t>Поворачиваясь к двери, за которой скрылся Полянский.</w:t>
      </w:r>
      <w:r>
        <w:rPr/>
        <w:t>) Что-то засиделся он…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Уходя от назревающего скандала</w:t>
      </w:r>
      <w:r>
        <w:rPr/>
        <w:t>). Да что ж Вы не поняли деликатность человека? Не вернётся он. В другую дверь выйдет.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(</w:t>
      </w:r>
      <w:r>
        <w:rPr>
          <w:i/>
        </w:rPr>
        <w:t>Остывая</w:t>
      </w:r>
      <w:r>
        <w:rPr/>
        <w:t>). Деликатные значит? Тогда не мешайте мне работать.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Зиночка испаряется. Слышен смех в зале. Появляется Марианна.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восьмая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(</w:t>
      </w:r>
      <w:r>
        <w:rPr>
          <w:i/>
        </w:rPr>
        <w:t>Оглядываясь</w:t>
      </w:r>
      <w:r>
        <w:rPr/>
        <w:t>). Культурные люди…Эх, культура. Где её создают, там её и в грязь втаптывают. (</w:t>
      </w:r>
      <w:r>
        <w:rPr>
          <w:i/>
        </w:rPr>
        <w:t>Швабра с тряпкой опускается на пол и настойчиво движется туда-сюда по комнате</w:t>
      </w:r>
      <w:r>
        <w:rPr/>
        <w:t xml:space="preserve">).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Пора собираться домой. Можно мне пройти  на второй этаж?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Пройди Маришенька. Я уж помыла там.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Проходя в комнату</w:t>
      </w:r>
      <w:r>
        <w:rPr/>
        <w:t>). Что у Вас тут с Зинаидой Михайловной произошло? Не слишком Вы с ней мило говорили.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 что мне с ней миловаться? Перевертыш она. С вами со всеми похихикивает. А о вас же потом и несет всякую ересь. Нечистый она человек. По всему видно. Я таких за версту чую.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 это жизнь её озлобила. Муж, говорят, издевался над ней. 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 теперь она над другими издевается. Человек, если он в душе добрый, не будет вымещать свои обиды на других. Вот Вы с ней считаетесь приятельницами…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 бросьте Вы, какие мы приятельницы. Просто мне с ней интересно общаться. Легкая она, остроумная. Иной раз не знаешь, что и делать, расскажешь ей, она поддержит.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А ты думаешь, она в душе тебя поддерживает? Да завидует она тебе, что муж у тебя интересный, да что живёте вы хорошо и не в нужде.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Ой, Антонина Осиповна, чему ж тут завидовать? Я работу не могу найти по специальности. С мужем иногда до полного разлада доходит. Приду сюда, хоть тут поплачусь. А Зинаида Михайловна всегда успокоит: брось, скажет, думать о мужиках, все они козлы…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Вот, вот, все они у неё козлы. А всю жизнь за счёт этих козлов и кормится, и чужих козлов использует.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 Вы что? Разве не слышали, что она вынесла от своего бывшего мужа? Мент. Грубый садист, таскал её за волосы, избивал…она рассказывала, что даже с балкона второго этажа однажды сбросил.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Милиционера ментом ещё сделать надо. И, думаю, она к этому тоже причастна, языком своим поганым, прости мою душу грешную. (</w:t>
      </w:r>
      <w:r>
        <w:rPr>
          <w:i/>
        </w:rPr>
        <w:t>Несколько раз перекрестилась.</w:t>
      </w:r>
      <w:r>
        <w:rPr/>
        <w:t xml:space="preserve">) Вот говорит, что «натура у нее такая», когда позволяет себе высмеять человека, поиздеваться над ним за его спиной. И мужиками пользовалась, а потом выкидывала, как лопнувшую камеру от колеса: Это уж я знаю. Не раз видывали пакости её. И с </w:t>
      </w:r>
    </w:p>
    <w:p>
      <w:pPr>
        <w:pStyle w:val="Normal"/>
        <w:spacing w:lineRule="auto" w:line="360"/>
        <w:rPr/>
      </w:pPr>
      <w:r>
        <w:rPr/>
        <w:t xml:space="preserve">Фирсовым она гуляла при его-то жене, каждый раз сюда заходившей и говорившей ей любезности.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Оглядываясь на дверь и говоря ещё тише</w:t>
      </w:r>
      <w:r>
        <w:rPr/>
        <w:t>). С Валентином Петровичем? Да они же друг друга не выносят. И он иной раз подсмеивается над ней. Это ж видно.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Может, сейчас и не выносят, только раньше полюбовники были. Он её сюда и устроил. Ладно, чего уж там, многого ты не знаешь, да и не надо тебе раньше времени грязь-то ушами собирать. И с Зинкой не особо откровенничай. По всему городу растрезвонит о ваших домашних разладах.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Хотелось бы никому не говорить, когда что-то идёт в семье не так, когда кажется, что нет понимания. Но не могу скрывать своих эмоций. Мне надо обязательно поделиться с кем-то, часто даже с первым встречным. А Зинаида Михайловна всегда первая замечает, что у меня что-то не так. И так легко на откровенность вызывает. Расскажешь ей, а потом думаешь, а зачем? Что это тебе даст? Ведь она посторонний человек.</w:t>
      </w:r>
    </w:p>
    <w:p>
      <w:pPr>
        <w:pStyle w:val="Normal"/>
        <w:spacing w:lineRule="auto" w:line="360"/>
        <w:rPr/>
      </w:pPr>
      <w:r>
        <w:rPr>
          <w:b/>
        </w:rPr>
        <w:t>АНТОНИНА ОСИПОВНА</w:t>
      </w:r>
      <w:r>
        <w:rPr/>
        <w:t xml:space="preserve"> Вот-вот, посторонний, да и нехороший. А потому, Маришенька, лучше сдержись, не показывай вида и лишнего не говори…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Уходят во внутренние помещения школы.</w:t>
      </w:r>
    </w:p>
    <w:p>
      <w:pPr>
        <w:pStyle w:val="Normal"/>
        <w:spacing w:lineRule="auto" w:line="360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 xml:space="preserve">Действие </w:t>
      </w:r>
      <w:r>
        <w:rPr>
          <w:b/>
          <w:lang w:val="en-US"/>
        </w:rPr>
        <w:t>III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/>
      </w:pPr>
      <w:r>
        <w:rPr>
          <w:i/>
        </w:rPr>
        <w:t>В комнате сидят Зиночка, Марианна, Даша, Фирсов, Полянский. На столе бутылка с самогоном, неуклюжая закуска, самовар дымится. Марианна разливает чай.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Вот ты мне скажи, Валька, что за жизнь у нас такая? Бьёшься своей заячьей душонкой, пытаешься выскочить на свет божий, а тебя не пускают.  То жена говорит, что я должен, я обязан, то сам думаешь, да куда я рвану, а как же Наталка моя? Да она ж тут сгниет, в болоте этом, как и я, попал сюда и остался. А ведь мог бы уже в Киеве или Львове где-нибудь реставрацией заниматься, картинки бы иностранцам сбывал и жил бы припеваючи. Ан нет, надо ж было из Полтавы уехать в Киев учиться, а потом в эту грязь свалиться. Не город, а мрак.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Постой, постой, я что-то не пойму. Ну, я, скажем, в этом болоте родился. Так что ж мне, отца с матерью винить, что зачали меня здесь да жизнь мне дали? Так, что ли получается? Учился я, конечно, не в Киеве. А чем Харьков плох? Опять же Любу, свою жену, ещё до института встретил здесь и сюда же возвратился. И для города этого пожил, ребят вон сколько выучил. Приезжают из того же Харькова, Киева, Москвы, Симферополя, спасибо мне говорят за уроки мои. А ты – болото. В болоте тоже, между прочим, живность водится, камыш растет, который потом на холсты попадает.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Нет, я к тому, что мать моя из Полтавы, какой рассказчицей была, а как пела дивно! А во мне украинская культура пропала. Отец из Житомира, еврей по матушке, русский по батюшке – так, одна оболочка, духа нации в нём совсем не осталось. Всё выветрилось вместе с советскими пятилетками. А ведь – рассказывал – знал в юности три языка, учился в московском политехническом. Они с матерью там, в Москве, и познакомились, в сорок седьмом. Ему было сорок к тому времени. Да так </w:t>
      </w:r>
    </w:p>
    <w:p>
      <w:pPr>
        <w:pStyle w:val="Normal"/>
        <w:spacing w:lineRule="auto" w:line="360"/>
        <w:rPr/>
      </w:pPr>
      <w:r>
        <w:rPr/>
        <w:t xml:space="preserve">полюбил мать мою, Наталку, что поехал на Полтавщину к теще. Тесть с войны не вернулся, а хозяйство было – на пять дворов хватило бы. Вот и </w:t>
      </w:r>
    </w:p>
    <w:p>
      <w:pPr>
        <w:pStyle w:val="Normal"/>
        <w:spacing w:lineRule="auto" w:line="360"/>
        <w:rPr/>
      </w:pPr>
      <w:r>
        <w:rPr/>
        <w:t xml:space="preserve">получается, что я невольно, а может, по воле божьей, повторил судьбу отца. Мы же с моей Галиной ещё студентами  расписались. И уговорила же она меня ехать к себе на родину. Как не хотел я. Нет, не потому, что городишко маленький, захудалый. Нет, Полтава тоже ведь город небольшой, но зато с какой культурой! А тут – всё какое-то искусственное. Как будто и люди живут, и художественная школа  имеется, а культуры никакой. Вернее, она, как имплантат – насильственно вставленная в эту среду.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Все мы здесь – имплантаты. Посадили нас, мы и торчим. Развиваться не обязательно, а существовать надо.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 уж, тебе-то куда развиваться. Ты у нас существо много-развитое. Трень-брень – и прожекты музыкальные с Романовым затеваете. Что, думаешь, пойдет народ на ваши треньки-бреньки?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ты знаешь, что народу лучше предложить? Уж не пастбище ли своё в аренду отдашь? Веселить и развлекать народ тоже надо умеючи. Не хлебом единым…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Ядовито</w:t>
      </w:r>
      <w:r>
        <w:rPr/>
        <w:t xml:space="preserve">). Да, халтурке-то двугривенной рада-радешенька, не побрезговала никогда ни полтинничком, ни сотенкой.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Разливая самогон по стаканам</w:t>
      </w:r>
      <w:r>
        <w:rPr/>
        <w:t>). Ну, грешна, грешна, а не грешен кто? (</w:t>
      </w:r>
      <w:r>
        <w:rPr>
          <w:i/>
        </w:rPr>
        <w:t>Театрально</w:t>
      </w:r>
      <w:r>
        <w:rPr/>
        <w:t xml:space="preserve">.) Да простятся грехи мои, ибо совершаются они во благо ребенка.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Вот и я ж о том же – на многие унижения мы идём ради детей наших. Помню, в детстве, как услышу визг свиньи предсмертный, так закрыв уши, бегу со двора, в поле, и до вечера домой не прихожу. Так жалко было живность. И вот дожил до того, что сам хладнокровно свинью забиваю. Художник! Да что во мне осталось от него? Пустота внутри, пустота. Эх! (</w:t>
      </w:r>
      <w:r>
        <w:rPr>
          <w:i/>
        </w:rPr>
        <w:t>Выпивает залпом полстакана самогонки</w:t>
      </w:r>
      <w:r>
        <w:rPr/>
        <w:t xml:space="preserve">).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Вы так говорите, будто у вас не было безоблачного детства и спокойной жизни в недавнем прошлом. А вот у Даши и детства путёвого не </w:t>
      </w:r>
    </w:p>
    <w:p>
      <w:pPr>
        <w:pStyle w:val="Normal"/>
        <w:spacing w:lineRule="auto" w:line="360"/>
        <w:rPr/>
      </w:pPr>
      <w:r>
        <w:rPr/>
        <w:t>было, и сейчас в её двадцать лет о будущем трудно даже мечтать. Даш, ты умеешь мечтать? Ты о чем мечтаешь?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Я мечтаю? Мне кажется, что я вообще не мечтаю. Вот думаю, чтобы мужу сегодня дали зарплату хотя бы за май.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Даш, в твои годы я мечтала играть в кино или прогуляться однажды вечером по Монмартру.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Монмартру? А это что?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Есть такая улица в Париже. И, хоть предполагала, что мои мечты в общем-то в то время были несбыточны, но все равно мечтала, и от этого жизнь моя была радостной, если не счастливой. </w:t>
      </w:r>
    </w:p>
    <w:p>
      <w:pPr>
        <w:pStyle w:val="Normal"/>
        <w:spacing w:lineRule="auto" w:line="360"/>
        <w:rPr/>
      </w:pPr>
      <w:r>
        <w:rPr>
          <w:b/>
        </w:rPr>
        <w:t xml:space="preserve">ПОЛЯНСКИЙ </w:t>
      </w:r>
      <w:r>
        <w:rPr/>
        <w:t>(</w:t>
      </w:r>
      <w:r>
        <w:rPr>
          <w:i/>
        </w:rPr>
        <w:t>Сжав кулаки, с гневом к кому-то невидимому</w:t>
      </w:r>
      <w:r>
        <w:rPr/>
        <w:t>). Костьми лягу, а сделаю жизнь моей Наталки счастливой.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Прагматично</w:t>
      </w:r>
      <w:r>
        <w:rPr/>
        <w:t xml:space="preserve">). Костьми ляжешь, кто ж тогда твоей Наталке помогать будет. Нет, Стас, нам костьми ложиться нельзя. Вон, у Зинки учись: там продай, здесь купи, и главное – с улыбочкой, чтоб клиент не пропадал надолго.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Да не могу я с улыбкой на жизнь нашу смотреть. Никакого порядка, культуры никакой, хаос сплошной. Вот в западных областях – там другое дело. Народ культурный, и жизнь совсем другая. Я тут на днях в «Рух» вступил…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 ты что, рехнулся, Стас, зачем тебе эта поганая политика.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А чтобы порядок восстановить. Когда будет у нас свобода от России, от её навязчивой политики доминирования, тогда и мы станем свободными людьми. Вы посмотрите, везде присутствует русский капитал. Русский бизнес выкупает наши заводы, шахты, выкачивает из них деньги.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Ну, дружок, куда ты заехал!  Это попахивает шовинизмом. Мамочку жалко? Страну родимую жалко? А кто её сделал такой зависимой от чужого капитала? Да вы же и сделали, националисты юродивые. </w:t>
      </w:r>
    </w:p>
    <w:p>
      <w:pPr>
        <w:pStyle w:val="Normal"/>
        <w:spacing w:lineRule="auto" w:line="360"/>
        <w:rPr/>
      </w:pPr>
      <w:r>
        <w:rPr>
          <w:i/>
        </w:rPr>
        <w:t>Оба встают, в запальчивости готовые вцепиться друг в друга. Девушки в растерянности.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Так, стоп, приехали. Двери закрываются. (</w:t>
      </w:r>
      <w:r>
        <w:rPr>
          <w:i/>
        </w:rPr>
        <w:t>В ярости.</w:t>
      </w:r>
      <w:r>
        <w:rPr/>
        <w:t>) Кто виноват и что делать – будете выяснять где-нибудь в другом месте. Да хоть в поле выйдите и побейтесь лбами. Нечего девчонок пугать. (</w:t>
      </w:r>
      <w:r>
        <w:rPr>
          <w:i/>
        </w:rPr>
        <w:t>Фирсову.</w:t>
      </w:r>
      <w:r>
        <w:rPr/>
        <w:t xml:space="preserve">) Лучше бы пораскинул мозгами своими, как нам рояль взять у Виляя. Роман уже билеты печатает  да дату в них вписывает.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А это уже не моя забота – роялями заниматься. Скажите спасибо, что помещение вам дал под эту бредовую идею с зарабатыванием денег на куклах. Вы что, думаете, озолотитесь на детишках? </w:t>
      </w:r>
    </w:p>
    <w:p>
      <w:pPr>
        <w:pStyle w:val="Normal"/>
        <w:spacing w:lineRule="auto" w:line="360"/>
        <w:rPr/>
      </w:pPr>
      <w:r>
        <w:rPr>
          <w:i/>
        </w:rPr>
        <w:t xml:space="preserve">Звенит звонок. В помещение входит Валера Коротков.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Как говорится, что за спор, а драки нету. (</w:t>
      </w:r>
      <w:r>
        <w:rPr>
          <w:i/>
        </w:rPr>
        <w:t>Оглядывая стол и видя оставшийся на тарелке хвост копченой селедки</w:t>
      </w:r>
      <w:r>
        <w:rPr/>
        <w:t>). Что я вижу. Рыбка есть, а запить нечем? (</w:t>
      </w:r>
      <w:r>
        <w:rPr>
          <w:i/>
        </w:rPr>
        <w:t>Достаёт из внутреннего кармана банку пива</w:t>
      </w:r>
      <w:r>
        <w:rPr/>
        <w:t>.) Мужики пьют самогон, дамы – чайком балуются. Потому свой продукт никому не предлагаю. (</w:t>
      </w:r>
      <w:r>
        <w:rPr>
          <w:i/>
        </w:rPr>
        <w:t>Открывает</w:t>
      </w:r>
      <w:r>
        <w:rPr/>
        <w:t xml:space="preserve">).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ты всегда по одной банке пива носишь в кармане, чтобы никому не предлагать?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Да, брось, Зинок, я ж расклад знаю. Девчонки у вас не пьющие. Мужикам вашим пиво даром не нужно.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про меня ты вспоминаешь когда-нибудь? Или тогда, когда тебе халтурка требуется?</w:t>
      </w:r>
    </w:p>
    <w:p>
      <w:pPr>
        <w:pStyle w:val="Normal"/>
        <w:spacing w:lineRule="auto" w:line="360"/>
        <w:jc w:val="center"/>
        <w:rPr>
          <w:i/>
          <w:i/>
        </w:rPr>
      </w:pPr>
      <w:r>
        <w:rPr>
          <w:b/>
        </w:rPr>
        <w:t>ВАЛЕРА КОРОТКОВ</w:t>
      </w:r>
      <w:r>
        <w:rPr/>
        <w:t xml:space="preserve">  Ну, что ты, Зинок. Разве про тебя забыть можно. Денно и нощно, можно сказать, думаю. (</w:t>
      </w:r>
      <w:r>
        <w:rPr>
          <w:i/>
        </w:rPr>
        <w:t xml:space="preserve">Жестом фокусника достает </w:t>
      </w:r>
    </w:p>
    <w:p>
      <w:pPr>
        <w:pStyle w:val="Normal"/>
        <w:spacing w:lineRule="auto" w:line="360"/>
        <w:rPr/>
      </w:pPr>
      <w:r>
        <w:rPr>
          <w:i/>
        </w:rPr>
        <w:t>вторую банку из кармана</w:t>
      </w:r>
      <w:r>
        <w:rPr/>
        <w:t>.) А-ле-оп. (</w:t>
      </w:r>
      <w:r>
        <w:rPr>
          <w:i/>
        </w:rPr>
        <w:t>Поворачивается к Марианне, несколько нагловато</w:t>
      </w:r>
      <w:r>
        <w:rPr/>
        <w:t>.) Где пиво, там разврат, может, попробуем? Или вы ещё не дозрели?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С вызовом</w:t>
      </w:r>
      <w:r>
        <w:rPr/>
        <w:t>). По-моему, дозревают до крепких напитков. Пиво я пила ещё в младенчестве.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Намёк понят. В следующий раз приду с коньяком. </w:t>
      </w:r>
    </w:p>
    <w:p>
      <w:pPr>
        <w:pStyle w:val="Normal"/>
        <w:spacing w:lineRule="auto" w:line="360"/>
        <w:rPr/>
      </w:pPr>
      <w:r>
        <w:rPr>
          <w:b/>
        </w:rPr>
        <w:t xml:space="preserve">ФИРСОВ </w:t>
      </w:r>
      <w:r>
        <w:rPr/>
        <w:t>Ладно, плейбой. Хватит девчонок смущать. Пришёл языком почесать или по делу?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(</w:t>
      </w:r>
      <w:r>
        <w:rPr>
          <w:i/>
        </w:rPr>
        <w:t>Меняя залихватский тон на деловой</w:t>
      </w:r>
      <w:r>
        <w:rPr/>
        <w:t>). Завтра приезжает коммивояжер из Англии. Картинки наши будет отбирать. Есть что показать?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И сколько ж он дает за картинку?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Сто баксов – потолок. Куда вы ещё свои «шедевры» пристроите. Будут тут на стенах пылиться.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Так это, может, и мои возьмешь, Валерчик?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А что ты можешь предложить? Взвейтесь кострами тёмные ночи? Ты же уже лет десять картины не малевал.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Так это, у меня старые в приличном состоянии. Какой там «костер». А акварель с пленэров по Запорожью, Подмосковью - в полной сохранности.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да, давай. Мне что – я, что ли отбирать буду? Понравится мужику – счастливчик будешь.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Хитроулыбаясь</w:t>
      </w:r>
      <w:r>
        <w:rPr/>
        <w:t>). А себе в карман какой процент положишь?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(</w:t>
      </w:r>
      <w:r>
        <w:rPr>
          <w:i/>
        </w:rPr>
        <w:t>Грубо</w:t>
      </w:r>
      <w:r>
        <w:rPr/>
        <w:t xml:space="preserve">). А это уж мой интерес.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 ладно, Валера, молодец, что зашёл. Родные стены не забываешь. Давно тебя не было видно.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Я же все лето – в Ялте. Теперь она мне родимый уголок. Кормит.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Эх, сколько собирался. Все, думаю, подберу картины – и на всё лето туда. Нет. Надо тут пахать. И на месяц не могу вырваться… А ты всё один бегаешь по жизни?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А мне и одному неплохо. Разве что… (</w:t>
      </w:r>
      <w:r>
        <w:rPr>
          <w:i/>
        </w:rPr>
        <w:t>Оглядывается на Марианну.</w:t>
      </w:r>
      <w:r>
        <w:rPr/>
        <w:t>) Кто-нибудь возьмёт и сердце разобьёт.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 у нас тут тебе некого искать. Все при мужьях. А Машка, так та ещё маленькая.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Сегодня муж, а завтра – объелся груш. Правда, Даш? Твой тебе когда последний раз зарплату приносил?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(</w:t>
      </w:r>
      <w:r>
        <w:rPr>
          <w:i/>
        </w:rPr>
        <w:t>Оскорбившись</w:t>
      </w:r>
      <w:r>
        <w:rPr/>
        <w:t>). А он на диванах не валяется. Каждый день на работе пашет. Ну, уйдет он с завода. Купи-продай станет. (</w:t>
      </w:r>
      <w:r>
        <w:rPr>
          <w:i/>
        </w:rPr>
        <w:t>С презрением смотрит на Валеру.</w:t>
      </w:r>
      <w:r>
        <w:rPr/>
        <w:t xml:space="preserve">) И так вся жизнь пройдёт. Тут у него профессия, его уважают. Начальник цеха говорил, что мастером могут поставить Пашку моего.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Да что ты, Даш. Это я так, к слову. Вон, у Марианны – муж делом занимается. Куда нам до него. Бизнес крутой.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Между прочим, самый простой. Как Даша верно сказала, купи-продай.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 ж ты, Маруся, так со скрипом о мужицком деле говоришь? Мужика, который деньги в дом приносит, надо ценить. Таких, как твой муж, да Валерчик – днём с огнём не сыщешь. Все поизносились.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я ценю. Просто вещи своими именами называю.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Время, Мариш, такое – купи-продай, называется. Вот и мы такими стали. А уважение наше к благосостоянию уж никак не пришьёшь. Я вот тут заметил, что мы перестали философствовать. Давно не говорим друг другу – «ты меня уважаешь»? Все как-то на ходу. Работаем на ходу, общаемся на ходу, водку вот пьём тоже на ходу.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И картинки на ходу попробуем продать, а Валерчик? Ну, так что, куда приносить?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Да сюда и стаскивайте. А я завтра подойду.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Так ты сюда своего коммивояжера и приводи. Мы его накормим от души. Да, Зинок?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Хитро улыбаясь</w:t>
      </w:r>
      <w:r>
        <w:rPr/>
        <w:t>). Если мою картинку пристроите, встретим гостя хлебом-солью.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(</w:t>
      </w:r>
      <w:r>
        <w:rPr>
          <w:i/>
        </w:rPr>
        <w:t>Ухмыляясь</w:t>
      </w:r>
      <w:r>
        <w:rPr/>
        <w:t xml:space="preserve">). Да разве ж можно твою мазню пристроить. Извини, Зинок, но даже я при всех своих талантах не решусь предложить такой товар.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Тогда хоть за аренду выставочного салона отстегнёшь от прибыли.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Не гневи мою душу, Зинок. Дай делу свершиться, а потом уже  о своей доле думай. Хотя, какая она, твоя доля? Выставочный зал художественной школе принадлежит.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Ну, ребята, свои пределы будете делить без меня. Так что, договорились? Завтра я его сюда приглашаю. А Гоша заходит сюда? Что-то я его давно не видел. Может, он что-нибудь принесёт?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Гоша давно здесь не был. Да он и не рисует. Тормоза у Гоши отказали.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Что, запил? Он же давно в завязке.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Уж лучше бы запил. Совсем башкой тронулся. Очищением организма занялся. Сначала по Полю Брэггу – голодал, потом стал капусту одну жрать да и то без соли. А сейчас, говорят, совсем из дома не выходит.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Да, давненько я не был здесь. У вас тут такие метаморфозы происходят. Может, он всё-таки картинки даст. Зачем они ему уже нужны?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Да зайди к нему. Сам увидишь, что с него можно взять.</w:t>
      </w:r>
    </w:p>
    <w:p>
      <w:pPr>
        <w:pStyle w:val="Normal"/>
        <w:spacing w:lineRule="auto" w:line="360"/>
        <w:rPr/>
      </w:pPr>
      <w:r>
        <w:rPr>
          <w:b/>
        </w:rPr>
        <w:t xml:space="preserve">ПОЛЯНСКИЙ </w:t>
      </w:r>
      <w:r>
        <w:rPr/>
        <w:t>(</w:t>
      </w:r>
      <w:r>
        <w:rPr>
          <w:i/>
        </w:rPr>
        <w:t>Засобирался</w:t>
      </w:r>
      <w:r>
        <w:rPr/>
        <w:t xml:space="preserve">). Так я пойду. А завтра кое-что принесу из своего.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 Я тоже пойду. Завтра ждите к часу.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Уходят оба.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/>
      </w:pPr>
      <w:r>
        <w:rPr>
          <w:b/>
        </w:rPr>
        <w:t xml:space="preserve">ФИРСОВ </w:t>
      </w:r>
      <w:r>
        <w:rPr/>
        <w:t>Даша, завтра у меня совещание в администрации. Подготовь мне итоги полугодия.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Да, пойдемте. Я уже набросала вам кратенько выступление.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Вот это молодец.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Вдвоем уходят.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Мариш, а откуда у тебя такое двойное имя? Марианна. Кто тебя назвал?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Всё очень просто. Папа хотел назвать в честь бабушки – Марией. А маме нравилось имя Анна. Вот и сошлись, как в море корабли, два имени во мне и две души. Говорят, имя во многом определяет характер человека. Вот и я чувствую себя то одной, то другой. То мне одного хочется. То противоположного. Двойственность во многом.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Наверное, и мужика тебе одного мало (смеется). Ты ещё молодая. Выбирай - не хочу.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Я уже выбрала. Мне бы с одним разобраться.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Что, опять поссорились?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Мнётся</w:t>
      </w:r>
      <w:r>
        <w:rPr/>
        <w:t>) . Да нет. (</w:t>
      </w:r>
      <w:r>
        <w:rPr>
          <w:i/>
        </w:rPr>
        <w:t>Нерешительно.</w:t>
      </w:r>
      <w:r>
        <w:rPr/>
        <w:t xml:space="preserve">) Но все время, как на вулкане. Чего-то ждёшь. Знаете, я люблю смотреть, как лопаются каштаны. Вот он только висел. И вдруг срывается с дерева. И у самой земли лопается, разваливается на две части. Проходит ещё немного времени, и с какой-то ветки снова летит каштан и разбивается о землю. Вот так и у нас. Покой, умиротворение. Потом вдруг ни с того ни с сего – лопается что-то внутри. Взрывается. И распадаемся мы на две половинки. И каждый раз я боюсь, что их не собрать нам.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Красиво ты говоришь, но в жизни эти красивости не нужны. За жизнь нужно цепкими руками держаться. И за мужиков тоже. Вон, Валера как на тебя посматривает. Так и кружит возле тебя, как сюда заходит.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Я с мужем не собираюсь расставаться.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Валера – козырный парень. Его можно просто взять на заметку. А с мужем и не надо расставаться.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Нет, я так не могу. Живу-то я с одним. Надо с ним и разбираться до конца. И жить тоже.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Смотрю я на тебя, ведь не жизнь у тебя с ним. Было бы хорошо, разве бы ты философствовала тут.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Ну, не всё хорошо. Так что же, с другими флиртовать?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Мужика надо прощупывать – годится или нет и использовать. Одного выкачала – за другого принимайся. Они же этого сами хотят. Ты что думаешь, они все тут в храме искусств пушистые? Жены есть, а в уме – по девке.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Смущаясь</w:t>
      </w:r>
      <w:r>
        <w:rPr/>
        <w:t>). Вы так говорите, словно в вашей жизни и в жизни вообще, вас окружающей, нет ни привязанности, ни верности. Но ведь не все такие. И не всё в этой жизни меряется только удовольствием. Не могу я вас понять. Вроде бы Вы и сочувствуете людям, но сами потом же и толкаете их в пропасть искушений. Зачем?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ты думаешь, жизнь у тебя будет всегда гладкая да тихая. Тишь да гладь, Божья благодать? Я, может, предупреждаю тебя о том, что будет в твоей жизни. С чем столкнёшься. Может, мои советы и пригодятся.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Советы? Как, имея мужа, любовника завести и использовать его? Вы что, думаете, я не вижу, что здесь происходит. Зачем сюда Нелли ходит?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ЗИНОЧКА</w:t>
      </w:r>
      <w:r>
        <w:rPr/>
        <w:t xml:space="preserve"> А вот с ней ты в точку попала. Да, наша горбунья совратила-таки Полянского. А что, мне не жалко. Пусть хоть здесь встречаются. А мне, </w:t>
      </w:r>
    </w:p>
    <w:p>
      <w:pPr>
        <w:pStyle w:val="Normal"/>
        <w:spacing w:lineRule="auto" w:line="360"/>
        <w:rPr/>
      </w:pPr>
      <w:r>
        <w:rPr/>
        <w:t xml:space="preserve">может, Нельку-то жалко. Что ж она, без мужика век будет жить. А тут какой-никакой, а мужик. И в доме полки подправит, и кран починит.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как же Вы в глаза жене Полянского смотрите, когда она сюда заходит?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Я их не сводила и свечку над ними не держала.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Нет, косвенно Вы причастны. И, мне кажется, упиваетесь этим.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Мне бы обозлиться на тебя, да не могу. Нравишься ты мне. То ли наивностью своей, то ли дуростью, то ли…да ладно. А к Валерке присмотрись. Советую.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 xml:space="preserve">Действие </w:t>
      </w:r>
      <w:r>
        <w:rPr>
          <w:b/>
          <w:lang w:val="en-US"/>
        </w:rPr>
        <w:t>IV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В комнате сидят Валера Коротков и Марианна. Пьют пиво. Закусывают копченой рыбкой.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Какой же я... Всё вокруг да около. А надо было сразу с рыбки начинать. Ну, как, вкусно?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Да. Только я на пивной крючок не ловлюсь. Мне вообще ваш тип не интересен. Такой нагловатый, уверенный в себе.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Ухмыляясь</w:t>
      </w:r>
      <w:r>
        <w:rPr/>
        <w:t>). А, может, я неуверенный в себе. Как приехал, хожу да хожу сюда. И так и эдак к тебе, а ты всё сквозь зубы. Красивая, умная. Философствуешь тут. Смотришь с презрением. Дельца из меня сделала. А художника не замечаешь. Строишь из себя недотрогу.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Покраснела</w:t>
      </w:r>
      <w:r>
        <w:rPr/>
        <w:t>). Я…я ничего из себя не строю. Какая есть.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А, может, ты просто хорошо играешь на публику?</w:t>
      </w:r>
      <w:r>
        <w:rPr>
          <w:i/>
        </w:rPr>
        <w:t xml:space="preserve"> </w:t>
      </w:r>
      <w:r>
        <w:rPr/>
        <w:t>Так давай вместе поиграем</w:t>
      </w:r>
      <w:r>
        <w:rPr>
          <w:i/>
        </w:rPr>
        <w:t xml:space="preserve"> (Берёт её за плечо и</w:t>
      </w:r>
      <w:r>
        <w:rPr/>
        <w:t xml:space="preserve"> поворачивает к себе).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Отдергивает руку</w:t>
      </w:r>
      <w:r>
        <w:rPr/>
        <w:t>). Я не играю. Я живу. И если даже вы мне чем-то и интересны, то я не могу себе позволить…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Так всё-таки интересен? Да только верной хочешь быть. А ты думаешь, он верен?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я ничего не думаю по этому поводу. Просто доверяю своим чувствам. Вы же самоуверенный самец, который уверен в том, что вокруг все порочны. И стоит поманить, так рыбка и попадётся на крючок. Вы это рисуете в своем воображении? А ещё нарисуйте такую картину: рыбка сорвалась с крючка и уплыла в море. Как Вам такое?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Перетопчусь.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Вот и перетопчитесь заранее. Представьте себе, что я – ваша рыбка, сорвалась уже с крючка и уплыла.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Подходит, нервно берёт её за руку</w:t>
      </w:r>
      <w:r>
        <w:rPr/>
        <w:t xml:space="preserve">). Хорошо ты говоришь, только правда-то на моей стороне. Посмотри вокруг. Все гуляют. Может, потому я и не женюсь, что боюсь вот так утром проснуться, а моя рыбка уже уплыла.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Появляется Зиночка. Марианна отдергивает руку. Отходит на шаг в сторону.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 xml:space="preserve">Рыбка говоришь уплыла. А силки для чего? А аквариум? Посадить рыбку, дать ей пищу, шмотки, возможность всплывать иногда на поверхность, в свет, так сказать, вырываться. Тогда и не уплывёт. У страха,  Валерчик, глаза велики.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Смущенно</w:t>
      </w:r>
      <w:r>
        <w:rPr/>
        <w:t>). Что это ты Зинок, как чёрт из табакерки. Появляешься в самый неудобный момент.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Что, опять не вовремя? Я думала, вы тут философствуете. Мариша, а ты не знала, что Валера у нас тоже философ? Скрытый, правда. Но с тобой, я смотрю, он раскрылся во всей полноте.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Злясь</w:t>
      </w:r>
      <w:r>
        <w:rPr/>
        <w:t xml:space="preserve">). А чем же мне заниматься с замужней женщиной, только философствованием.   Пофилософствовали и будет. В два часа приду с англичанином. Встречайте.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Уходит.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 не пойму я тебя, Маруся. Ведь, вижу, что нравится он тебе. Что же ты тянешь кота за хвост?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Смущенно</w:t>
      </w:r>
      <w:r>
        <w:rPr/>
        <w:t>). Я сама ничего не понимаю. И вообще, я просто с ним общаюсь. Конечно, мне он интересен…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Как мужик. Но… ты другому отдана и будешь век ему верна.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Возмущенно</w:t>
      </w:r>
      <w:r>
        <w:rPr/>
        <w:t>). Вы что, подслушивали?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Ухмыляясь</w:t>
      </w:r>
      <w:r>
        <w:rPr/>
        <w:t>). А что ж мне было делать. Приоткрываю дверь и вижу картину: Валера вцепился в тебя, напрягся весь.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Ничего он не вцепился. Выдумываете. И почему сразу не зашли?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Не буду же я прерывать ваш интересный разговор о рыбке и рыбаке. Да, ладно. Пошутила. Ну, проходила мимо, услышала фразу. Понравилась она мне.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Вы как змей-искуситель. Скажите, зачем Вам это надо?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Дура ты, Мариша. Я что, не вижу, что муж тебя не ценит. Что у него на уме одна работа. А ты одна вечерами и ночами. А тут мужик видный, путёвый. У вас и интересы общие. Искусство, философия, литература. Смотри. Ты мне ещё спасибо скажешь.</w:t>
      </w:r>
    </w:p>
    <w:p>
      <w:pPr>
        <w:pStyle w:val="Normal"/>
        <w:spacing w:lineRule="auto" w:line="360"/>
        <w:rPr/>
      </w:pPr>
      <w:r>
        <w:rPr>
          <w:i/>
        </w:rPr>
        <w:t>Звенит колокольчик. Слышен голос Тони: Да, Зинаида Михайловна здесь. Входит Георгий Духов.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Ой, кто это к нам пожаловал. Данилыч, ты, что ли? Уж не думала, что встретимся в этой жизни.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Я что ли, а что ли и не я. Знаешь, Зинуля, такая трансформация во мне произошла, что иной раз не могу сообразить: вроде бы я рот открываю, говорю, а, кажется, что кто-то рядом со мной стоит и мне как суфлер слова-то наговаривает.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Раздвоение личности. Говорила тебе, твоё голодание тебя до галеников доведет. Говорят, что уже из дома не выходишь? Как же ты сюда дошёл?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(</w:t>
      </w:r>
      <w:r>
        <w:rPr>
          <w:i/>
        </w:rPr>
        <w:t>Не слыша её вопроса</w:t>
      </w:r>
      <w:r>
        <w:rPr/>
        <w:t>). Это не мое голодание, а Поля Брэгга. Он очистил мой разум, мою плоть.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я и смотрю – ты весь светишься. 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(</w:t>
      </w:r>
      <w:r>
        <w:rPr>
          <w:i/>
        </w:rPr>
        <w:t>Не слушая её</w:t>
      </w:r>
      <w:r>
        <w:rPr/>
        <w:t xml:space="preserve">, </w:t>
      </w:r>
      <w:r>
        <w:rPr>
          <w:i/>
        </w:rPr>
        <w:t>твердит своё</w:t>
      </w:r>
      <w:r>
        <w:rPr/>
        <w:t xml:space="preserve">). Я уже по двадцать четыре дня голодаю. Но мне бы достичь того состояния, которое достигают индийские йоги. Они заряжаются энергией солнца, а пищу не употребляют по три месяца.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пенсию ты в чулок складываешь? Может, поделишься, если без неё обходишься?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(</w:t>
      </w:r>
      <w:r>
        <w:rPr>
          <w:i/>
        </w:rPr>
        <w:t>Снова будто не слыша её слов</w:t>
      </w:r>
      <w:r>
        <w:rPr/>
        <w:t>). Думаю, мне пора в Индию паломничество совершить. Может, там я постигну момент просветления. Когда тело сольется с душой, станет невесомым.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На сороковой день, это и произойдет, Данилыч, если ещё чуток поголодаешь. Тогда и достигнешь просветления. Ну ладно. Чего ты сюда пришёл? Не проповеди же мне читать?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(</w:t>
      </w:r>
      <w:r>
        <w:rPr>
          <w:i/>
        </w:rPr>
        <w:t>Очнувшись</w:t>
      </w:r>
      <w:r>
        <w:rPr/>
        <w:t>). Я, Зиночка, хочу узнать, картинки-то помнишь, вы мои брали?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деньги не у меня, Фирсов забрал.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Да не деньги мне важны. Я тут на днях картинку начал писать. «Противостояние». Человека и дьявола значит. Скоро допишу. Хотел бы, чтобы народ её увидел. Возьмёте в свою галерею?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Народ что ли твоей картинкой пугать? 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Просветлять народ! Просветлять!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В нетерпении</w:t>
      </w:r>
      <w:r>
        <w:rPr/>
        <w:t>).  Да, ладно неси. Чего ещё-то?</w:t>
      </w:r>
    </w:p>
    <w:p>
      <w:pPr>
        <w:pStyle w:val="Normal"/>
        <w:spacing w:lineRule="auto" w:line="360"/>
        <w:rPr/>
      </w:pPr>
      <w:r>
        <w:rPr>
          <w:b/>
        </w:rPr>
        <w:t>ДУХОВ</w:t>
      </w:r>
      <w:r>
        <w:rPr/>
        <w:t xml:space="preserve"> (</w:t>
      </w:r>
      <w:r>
        <w:rPr>
          <w:i/>
        </w:rPr>
        <w:t>Оглядывается</w:t>
      </w:r>
      <w:r>
        <w:rPr/>
        <w:t xml:space="preserve">). Смотрю я, что-то у вас грязи много. Почистить бы вокруг. К чему-то готовитесь? Как ни крутись, а жизнь проходит. А остаётся суета. Суета-то страшна. Она как пустота поглощает человека и тот лопается, как пузырь. Ходил, ходил надутый, а лопнул, и только дух нехороший пошел…А мне ничего не надо. Картинку вот принесу. Ждите.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Уходит.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пятая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 б тебя. Ну, надо же, пришёл, развонялся своей смрадной философией. «Дух нехороший»… А от тебя он что, ароматный идёт? </w:t>
      </w:r>
    </w:p>
    <w:p>
      <w:pPr>
        <w:pStyle w:val="Normal"/>
        <w:spacing w:lineRule="auto" w:line="360"/>
        <w:rPr/>
      </w:pPr>
      <w:r>
        <w:rPr>
          <w:b/>
        </w:rPr>
        <w:t xml:space="preserve">МАРИАННА </w:t>
      </w:r>
      <w:r>
        <w:rPr/>
        <w:t>Это тот самый, Духов, что на капусте сидит?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Тот самый. Надо же, доплёлся сюда. Картинку ему пристроить надо. Да у него рука не поднимается уже.  Ох, забыла спросить, Валерчик к нему заходил или нет. Может, потому и вспомнил про наш зал, что Коротков картинки у него отобрал. Деньги ему не нужны. Просветлением занялся. Господи, отведи меня от такой дорожки (</w:t>
      </w:r>
      <w:r>
        <w:rPr>
          <w:i/>
        </w:rPr>
        <w:t>Крестится</w:t>
      </w:r>
      <w:r>
        <w:rPr/>
        <w:t xml:space="preserve">). Ну, надо же. В молодости развратничал, а сейчас о духе заговорил. Вот у нас так всегда: что ни грешник, ни злодей, на старости лет с ума сходит или других с ума сводит.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может, это наказание его? Живёт один. Какие-то бредовые идеи одолевают. Кто знает, что у него в голове творится. Достоевщина какая-то.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Вот-вот, бесовщина. Мне тоже иногда привидится, как во сне, что в старости я буду одинокой, никому не нужной. Буду нести бредни, людей пугать. Это что же такое? Тоже наказание моё?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Может, эти ваши картинки будущего как предупреждение. Что-то Вы не так делаете. Так вы перепишите их.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Как переписать?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Представляйте себя другой в будущем. И сегодняшние свои шаги подправляйте. Я иногда думаю, чего не должна сделать сегодня, чтобы завтра мне на голову не упала сосулька или не случилось ещё что-нибудь страшное.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почему сосулька?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Ну это я так, образно. Аннушка уже пролила масло.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Нет, лучше уж вообще не думать о будущем, чем жути нагонять. Живу сейчас и радуюсь, что сегодня я живу.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Но ведь Вам и завтра жить. Почему бы это завтра не делать таким же хорошим, добрым и счастливым?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Поживём и увидим, какое оно будет. Вот ты мне скажи, что ты делаешь сегодня, чтобы завтра в семье твоей был мир и гармония и благосостояние? Если оно уже сегодня трещит по швам?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Потому и задумываюсь о завтрашнем дне.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Вот, вот, а был бы лад, не философствовала бы.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Звенит колокольчик. Вбегает Романов.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шестая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Зинок, мы открываемся! (</w:t>
      </w:r>
      <w:r>
        <w:rPr>
          <w:i/>
        </w:rPr>
        <w:t>Поднимает её, кружит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Поставь меня! Ты что, новость раньше меня на хвосте принёс? Говори.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Фирсова в исполкоме встретил. Ему Раиса на ушко прошептала, мол, рояль твой. Забирай. И ни копеечки! Представляешь! Вот так надо с бабами. Так что завтра субботник. Производим санацию.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Потирает руками</w:t>
      </w:r>
      <w:r>
        <w:rPr/>
        <w:t>). Вот так новость. Ну, порадовал, Романов! А субботник мы мигом организуем. Вот только с полом надо что-то придумать: дыры чем-то прикрыть.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Ковёр бы у какой-нибудь бабки купить. Ты по этой части мастер. Может, повезёт.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Подумаю.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А что, Мэри, ты невеселая нынче? Как муж? Привет ему.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мы о нём как раз и говорили. Всё в работе да в разъездах. Вот Мариша и приуныла.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Что ж вы хотите, девки. Вам бы и конфетки, и песни на гитаре при луне, и луну с неба достать. А работать кто будет? Я вот тоже шарюсь круглые сутки, а дивидендов - ноль целых ноль тысячных. </w:t>
      </w:r>
    </w:p>
    <w:p>
      <w:pPr>
        <w:pStyle w:val="Normal"/>
        <w:spacing w:lineRule="auto" w:line="360"/>
        <w:rPr/>
      </w:pPr>
      <w:r>
        <w:rPr>
          <w:b/>
        </w:rPr>
        <w:t xml:space="preserve">МАРИАННА </w:t>
      </w:r>
      <w:r>
        <w:rPr/>
        <w:t xml:space="preserve">Не слушайте вы её, Юрий Александрович. И вообще, дело не в конфетках и баранках.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Ну, конечно, натура мы высокодуховная. А на ногах – новенькие сапожки.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Но старые-то…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старые-то давно прохудились.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Краснеет</w:t>
      </w:r>
      <w:r>
        <w:rPr/>
        <w:t>). Что же мне ходить в старых, если есть возможность купить новые?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Зинок, ты в своей жизни мало сапог сносила? Вот кукол откроем – первый гонорар тебе на сапоги пойдет. Твои-то вот уж точно давно прохудились.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Романову</w:t>
      </w:r>
      <w:r>
        <w:rPr/>
        <w:t>). Мне нужно в администрацию. Вы пойдёте, Юрий Александрович?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Да, да. Пойдём, Мэри, поговорим о… (</w:t>
      </w:r>
      <w:r>
        <w:rPr>
          <w:i/>
        </w:rPr>
        <w:t>Подмигивает Зиночке.</w:t>
      </w:r>
      <w:r>
        <w:rPr/>
        <w:t>) твоей семейной жизни.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 (Улыбается). С вами – с удовольствием.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Уходят. Зиночка остается одна.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седьмая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Господи, я ей завидую. Да, да, как же я ей завидую. Её молодости, красоте. Достатку. Но я ведь ещё тоже молода. Мне всего сорок три года. Боже мой, вся жизнь еще впереди. Как это она сказала: думать о том, каким будет завтра. А каким оно будет у меня, если я сегодня не обману, не перехитрю, не подставлю кого-то. Быть благородным? Чтобы тебе завтра в морду дали за твоё благородство. Да, я была гордой, пока мой Ромка не </w:t>
      </w:r>
    </w:p>
    <w:p>
      <w:pPr>
        <w:pStyle w:val="Normal"/>
        <w:spacing w:lineRule="auto" w:line="360"/>
        <w:rPr/>
      </w:pPr>
      <w:r>
        <w:rPr/>
        <w:t xml:space="preserve">утёр мною, как тряпкой половою, свои грязные делишки. Подставил меня, подложил своему начальнику. В ногах валялся, уговаривал. Люблю ведь тебя, кричал, умолял. Люблю! А потом просто подороже продавал эту любовь. Завтра… Будет завтра, тогда и будем думать, как с ним жить. А думать, как тебе, мне некогда. Сына надо на ноги поднимать, учить, одевать.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Подходит к «аквариуму».</w:t>
      </w:r>
    </w:p>
    <w:p>
      <w:pPr>
        <w:pStyle w:val="Normal"/>
        <w:spacing w:lineRule="auto" w:line="360"/>
        <w:rPr/>
      </w:pPr>
      <w:r>
        <w:rPr/>
        <w:t>Ну-ка, что там у нас есть? О, улов-то неплохой. (</w:t>
      </w:r>
      <w:r>
        <w:rPr>
          <w:i/>
        </w:rPr>
        <w:t>Достает бумажные деньги</w:t>
      </w:r>
      <w:r>
        <w:rPr/>
        <w:t>.) На ужин хватит. Пойти купить что ли копченую рыбку…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 xml:space="preserve">Действие </w:t>
      </w:r>
      <w:r>
        <w:rPr>
          <w:b/>
          <w:lang w:val="en-US"/>
        </w:rPr>
        <w:t>Y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/>
      </w:pPr>
      <w:r>
        <w:rPr>
          <w:i/>
        </w:rPr>
        <w:t>Уходит. Вечереет. В комнате накрыт стол. Сидят Фирсов, Полянский, Коротков,  Зиночка, Марианна, Нелли.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Разливая самогон</w:t>
      </w:r>
      <w:r>
        <w:rPr/>
        <w:t>). Вот это сделка. Это я понимаю, Валерчик, ты гений «продакшн». Вот так улов. У Полянского вообще рыбка золотая. Три картины! Триста баксов!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Я ж и проставляюсь. Молодец, Валера. Может, нам этот бизнес продолжить. Будем мазилово англичанам  подгонять.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Да, ладно. Ты думаешь, они сюда совсем тёмных присылают. Отобрал-то картинки что надо. В Ялте такие в улёт уходят.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(</w:t>
      </w:r>
      <w:r>
        <w:rPr>
          <w:i/>
        </w:rPr>
        <w:t>Поднимает рюмку</w:t>
      </w:r>
      <w:r>
        <w:rPr/>
        <w:t xml:space="preserve">). Ну,  что, за любовь к искусству! 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Полуобняв Нелли</w:t>
      </w:r>
      <w:r>
        <w:rPr/>
        <w:t xml:space="preserve">). Почему только к искусству? Всё прекрасное родилось от любви к женщине.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Поворачивается к Марианне</w:t>
      </w:r>
      <w:r>
        <w:rPr/>
        <w:t>). Я не против. За вас, красивые! За ваш вечно манящий взгляд и неразгаданную улыбку мадонны!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Не слова, а мед! И в каких закромах своей души ты их находишь?</w:t>
      </w:r>
    </w:p>
    <w:p>
      <w:pPr>
        <w:pStyle w:val="Normal"/>
        <w:spacing w:lineRule="auto" w:line="360"/>
        <w:rPr/>
      </w:pPr>
      <w:r>
        <w:rPr>
          <w:b/>
        </w:rPr>
        <w:t>ПОЛЯНСКИЙ</w:t>
      </w:r>
      <w:r>
        <w:rPr/>
        <w:t xml:space="preserve"> (</w:t>
      </w:r>
      <w:r>
        <w:rPr>
          <w:i/>
        </w:rPr>
        <w:t>Хитро</w:t>
      </w:r>
      <w:r>
        <w:rPr/>
        <w:t>). Ищите женщину! Если мужчина говорит  красиво, значит, он влюблён. (</w:t>
      </w:r>
      <w:r>
        <w:rPr>
          <w:i/>
        </w:rPr>
        <w:t>Обхватывает Нелли, которая прижимается сильней к нему</w:t>
      </w:r>
      <w:r>
        <w:rPr/>
        <w:t>). Ты говорила, в саду изгородь подкосило. Пойдём что ли, починю.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Нелли послушно встаёт. Уходят.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Смущаясь, отвлекает внимание, обращаясь к Фирсову</w:t>
      </w:r>
      <w:r>
        <w:rPr/>
        <w:t xml:space="preserve">). Валентин Петрович, а что же рояль? Когда привезут? Завтра у нас будет субботник. Романов придёт.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Ничего, Мариш, всё у нас получится. Раз Раиса пообещала – значит и доставит с эскортом. Ну, пойду я. Привет мужу передавай. Видел его вчера. Пробегал мимо. Не заметил меня. Спешил, видно.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Передам. А он всегда спешит. Дочь почти не видит. Утром уходит, она ещё спит, а к ночи приходит – она уже спит.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Ничего. Работы много. Это хорошо. Плохо, когда её нет или за неё деньги не платят.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Уходит.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Мне тоже пора. Ребёнок ждёт.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Так твоя ж с бабушкой. Посиди ещё. Наливает ей вина.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Ну, на посошок и пойду. 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Я тоже, пожалуй, пойду. Может, проводить?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Не надо. Я же рядом живу. Забегу только за дочерью.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Мариш, забыла я. Мила просила занести ей в магазин кисточки для Женьки. Я мигом. Побудь в салоне. А то я Тоньку отпустила. Полчасика. Хорошо?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Хорошо. Побуду.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Валера, только не приставай к ней.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Убегает.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И что за человек,  то на аркане тащит, сводит, то «не приставай».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ей нравится играть людьми. Вы правы, сводит – разводит. И испытывает удовольствие от этого. Вы думаете, она ушла без всякого </w:t>
      </w:r>
    </w:p>
    <w:p>
      <w:pPr>
        <w:pStyle w:val="Normal"/>
        <w:spacing w:lineRule="auto" w:line="360"/>
        <w:rPr/>
      </w:pPr>
      <w:r>
        <w:rPr/>
        <w:t>умысла? Прогуляется сейчас по городу, а потом в нужный момент зайдёт сюда.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В нужный момент? Ха-ха. Так может, удовлетворим её желание? (</w:t>
      </w:r>
      <w:r>
        <w:rPr>
          <w:i/>
        </w:rPr>
        <w:t>Обнимает её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Вырывается</w:t>
      </w:r>
      <w:r>
        <w:rPr/>
        <w:t>). У меня свои собственные желания есть.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Простите. Это я так. Вы же сами сказали: наглый самоуверенный самец. Надо же, не помню, когда говорил «простите». А я ведь действительно, Марианна, наглый. Договорился с Зинкой, чтобы она оставила нас одних. Признаюсь.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Можно было и не признаваться. Я это прекрасно поняла. И вино подливали мне. Классический метод соблазна. Ну, потешили бы своё самолюбие. И что? Самим завтра не противно было бы?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Не знаю. Может, и противно, да соблазн-то велик. Как откажешься? Да и Вы, кажется, не против. Может, что-то и выйдет из нашей встречи… (</w:t>
      </w:r>
      <w:r>
        <w:rPr>
          <w:i/>
        </w:rPr>
        <w:t>Вновь пытается приобнять.</w:t>
      </w:r>
      <w:r>
        <w:rPr/>
        <w:t xml:space="preserve">)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Отодвигаясь</w:t>
      </w:r>
      <w:r>
        <w:rPr/>
        <w:t>). Признаюсь, Вы мне симпатичны. Но если это даже сиюминутное увлечение…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(</w:t>
      </w:r>
      <w:r>
        <w:rPr>
          <w:i/>
        </w:rPr>
        <w:t>Не дав договорить ей</w:t>
      </w:r>
      <w:r>
        <w:rPr/>
        <w:t xml:space="preserve">, </w:t>
      </w:r>
      <w:r>
        <w:rPr>
          <w:i/>
        </w:rPr>
        <w:t>пытается</w:t>
      </w:r>
      <w:r>
        <w:rPr/>
        <w:t xml:space="preserve"> </w:t>
      </w:r>
      <w:r>
        <w:rPr>
          <w:i/>
        </w:rPr>
        <w:t>поцеловать</w:t>
      </w:r>
      <w:r>
        <w:rPr/>
        <w:t>). Зато у меня всё серьезно. Через неделю в Ялту собираюсь. Поедем со мной. (</w:t>
      </w:r>
      <w:r>
        <w:rPr>
          <w:i/>
        </w:rPr>
        <w:t>Переходя на «ты»</w:t>
      </w:r>
      <w:r>
        <w:rPr/>
        <w:t>.) Может, я благодаря тебе начну ценить семейную жизнь.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Вырываясь и тоже переходя на «ты»</w:t>
      </w:r>
      <w:r>
        <w:rPr/>
        <w:t xml:space="preserve">). А мою семейную жизнь ты будешь ценить? Я, между прочим, замужем. И ребенок у меня растёт. Ты об этом подумал?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Да, я такой. Зато не хитрю, не юлю. Иду в лобовую? Да знаешь ли ты, что я никому вот так не говорил откровенно о своих чувствах. А тебе говорю, потому что знаю, с тобой только так, только серьезно. Ты думала: Валера пустышка, пиво, легкая наживка на каждый день. Женщины? Да я работаю, как вол. Всё деньги откладываю. На дом, на семью. Не до женщин было. Вот тебя встретил здесь. И подумал: она, ради неё стоит.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Что стоит? Семью разбить стоит?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Если ей быть разбитой,  то не надо искать виновного. Хотя, может, мы оба виноваты? А как же муж твой? Не при делах? Нет, он тоже дров нарубил. Давно ведь не целовал тебя? (</w:t>
      </w:r>
      <w:r>
        <w:rPr>
          <w:i/>
        </w:rPr>
        <w:t>Пытается её поцеловать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Вырывается</w:t>
      </w:r>
      <w:r>
        <w:rPr/>
        <w:t xml:space="preserve">). Заместителем хочешь стать? Вакансия ещё не открыта. </w:t>
      </w:r>
    </w:p>
    <w:p>
      <w:pPr>
        <w:pStyle w:val="Normal"/>
        <w:spacing w:lineRule="auto" w:line="360"/>
        <w:rPr/>
      </w:pPr>
      <w:r>
        <w:rPr>
          <w:i/>
        </w:rPr>
        <w:t>Убегает. Входит Зиночка.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пятая.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 ж ты, топтыга. С девкой не мог сладить. Мягче надо, нежнее.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Зин, ты достала уже. Дай мне самому решать, что и как мне делать.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Гляди, какой норов. Что б ты без меня делал со своим норовом. Марианна – девочка сложная. Она, как козочка: то ей хочется на лужок, чтоб травка зелёная была, то  - чтобы козлик рядом был, а то боров. А вот как</w:t>
      </w:r>
    </w:p>
    <w:p>
      <w:pPr>
        <w:pStyle w:val="Normal"/>
        <w:spacing w:lineRule="auto" w:line="360"/>
        <w:rPr/>
      </w:pPr>
      <w:r>
        <w:rPr/>
        <w:t xml:space="preserve">совместить эти желания, она не придумала. Может, и придумала, да нравственность мешает. Она же высокодуховная личность. А ты сразу быка за рога: поедем в Ялту. </w:t>
      </w:r>
    </w:p>
    <w:p>
      <w:pPr>
        <w:pStyle w:val="Normal"/>
        <w:spacing w:lineRule="auto" w:line="360"/>
        <w:rPr/>
      </w:pPr>
      <w:r>
        <w:rPr>
          <w:b/>
        </w:rPr>
        <w:t>ВАЛЕРА КОРОТКОВ</w:t>
      </w:r>
      <w:r>
        <w:rPr/>
        <w:t xml:space="preserve"> Значит, Марианна была права. Ты стояла, подслушивала. Может, завтра побежишь, мужу её всё расскажешь. Что было и чего не было? Как-нибудь без тебя разберусь, кого мне в постель к себе тащить.</w:t>
      </w:r>
    </w:p>
    <w:p>
      <w:pPr>
        <w:pStyle w:val="Normal"/>
        <w:spacing w:lineRule="auto" w:line="360"/>
        <w:rPr/>
      </w:pPr>
      <w:r>
        <w:rPr>
          <w:i/>
        </w:rPr>
        <w:t xml:space="preserve">Уходит.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шестая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Ну, что за люди. Стараешься для них. Лучше делаешь. А они же тебе в морду плюют. И этот о нравственности заговорил. Все такие </w:t>
      </w:r>
    </w:p>
    <w:p>
      <w:pPr>
        <w:pStyle w:val="Normal"/>
        <w:spacing w:lineRule="auto" w:line="360"/>
        <w:jc w:val="center"/>
        <w:rPr/>
      </w:pPr>
      <w:r>
        <w:rPr/>
        <w:t xml:space="preserve">благостные, а сами предают жён своих да мужей, детьми прикрываются, мол, ради их блага. Ой, что ж это я, о себе получается. Себя и осуждаю. Нет. Кто не грешен, пусть бросит в меня камень. А мне за мои грехи самой отвечать </w:t>
      </w:r>
    </w:p>
    <w:p>
      <w:pPr>
        <w:pStyle w:val="Normal"/>
        <w:spacing w:lineRule="auto" w:line="360"/>
        <w:rPr/>
      </w:pPr>
      <w:r>
        <w:rPr/>
        <w:t>придётся. Вот и ответим потом… а сейчас жить как-то надо, сына на ноги ставить.</w:t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>
          <w:b/>
        </w:rPr>
        <w:t xml:space="preserve">Действие </w:t>
      </w:r>
      <w:r>
        <w:rPr>
          <w:b/>
          <w:lang w:val="en-US"/>
        </w:rPr>
        <w:t>VI</w:t>
      </w:r>
      <w:r>
        <w:rPr>
          <w:b/>
        </w:rPr>
        <w:t xml:space="preserve"> и последнее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В комнате сидят Даша, Маша, Марианна, Зиночка. Вырезают буквы для очередной  вывески-халтурки.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Зин, а почему ты замуж не выходишь. Ты же интересная женщина. Матери моей моложе. Культурная. Любого мужика окрутить можешь.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Хихикнула</w:t>
      </w:r>
      <w:r>
        <w:rPr/>
        <w:t>). Эх, Дашка. Да где ж его взять-то для меня, культурной, мужика. Ну, скажи, пожалуйста? Вот приходящие  к нам и работающие здесь мужики. У всех жёны, дети. Хозяйство вон какое: свиньи, коровки. А в администрацию пойдёщь: там одни упыри да крысы – чиновничьи морды, кроме страха, ничего не выражающие. Опять же, если такого, как Валера, подцепить: крученый весь, за банку пива удавится, потому как это ж надо о ком-то ещё думать, а не только о себе любимом  (</w:t>
      </w:r>
      <w:r>
        <w:rPr>
          <w:i/>
        </w:rPr>
        <w:t>Оборачивается к Марианне.</w:t>
      </w:r>
      <w:r>
        <w:rPr/>
        <w:t xml:space="preserve">) Ты, Мариша, не думай, что он такой ко всем. Для тебя-то он готов последние штаны с себя сорвать.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(</w:t>
      </w:r>
      <w:r>
        <w:rPr>
          <w:i/>
        </w:rPr>
        <w:t>Смущенно</w:t>
      </w:r>
      <w:r>
        <w:rPr/>
        <w:t>). Вы же ещё вчера о достоинствах его говорили. А сегодня чем же он Вам не угодил?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О, что я вижу. Ты его защищаешь? Советы мои даром не прошли, значит? Да это я так, может, чтоб тебя укусить.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А вы точно скорпион, если что-то Вас раздражает, то сразу кусаете того, кто подвернётся под руку.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Да ладно тебе, обиделась уже. А тебе я, Дашка, вот что скажу. Зачем мне один мужик, если их вон сколько вокруг ходит. Одного общипала, </w:t>
      </w:r>
    </w:p>
    <w:p>
      <w:pPr>
        <w:pStyle w:val="Normal"/>
        <w:spacing w:lineRule="auto" w:line="360"/>
        <w:jc w:val="center"/>
        <w:rPr/>
      </w:pPr>
      <w:r>
        <w:rPr/>
        <w:t>второго. Вон Романов. Может, не донесла ещё Осиповна, (</w:t>
      </w:r>
      <w:r>
        <w:rPr>
          <w:i/>
        </w:rPr>
        <w:t>В сторону Марианны</w:t>
      </w:r>
      <w:r>
        <w:rPr/>
        <w:t xml:space="preserve">.) так и он в любовниках моих ходил. Помогал то деньгами, то </w:t>
      </w:r>
    </w:p>
    <w:p>
      <w:pPr>
        <w:pStyle w:val="Normal"/>
        <w:spacing w:lineRule="auto" w:line="360"/>
        <w:rPr/>
      </w:pPr>
      <w:r>
        <w:rPr/>
        <w:t xml:space="preserve">связями. Вот сейчас и вспомнила, и отблагодарила, когда его из ДК выгнали. Теперь театр вместе устраиваем.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Не могу я так. Вот Пашка. Хоть и скучным бывает, но родной, мой. Как могу я его на кого-то променять. Может, всё у тебя кувырком пошло, потому что ты не так своего мужа любила?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Зло</w:t>
      </w:r>
      <w:r>
        <w:rPr/>
        <w:t xml:space="preserve">). Что ты понимаешь в жизни, соплячка. Ты со своим Пашей и года не живешь, а я намучилась за десять лет, врагу не пожелаешь. Чтобы выслужить очередное звание, подкладывал меня под каждого начальника. А потом сам же шалавой и называл. </w:t>
      </w:r>
    </w:p>
    <w:p>
      <w:pPr>
        <w:pStyle w:val="Normal"/>
        <w:spacing w:lineRule="auto" w:line="360"/>
        <w:rPr/>
      </w:pPr>
      <w:r>
        <w:rPr>
          <w:b/>
        </w:rPr>
        <w:t>МАША</w:t>
      </w:r>
      <w:r>
        <w:rPr/>
        <w:t xml:space="preserve"> А мой папа как-то на маму дура сказал. Такой был скандал! Мама из дому убежала. До вечера не было. Папа сидел на телефоне, всем её подружкам звонил, умолял сказать, где она. Кричал: что же я, дурак, сделал, Мусечку обидел. Она ж у меня золото.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Все мы заслуживаем такой жизни, которую сами создали и отношений таких, которые сами же и выстроили. У меня тоже что-то не клеится. А почему – не могу понять. Но виноваты-то оба. Кто-то не сдержался, слово дурное сказал – и скандал. Видишь, Маша, как твои родители берегли друг друга, потому и вы с братом такие выросли. И в ваших семьях обязательно будет  лад.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Получается, если моя мать всю жизнь промучилась с отцом-пьяницей, то и мне не суждено было познать счастья?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Можно, если что-то подправить в своем ДНК. Всё можно изменить. И в сорок, и в шестьдесят. Одна моя знакомая, преподаватель французского языка, ушла от мужа-пьяницы с двумя детьми, совсем молоденькой. Воспитала парней сама. И вот когда перевалило за шестьдесят, познакомилась по переписке с румынским евреем и уехала к нему в Израиль. </w:t>
      </w:r>
    </w:p>
    <w:p>
      <w:pPr>
        <w:pStyle w:val="Normal"/>
        <w:spacing w:lineRule="auto" w:line="360"/>
        <w:jc w:val="center"/>
        <w:rPr/>
      </w:pPr>
      <w:r>
        <w:rPr/>
        <w:t xml:space="preserve">Вместе потом ходили в клуб романсов, пели на французском языке. Нашла своё счастье. Мне кажется, если что-то идёт не так, как тебе хочется, надо не </w:t>
      </w:r>
    </w:p>
    <w:p>
      <w:pPr>
        <w:pStyle w:val="Normal"/>
        <w:spacing w:lineRule="auto" w:line="360"/>
        <w:rPr/>
      </w:pPr>
      <w:r>
        <w:rPr/>
        <w:t>бояться что-то менять или вовсе бросать, принимать кардинальное решение. Вовремя надо всё делать…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Вбегает Мила Шахова.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вторая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Всё. Нет Регины.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Когда?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Только что. Детей к матери отвела. Сама сюда. Не знаю, что делать, как её хоронить. Неужели я такая слабая, что и сестру не могу собрать, в последний путь проводить?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Ты сядь, покури. Всё сделаем. Позвоню Мишке в похоронку. Он всё устроит. Твоей Люське надо сказать. Деньги-то в кассе у неё живые есть. Ничего. Даст, куда она денется. А поминки вон девчонки помогут сделать. У Нельки-то и свининка, и буженинка в запасе есть. Ничего, красивая, выдюжим. Вот где ДНК переписывать нужно, Мариша. Милка новую жизнь начинает, без страда – ний!</w:t>
      </w:r>
    </w:p>
    <w:p>
      <w:pPr>
        <w:pStyle w:val="Normal"/>
        <w:spacing w:lineRule="auto" w:line="360"/>
        <w:rPr/>
      </w:pPr>
      <w:r>
        <w:rPr>
          <w:i/>
        </w:rPr>
        <w:t>Мила плачет. Все суетятся. Звенит колокольчик. Входит Тоня</w:t>
      </w:r>
      <w:r>
        <w:rPr/>
        <w:t xml:space="preserve">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третья</w:t>
      </w:r>
    </w:p>
    <w:p>
      <w:pPr>
        <w:pStyle w:val="Normal"/>
        <w:spacing w:lineRule="auto" w:line="360"/>
        <w:rPr>
          <w:i/>
          <w:i/>
        </w:rPr>
      </w:pPr>
      <w:r>
        <w:rPr>
          <w:b/>
        </w:rPr>
        <w:t xml:space="preserve">ТОНЯ </w:t>
      </w:r>
      <w:r>
        <w:rPr/>
        <w:t>(</w:t>
      </w:r>
      <w:r>
        <w:rPr>
          <w:i/>
        </w:rPr>
        <w:t>Ошарашено</w:t>
      </w:r>
      <w:r>
        <w:rPr/>
        <w:t>). Там пианино привезли. Куда его, спрашивают.</w:t>
      </w:r>
    </w:p>
    <w:p>
      <w:pPr>
        <w:pStyle w:val="Normal"/>
        <w:spacing w:lineRule="auto" w:line="360"/>
        <w:rPr/>
      </w:pPr>
      <w:r>
        <w:rPr>
          <w:i/>
        </w:rPr>
        <w:t xml:space="preserve">Все молчат. Входит человек.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четвёртая</w:t>
      </w:r>
    </w:p>
    <w:p>
      <w:pPr>
        <w:pStyle w:val="Normal"/>
        <w:spacing w:lineRule="auto" w:line="360"/>
        <w:rPr/>
      </w:pPr>
      <w:r>
        <w:rPr>
          <w:b/>
        </w:rPr>
        <w:t>ЧЕЛОВЕК</w:t>
      </w:r>
      <w:r>
        <w:rPr/>
        <w:t xml:space="preserve"> Рояль привезли. Вам что ли? Заносить куда?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(</w:t>
      </w:r>
      <w:r>
        <w:rPr>
          <w:i/>
        </w:rPr>
        <w:t>Всплеснула руками</w:t>
      </w:r>
      <w:r>
        <w:rPr/>
        <w:t xml:space="preserve">). Ах, этот рояль. Да заносите сюда. Только скорее. 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На похоронах обычно духовые играют… А Регина фортепьяно любила.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ЗИНОЧКА</w:t>
      </w:r>
      <w:r>
        <w:rPr/>
        <w:t xml:space="preserve"> Вот и проводим её Аппассионатой. Что же вы, девки, стоите. Разбирайте угол. Будем рояль устанавливать. (</w:t>
      </w:r>
      <w:r>
        <w:rPr>
          <w:i/>
        </w:rPr>
        <w:t>Миле</w:t>
      </w:r>
      <w:r>
        <w:rPr/>
        <w:t>.) А Регина подождёт.</w:t>
      </w:r>
    </w:p>
    <w:p>
      <w:pPr>
        <w:pStyle w:val="Normal"/>
        <w:spacing w:lineRule="auto" w:line="360"/>
        <w:rPr/>
      </w:pPr>
      <w:r>
        <w:rPr/>
        <w:t xml:space="preserve">Надо о живых думать, а потом уж о мертвых. Рояль установим, Регину проводим в последний путь и начнём представления. Днём – для деток, а </w:t>
      </w:r>
    </w:p>
    <w:p>
      <w:pPr>
        <w:pStyle w:val="Normal"/>
        <w:spacing w:lineRule="auto" w:line="360"/>
        <w:rPr/>
      </w:pPr>
      <w:r>
        <w:rPr/>
        <w:t xml:space="preserve">вечером ты, Красивая, будешь петь. У тебя же шикарный голос. Романов на гитаре, а ты – «Эта тёмно-вишнёвая шаль».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Слышен голос Романова. Вбегает.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пятая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Свершилось. Я верил, я знал. Это будет. Мы это сделаем.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У каждого своё. Кто-то близкого потерял – свершилось, кто-то заработок нашёл – свершилось…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Зинок, я твой должник до гроба.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Намучаешься до гроба-то. Я жить долго собираюсь. </w:t>
      </w:r>
    </w:p>
    <w:p>
      <w:pPr>
        <w:pStyle w:val="Normal"/>
        <w:spacing w:lineRule="auto" w:line="360"/>
        <w:rPr/>
      </w:pPr>
      <w:r>
        <w:rPr>
          <w:b/>
        </w:rPr>
        <w:t>ЧЕЛОВЕК</w:t>
      </w:r>
      <w:r>
        <w:rPr/>
        <w:t xml:space="preserve"> Расплачиваться кто будет? (</w:t>
      </w:r>
      <w:r>
        <w:rPr>
          <w:i/>
        </w:rPr>
        <w:t>Миле Шаховой</w:t>
      </w:r>
      <w:r>
        <w:rPr/>
        <w:t>.) Ты хозяйка?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(</w:t>
      </w:r>
      <w:r>
        <w:rPr>
          <w:i/>
        </w:rPr>
        <w:t>Отшатывается</w:t>
      </w:r>
      <w:r>
        <w:rPr/>
        <w:t>). Нет.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 к людям пристаёшь. (</w:t>
      </w:r>
      <w:r>
        <w:rPr>
          <w:i/>
        </w:rPr>
        <w:t>Романову</w:t>
      </w:r>
      <w:r>
        <w:rPr/>
        <w:t>.) В долгу говоришь, вот и начинай отдавать долги. (</w:t>
      </w:r>
      <w:r>
        <w:rPr>
          <w:i/>
        </w:rPr>
        <w:t>Человеку</w:t>
      </w:r>
      <w:r>
        <w:rPr/>
        <w:t>.) Сколько?</w:t>
      </w:r>
    </w:p>
    <w:p>
      <w:pPr>
        <w:pStyle w:val="Normal"/>
        <w:spacing w:lineRule="auto" w:line="360"/>
        <w:rPr/>
      </w:pPr>
      <w:r>
        <w:rPr>
          <w:b/>
        </w:rPr>
        <w:t>ЧЕЛОВЕК</w:t>
      </w:r>
      <w:r>
        <w:rPr/>
        <w:t xml:space="preserve"> Да четвертак пойдет. Хорошо, если на пиво накинешь.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Шарит по карманам</w:t>
      </w:r>
      <w:r>
        <w:rPr/>
        <w:t xml:space="preserve">). Зинок, у меня только двадцатка. 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 xml:space="preserve">Как же ты долги собираешься отдавать, если только двадцатки в карманах носишь.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Шарит в карманах. Назодит деньги, отдаёт человеку. Тот  уходит.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Так я с первого гонорара. Завтра же и начнём.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Завтра не будет. У Милки сестра умерла. Провожать будем.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Так мы тогда с девчонками субботник здесь устроим. 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Устраивайте. А потом поминки. Пойдём, Красивая, надо собирать Регину… в последний путь.</w:t>
      </w:r>
    </w:p>
    <w:p>
      <w:pPr>
        <w:pStyle w:val="Normal"/>
        <w:spacing w:lineRule="auto" w:line="360"/>
        <w:rPr/>
      </w:pPr>
      <w:r>
        <w:rPr>
          <w:i/>
        </w:rPr>
        <w:t>Уходят Романов, Шахова и Зиночка. Маша поднимается к себе наверх. Остаются Даша и Марианна.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шестая</w:t>
      </w:r>
    </w:p>
    <w:p>
      <w:pPr>
        <w:pStyle w:val="Normal"/>
        <w:spacing w:lineRule="auto" w:line="360"/>
        <w:rPr/>
      </w:pPr>
      <w:r>
        <w:rPr>
          <w:b/>
        </w:rPr>
        <w:t xml:space="preserve">МАРИАННА </w:t>
      </w:r>
      <w:r>
        <w:rPr/>
        <w:t xml:space="preserve">Есть в средневековом иудейском фольклоре  образ Лилит. </w:t>
      </w:r>
    </w:p>
    <w:p>
      <w:pPr>
        <w:pStyle w:val="Normal"/>
        <w:spacing w:lineRule="auto" w:line="360"/>
        <w:rPr/>
      </w:pPr>
      <w:r>
        <w:rPr/>
        <w:t xml:space="preserve">Первая жена Адама, не пожелавшая покориться ему и сбежавшая. В литературе её образ рисовали демоническим: двуликая, несущая ложь, зло и соблазн. Она не различала грани добра и зла. Её противопоставляли Еве, хранительнице очага, во всем следовавшей за супругом своим Адамом. Лилит – страсть, искушение, обман. Но эта черноокая красавица с длинными волосами могла обольстить, усыпить добродетель лишь ночью. Ночью она была царицей. Образ Лилит всё чаще возникает у меня в последнее время, </w:t>
      </w:r>
    </w:p>
    <w:p>
      <w:pPr>
        <w:pStyle w:val="Normal"/>
        <w:spacing w:lineRule="auto" w:line="360"/>
        <w:rPr/>
      </w:pPr>
      <w:r>
        <w:rPr/>
        <w:t>когда наблюдаю за Зиночкой. Вот ведь и помогает людям, и, казалось бы, с открытым сердцем готова поддержать человека в горе. Но потом насмеётся над ним, покуражится.</w:t>
      </w:r>
    </w:p>
    <w:p>
      <w:pPr>
        <w:pStyle w:val="Normal"/>
        <w:spacing w:lineRule="auto" w:line="360"/>
        <w:rPr/>
      </w:pPr>
      <w:r>
        <w:rPr>
          <w:b/>
        </w:rPr>
        <w:t xml:space="preserve">ДАША </w:t>
      </w:r>
      <w:r>
        <w:rPr/>
        <w:t xml:space="preserve">Это она из зависти. Вот ты думаешь, почему она так Тоньку не любит? Потому что Тоня – сильная, независимая. Она живёт не на публику, ей дела нет до мнения Зиночки. Она умеет так жить. А Зиночка не умеет. Ей важно, как она выглядит, что говорит, что о ней говорят. Она зависит от чужого мнения, потому что своего-то нет.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Не-е-ет. У Зиночки есть свое собственное мнение. Она думает, что все люди дураки, а она одна умная. Что только ей позволено учить других. Она просто убедила себя в этом. И знаешь, не зависть её толкает на дурные поступки, а страх. Страх сильной личности. Почему она не унижает Милу? Потому что та слабая. Она и так жертва – что же её ещё более жертвой делать?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Но она-то и меня не высмеивает. Я разве сильная? Какая во мне сила?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Какая сила? Твоя любовь. Да, твоя любовь к Пашке.  А во мне она уже брешь обнаружила, потому и куражится, потому и смеётся надо мной и по-хозяйски учит жизни. Дура, какая же я дура. Чуть было мужа своего не променяла на этого торгаша Валерку. После ссоры с мужем пошла к нему домой. Но на полпути свернула, пришла сюда. А тут Романов. Они ж с моим мужем друзья. Не удержалась, рассказала о ссоре с мужем, об ухажёре этом, навязанном мне Зинкой. Романов меня и встряхнул. На  своём примере показал, как он с Зиночкой крутил, а когда в долги влез, жена-то его </w:t>
      </w:r>
    </w:p>
    <w:p>
      <w:pPr>
        <w:pStyle w:val="Normal"/>
        <w:spacing w:lineRule="auto" w:line="360"/>
        <w:rPr/>
      </w:pPr>
      <w:r>
        <w:rPr/>
        <w:t xml:space="preserve">и выручила. Всё простила ему. Говорит, разберись сначала с одними отношениями, а потом в новые лезь. 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Да ты что? Вот Романов. ЧЕЛОВЕК! А как же муж? </w:t>
      </w:r>
    </w:p>
    <w:p>
      <w:pPr>
        <w:pStyle w:val="Normal"/>
        <w:spacing w:lineRule="auto" w:line="360"/>
        <w:jc w:val="center"/>
        <w:rPr/>
      </w:pPr>
      <w:r>
        <w:rPr>
          <w:b/>
        </w:rPr>
        <w:t>МАРИАННА</w:t>
      </w:r>
      <w:r>
        <w:rPr/>
        <w:t xml:space="preserve"> муж… Плохо ему. Бизнес прогорел. И знаешь, подставил тот, кого называл другом. Вот как бывает. Так что, я в это время буду искать тех, </w:t>
      </w:r>
    </w:p>
    <w:p>
      <w:pPr>
        <w:pStyle w:val="Normal"/>
        <w:spacing w:lineRule="auto" w:line="360"/>
        <w:rPr/>
      </w:pPr>
      <w:r>
        <w:rPr/>
        <w:t>у кого всё хорошо? А мужа брошу? Нет. Знаю, что, сделай я так, буду себя презирать. Это нечестно. Но знаешь, что больше всего сейчас злит меня? Зиночку осуждала, а сама… Какая же я подлая, скверная.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Что ты, Мариш. Ты же только в мыслях. Измены-то не было. Нельзя так. Не изводи себя. Со всяким бывает.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Сегодня – в мыслях, а завтра – в поступках. Вот что дурно.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Уходит.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Сцена седьмая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И это наша «святая» Марианна. Как там о ней говорила Зинка – «высокодуховная». Высокий дух, а мысли, как у всех смертных. Никуда от этого не денешься. Будь ты духовный, или бездуховный. Интересно,  а как бы у меня было, если б мне кто-то другой понравился? Что б я, Пашку за бросила? Нет, Пашка – он мой, и я его, и ничья больше.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Уходит.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ЭПИЛОГ</w:t>
      </w:r>
    </w:p>
    <w:p>
      <w:pPr>
        <w:pStyle w:val="Normal"/>
        <w:spacing w:lineRule="auto" w:line="360"/>
        <w:jc w:val="center"/>
        <w:rPr>
          <w:b/>
        </w:rPr>
      </w:pPr>
      <w:r>
        <w:rPr>
          <w:b/>
        </w:rPr>
        <w:t>Сцена первая</w:t>
      </w:r>
    </w:p>
    <w:p>
      <w:pPr>
        <w:pStyle w:val="Normal"/>
        <w:spacing w:lineRule="auto" w:line="360"/>
        <w:rPr/>
      </w:pPr>
      <w:r>
        <w:rPr>
          <w:i/>
        </w:rPr>
        <w:t>Поминки. Сидят за столом Мила Шахова, Зиночка, Марианна, Маша, Даша, Романов, Нелли, Полянский. Посреди комнаты лежит ковёр. В углу стоит рояль. Мила Шахова в центре. Романов держит слово.</w:t>
      </w:r>
    </w:p>
    <w:p>
      <w:pPr>
        <w:pStyle w:val="Normal"/>
        <w:spacing w:lineRule="auto" w:line="360"/>
        <w:rPr/>
      </w:pPr>
      <w:r>
        <w:rPr>
          <w:b/>
        </w:rPr>
        <w:t xml:space="preserve">РОМАНОВ </w:t>
      </w:r>
      <w:r>
        <w:rPr/>
        <w:t xml:space="preserve">Ушёл из нашей жизни человек, человек искусства. Вот и в последний путь его проводили те, кто этому искусству служит всю свою </w:t>
      </w:r>
    </w:p>
    <w:p>
      <w:pPr>
        <w:pStyle w:val="Normal"/>
        <w:spacing w:lineRule="auto" w:line="360"/>
        <w:jc w:val="center"/>
        <w:rPr/>
      </w:pPr>
      <w:r>
        <w:rPr/>
        <w:t xml:space="preserve">жизнь. Искусство в нашей жизни – больше, чем искусство. Это наш родник, </w:t>
      </w:r>
    </w:p>
    <w:p>
      <w:pPr>
        <w:pStyle w:val="Normal"/>
        <w:spacing w:lineRule="auto" w:line="360"/>
        <w:rPr/>
      </w:pPr>
      <w:r>
        <w:rPr/>
        <w:t>дающий нам силы, вдохновение и радость жизни. Давайте помянем Регину, пусть земля ей будет пухом. Пусть она в памяти нашей пребывает вечно.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Все выпивают.</w:t>
      </w:r>
    </w:p>
    <w:p>
      <w:pPr>
        <w:pStyle w:val="Normal"/>
        <w:spacing w:lineRule="auto" w:line="360"/>
        <w:rPr/>
      </w:pPr>
      <w:r>
        <w:rPr>
          <w:b/>
        </w:rPr>
        <w:t>МИЛА</w:t>
      </w:r>
      <w:r>
        <w:rPr/>
        <w:t xml:space="preserve"> Спасибо вам, что поддержали меня. Не знаю, как бы я одна… (</w:t>
      </w:r>
      <w:r>
        <w:rPr>
          <w:i/>
        </w:rPr>
        <w:t>Захлебывается от плача</w:t>
      </w:r>
      <w:r>
        <w:rPr/>
        <w:t>).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мы теперь всегда будем вместе. И дети твои здесь вырастут. В художественную запишем. Наши обучат их. Глядишь, и в люди выведут. </w:t>
      </w:r>
    </w:p>
    <w:p>
      <w:pPr>
        <w:pStyle w:val="Normal"/>
        <w:spacing w:lineRule="auto" w:line="360"/>
        <w:rPr/>
      </w:pPr>
      <w:r>
        <w:rPr/>
        <w:t>Может, храмы расписывать будут. У твоего-то Игорька способности есть. Всё рисует да рисует, как ни придёт сюда. И мелками, и карандашами.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А мы их и в театр наш примем. Будут знатными кукловодами. Я вот уже пьеску на премьеру нашу заканчиваю. Осталось один мазок сделать и готово. Так я и для них роли выпишу. 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Мила плачет. Зиночка её успокаивает.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 Сейчас мы тебя в спектакль введём, и будешь ты у нас тут царить. Всё отойдет. Тебе надо о живых думать, о детях своих. Как их до ума доводить. Первый гонорар – детям отдадим.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Зинок, я готов помочь. С прибыли.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Что-то Фирсов задерживается. Что там у них за совещание в исполкоме?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Сказал: реструктуризация в сфере культуры города.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Что, что? Какая ещё реструктуризация?</w:t>
      </w:r>
    </w:p>
    <w:p>
      <w:pPr>
        <w:pStyle w:val="Normal"/>
        <w:spacing w:lineRule="auto" w:line="360"/>
        <w:rPr/>
      </w:pPr>
      <w:r>
        <w:rPr>
          <w:b/>
        </w:rPr>
        <w:t>ДАША</w:t>
      </w:r>
      <w:r>
        <w:rPr/>
        <w:t xml:space="preserve"> И ещё про оптимизацию что-то говорилось в той повестке.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Оптимизаторы, вашу мать. 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Ничего, Зинок. Мы свою оптимизацию уже провели. Фирсовскую конторку превратили в райский уголок. А они там пусть оптимизируют в меру своих фантазий.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Недооцениваешь ты их фантазии. Чует моё сердце, не к добру они так долго заседают.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Не нагоняй ветру, не раздувай огонь. Что бы там ни обсуждали и принимали, оно нас уже не касается. Мы своё дело сделали…</w:t>
      </w:r>
    </w:p>
    <w:p>
      <w:pPr>
        <w:pStyle w:val="Normal"/>
        <w:spacing w:lineRule="auto" w:line="360"/>
        <w:rPr/>
      </w:pPr>
      <w:r>
        <w:rPr>
          <w:i/>
        </w:rPr>
        <w:t xml:space="preserve">Входит </w:t>
      </w:r>
      <w:r>
        <w:rPr/>
        <w:t>Фирсов.</w:t>
      </w:r>
    </w:p>
    <w:p>
      <w:pPr>
        <w:pStyle w:val="Normal"/>
        <w:spacing w:lineRule="auto" w:line="360"/>
        <w:rPr>
          <w:i/>
          <w:i/>
        </w:rPr>
      </w:pPr>
      <w:r>
        <w:rPr>
          <w:b/>
        </w:rPr>
        <w:t>Сцена</w:t>
      </w:r>
      <w:r>
        <w:rPr>
          <w:i/>
        </w:rPr>
        <w:t xml:space="preserve"> </w:t>
      </w:r>
      <w:r>
        <w:rPr>
          <w:b/>
        </w:rPr>
        <w:t>вторая</w:t>
      </w:r>
    </w:p>
    <w:p>
      <w:pPr>
        <w:pStyle w:val="Normal"/>
        <w:spacing w:lineRule="auto" w:line="360"/>
        <w:rPr/>
      </w:pPr>
      <w:r>
        <w:rPr>
          <w:b/>
        </w:rPr>
        <w:t xml:space="preserve">ВСЕ </w:t>
      </w:r>
      <w:r>
        <w:rPr/>
        <w:t>Ну, что?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Фирсов молчит.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Что ты встал как вкопанный. Какие там выкрутасы ещё придумали?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>Фирсов из-за спины  вытаскивает табличку, висевшую у входа: «Сегодня вход свободный».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Всё. Нет больше выставочного зала. Двери закрываются.</w:t>
      </w:r>
    </w:p>
    <w:p>
      <w:pPr>
        <w:pStyle w:val="Normal"/>
        <w:spacing w:lineRule="auto" w:line="360"/>
        <w:rPr/>
      </w:pPr>
      <w:r>
        <w:rPr>
          <w:b/>
        </w:rPr>
        <w:t>ВСЕ</w:t>
      </w:r>
      <w:r>
        <w:rPr/>
        <w:t xml:space="preserve"> Как нет? Почему нет?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Да что они там, одурели? Мы же только рояль привезли. Дело начали.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Как начали, так и закончим. Наше здание чиновникам приглянулось. Здесь будет располагаться управление имуществом города. А художку соединяют с музыкалкой. Школой искусств называют. Завтра переезжаем. Представление окончено, не успев начаться. Занавес.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Как переезжаем? Там же нет выставочного зала. А как же мои картины?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Твои картины? Нет тут твоих картин, да и не было.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Валентин Петрович, здание музыкальной школы старое, там же света в классах не хватает. И потёки от сырости на стенах. Как же туда художников переводить? Они подумали об этом?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Эх, Мариша, чем им думать? У них же мозги давно атрофировались. Они у них только на оптимизацию работают, то бишь на самих себя.</w:t>
      </w:r>
    </w:p>
    <w:p>
      <w:pPr>
        <w:pStyle w:val="Normal"/>
        <w:spacing w:lineRule="auto" w:line="360"/>
        <w:rPr/>
      </w:pPr>
      <w:r>
        <w:rPr>
          <w:b/>
        </w:rPr>
        <w:t xml:space="preserve">ЗИНОЧКА </w:t>
      </w:r>
      <w:r>
        <w:rPr/>
        <w:t>А как же я? Куда я пойду? Что я там буду делать?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Сопли подтирать юным музыкантам. Не трави душу, Зинок. Я сам без портфеля остаюсь. В примаки иду. Дадут, может, отделение. А может, кого-то своего поставят.</w:t>
      </w:r>
    </w:p>
    <w:p>
      <w:pPr>
        <w:pStyle w:val="Normal"/>
        <w:spacing w:lineRule="auto" w:line="360"/>
        <w:rPr/>
      </w:pPr>
      <w:r>
        <w:rPr>
          <w:i/>
        </w:rPr>
        <w:t xml:space="preserve">Романов садится за рояль. Начинает играть Апассионату. Все подходят к роялю. Становятся вокруг. </w:t>
      </w:r>
    </w:p>
    <w:p>
      <w:pPr>
        <w:pStyle w:val="Normal"/>
        <w:spacing w:lineRule="auto" w:line="360"/>
        <w:rPr/>
      </w:pPr>
      <w:r>
        <w:rPr>
          <w:b/>
        </w:rPr>
        <w:t>МАРИАННА</w:t>
      </w:r>
      <w:r>
        <w:rPr/>
        <w:t xml:space="preserve"> Вот и сыграли мы пьесу про Вас, Зинаида Михайловна. И про Вас, Валентин Петрович. И про Милу  с Региной. Человек уходит. Память остаётся. А что останется от нашего выставочного зала? Только вот эта </w:t>
      </w:r>
    </w:p>
    <w:p>
      <w:pPr>
        <w:pStyle w:val="Normal"/>
        <w:spacing w:lineRule="auto" w:line="360"/>
        <w:rPr/>
      </w:pPr>
      <w:r>
        <w:rPr/>
        <w:t xml:space="preserve">табличка: «Сегодня вход бесплатный». Теперь здесь, где был островок культуры, будут выдавать лицензии. Делать деньги. Наполнять бюджет и свои карманы. Храм искусства превратится  в денежный мешок. </w:t>
      </w:r>
    </w:p>
    <w:p>
      <w:pPr>
        <w:pStyle w:val="Normal"/>
        <w:spacing w:lineRule="auto" w:line="360"/>
        <w:rPr/>
      </w:pPr>
      <w:r>
        <w:rPr>
          <w:b/>
        </w:rPr>
        <w:t>ФИРСОВ</w:t>
      </w:r>
      <w:r>
        <w:rPr/>
        <w:t xml:space="preserve"> Эх, Маришенька, пьеса-то ещё не окончена. Сегодня закрыли нас, завтра – дома культуры, дома детского творчества. И никому дела не будет до наших мыслей, чувств, наших желаний. И такие, как Маша и Даша, не будут мечтать, верить, любить, а будут делать деньги. Так, что это я </w:t>
      </w:r>
    </w:p>
    <w:p>
      <w:pPr>
        <w:pStyle w:val="Normal"/>
        <w:spacing w:lineRule="auto" w:line="360"/>
        <w:rPr/>
      </w:pPr>
      <w:r>
        <w:rPr/>
        <w:t>расфилософствовался. Мне же коровок моих выгуливать надо. Дай-ка, Мариша, табличку. Маш, иди, девонька, повесь её да приглашай всех в выставочный зал – сегодня ещё  вход бесплатный.</w:t>
      </w:r>
    </w:p>
    <w:p>
      <w:pPr>
        <w:pStyle w:val="Normal"/>
        <w:spacing w:lineRule="auto" w:line="360"/>
        <w:rPr/>
      </w:pPr>
      <w:r>
        <w:rPr>
          <w:b/>
        </w:rPr>
        <w:t>ЗИНОЧКА</w:t>
      </w:r>
      <w:r>
        <w:rPr/>
        <w:t xml:space="preserve"> А мои картины? Что же будет с моими картинами? С моим аквариумом и со мной? (</w:t>
      </w:r>
      <w:r>
        <w:rPr>
          <w:i/>
        </w:rPr>
        <w:t>Застывает. Поворачивается к Романову, на лице появляется выражение «эврика».)</w:t>
      </w:r>
      <w:r>
        <w:rPr/>
        <w:t xml:space="preserve"> Романов, там же, в музыкалке, есть огромный подвал. Мы его отмоем, очистим. Главное, что рояль у нас уже есть. И устроим там представление. </w:t>
      </w:r>
    </w:p>
    <w:p>
      <w:pPr>
        <w:pStyle w:val="Normal"/>
        <w:spacing w:lineRule="auto" w:line="360"/>
        <w:rPr/>
      </w:pPr>
      <w:r>
        <w:rPr>
          <w:b/>
        </w:rPr>
        <w:t>РОМАНОВ</w:t>
      </w:r>
      <w:r>
        <w:rPr/>
        <w:t xml:space="preserve"> (</w:t>
      </w:r>
      <w:r>
        <w:rPr>
          <w:i/>
        </w:rPr>
        <w:t>Вскакивает</w:t>
      </w:r>
      <w:r>
        <w:rPr/>
        <w:t>). Зинок, ты гений. Завтра устроим там субботник и уже в выходные дадим первое представление.</w:t>
      </w:r>
    </w:p>
    <w:p>
      <w:pPr>
        <w:pStyle w:val="Normal"/>
        <w:spacing w:lineRule="auto" w:line="360"/>
        <w:rPr>
          <w:i/>
          <w:i/>
        </w:rPr>
      </w:pPr>
      <w:r>
        <w:rPr>
          <w:i/>
        </w:rPr>
        <w:t xml:space="preserve">Садится за рояль и играет </w:t>
      </w:r>
      <w:r>
        <w:rPr>
          <w:i/>
          <w:lang w:val="en-US"/>
        </w:rPr>
        <w:t>Heppi</w:t>
      </w:r>
      <w:r>
        <w:rPr>
          <w:i/>
        </w:rPr>
        <w:t xml:space="preserve"> </w:t>
      </w:r>
      <w:r>
        <w:rPr>
          <w:i/>
          <w:lang w:val="en-US"/>
        </w:rPr>
        <w:t>birthday</w:t>
      </w:r>
      <w:r>
        <w:rPr>
          <w:i/>
        </w:rPr>
        <w:t xml:space="preserve"> </w:t>
      </w:r>
      <w:r>
        <w:rPr>
          <w:i/>
          <w:lang w:val="en-US"/>
        </w:rPr>
        <w:t>to</w:t>
      </w:r>
      <w:r>
        <w:rPr>
          <w:i/>
        </w:rPr>
        <w:t xml:space="preserve"> </w:t>
      </w:r>
      <w:r>
        <w:rPr>
          <w:i/>
          <w:lang w:val="en-US"/>
        </w:rPr>
        <w:t>You</w:t>
      </w:r>
      <w:r>
        <w:rPr>
          <w:i/>
        </w:rPr>
        <w:t>. Все поют на  английском. Марианна на русском – «С днём рожденья, театр!».</w:t>
      </w:r>
    </w:p>
    <w:p>
      <w:pPr>
        <w:pStyle w:val="Normal"/>
        <w:spacing w:lineRule="auto" w:line="360"/>
        <w:rPr>
          <w:b/>
          <w:i/>
          <w:i/>
        </w:rPr>
      </w:pPr>
      <w:r>
        <w:rPr>
          <w:b/>
          <w:i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  <w:t xml:space="preserve">Конец.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Автор: Марина  Геннадьевна Усенкова (псевдоним Марина Русанова)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 xml:space="preserve">28.06.1968г. 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Г. Белгород, ул. Королёва, д.23, кв. 43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т. 8-951-140-64-29; </w:t>
      </w:r>
    </w:p>
    <w:p>
      <w:pPr>
        <w:pStyle w:val="Normal"/>
        <w:spacing w:lineRule="auto" w:line="360"/>
        <w:rPr>
          <w:b/>
        </w:rPr>
      </w:pPr>
      <w:hyperlink r:id="rId2">
        <w:r>
          <w:rPr>
            <w:rStyle w:val="Hyperlink"/>
            <w:b/>
            <w:lang w:val="en-US"/>
          </w:rPr>
          <w:t>marinausenkova</w:t>
        </w:r>
        <w:r>
          <w:rPr>
            <w:rStyle w:val="Hyperlink"/>
            <w:b/>
          </w:rPr>
          <w:t>@</w:t>
        </w:r>
        <w:r>
          <w:rPr>
            <w:rStyle w:val="Hyperlink"/>
            <w:b/>
            <w:lang w:val="en-US"/>
          </w:rPr>
          <w:t>mail</w:t>
        </w:r>
        <w:r>
          <w:rPr>
            <w:rStyle w:val="Hyperlink"/>
            <w:b/>
          </w:rPr>
          <w:t>.</w:t>
        </w:r>
        <w:r>
          <w:rPr>
            <w:rStyle w:val="Hyperlink"/>
            <w:b/>
            <w:lang w:val="en-US"/>
          </w:rPr>
          <w:t>ru</w:t>
        </w:r>
      </w:hyperlink>
    </w:p>
    <w:p>
      <w:pPr>
        <w:pStyle w:val="Normal"/>
        <w:spacing w:lineRule="auto" w:line="360"/>
        <w:rPr/>
      </w:pPr>
      <w:r>
        <w:rPr>
          <w:b/>
        </w:rPr>
        <w:t>Печатных публикаций пьесы не было.</w:t>
      </w:r>
    </w:p>
    <w:p>
      <w:pPr>
        <w:pStyle w:val="Normal"/>
        <w:spacing w:lineRule="auto" w:line="360"/>
        <w:rPr>
          <w:b/>
        </w:rPr>
      </w:pPr>
      <w:r>
        <w:rPr>
          <w:b/>
        </w:rPr>
        <w:t>Постановок не было.</w:t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>
          <w:b/>
        </w:rPr>
      </w:pPr>
      <w:r>
        <w:rPr>
          <w:b/>
        </w:rPr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Unifont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Style15">
    <w:name w:val="Верхний колонтитул Знак"/>
    <w:qFormat/>
    <w:rPr>
      <w:sz w:val="24"/>
      <w:szCs w:val="24"/>
    </w:rPr>
  </w:style>
  <w:style w:type="character" w:styleId="Style16">
    <w:name w:val="Нижний колонтитул Знак"/>
    <w:qFormat/>
    <w:rPr>
      <w:sz w:val="24"/>
      <w:szCs w:val="24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inausenkova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21</TotalTime>
  <Application>LibreOffice/25.2.3.2$Linux_X86_64 LibreOffice_project/520$Build-2</Application>
  <AppVersion>15.0000</AppVersion>
  <Pages>46</Pages>
  <Words>14565</Words>
  <Characters>77298</Characters>
  <CharactersWithSpaces>91510</CharactersWithSpaces>
  <Paragraphs>769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2026-10-19T20:59:00Z</dcterms:created>
  <dc:creator>Наталья</dc:creator>
  <dc:description/>
  <dc:language>ru-RU</dc:language>
  <cp:lastModifiedBy/>
  <dcterms:modified xsi:type="dcterms:W3CDTF">2026-10-23T22:01:46Z</dcterms:modified>
  <cp:revision>4</cp:revision>
  <dc:subject/>
  <dc:title>ПЬЕСА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