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567" w:hanging="0"/>
        <w:rPr/>
      </w:pPr>
      <w:r>
        <w:rPr>
          <w:b/>
          <w:sz w:val="28"/>
          <w:szCs w:val="28"/>
        </w:rPr>
        <w:tab/>
        <w:tab/>
        <w:tab/>
        <w:tab/>
        <w:tab/>
        <w:tab/>
        <w:t>ЕВГЕНИЙ  РУДАКОВ-РУДАК</w:t>
      </w:r>
    </w:p>
    <w:p>
      <w:pPr>
        <w:pStyle w:val="Normal"/>
        <w:ind w:left="-56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>
          <w:i/>
          <w:i/>
          <w:sz w:val="52"/>
          <w:szCs w:val="52"/>
        </w:rPr>
      </w:pPr>
      <w:r>
        <w:rPr/>
        <w:tab/>
        <w:tab/>
        <w:tab/>
        <w:tab/>
        <w:tab/>
      </w:r>
      <w:r>
        <w:rPr>
          <w:i/>
        </w:rPr>
        <w:t xml:space="preserve">          </w:t>
      </w:r>
      <w:r>
        <w:rPr>
          <w:b/>
          <w:i/>
          <w:sz w:val="52"/>
          <w:szCs w:val="52"/>
        </w:rPr>
        <w:t>СНЫ  ОКАЯННЫЕ</w:t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ind w:left="-567" w:hanging="0"/>
        <w:rPr>
          <w:b/>
          <w:b/>
          <w:i/>
          <w:i/>
          <w:sz w:val="44"/>
          <w:szCs w:val="44"/>
        </w:rPr>
      </w:pPr>
      <w:r>
        <w:rPr>
          <w:b/>
          <w:i/>
          <w:sz w:val="44"/>
          <w:szCs w:val="44"/>
        </w:rPr>
      </w:r>
    </w:p>
    <w:p>
      <w:pPr>
        <w:pStyle w:val="Normal"/>
        <w:ind w:left="-567" w:hanging="0"/>
        <w:rPr/>
      </w:pPr>
      <w:r>
        <w:rPr/>
        <w:tab/>
        <w:tab/>
        <w:tab/>
        <w:tab/>
        <w:t xml:space="preserve">          </w:t>
      </w:r>
      <w:r>
        <w:rPr>
          <w:sz w:val="28"/>
          <w:szCs w:val="28"/>
        </w:rPr>
        <w:tab/>
        <w:tab/>
        <w:tab/>
        <w:tab/>
      </w:r>
      <w:r>
        <w:rPr>
          <w:b/>
          <w:sz w:val="32"/>
          <w:szCs w:val="32"/>
        </w:rPr>
        <w:t>Пьеса</w:t>
      </w:r>
    </w:p>
    <w:p>
      <w:pPr>
        <w:pStyle w:val="Normal"/>
        <w:ind w:left="-56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709" w:hanging="0"/>
        <w:rPr>
          <w:rFonts w:ascii="Times New Roman" w:hAnsi="Times New Roman" w:cs="Times New Roman"/>
          <w:b/>
          <w:b/>
          <w:i/>
          <w:i/>
          <w:sz w:val="36"/>
          <w:szCs w:val="36"/>
        </w:rPr>
      </w:pPr>
      <w:r>
        <w:rPr>
          <w:rFonts w:cs="Calibri"/>
          <w:b/>
          <w:i/>
          <w:sz w:val="28"/>
          <w:szCs w:val="28"/>
        </w:rPr>
        <w:t xml:space="preserve">      </w:t>
      </w:r>
      <w:r>
        <w:rPr>
          <w:b/>
          <w:i/>
          <w:sz w:val="28"/>
          <w:szCs w:val="28"/>
        </w:rPr>
        <w:tab/>
        <w:tab/>
        <w:tab/>
        <w:tab/>
      </w:r>
      <w:r>
        <w:rPr>
          <w:rFonts w:cs="Times New Roman" w:ascii="Times New Roman" w:hAnsi="Times New Roman"/>
          <w:b/>
          <w:i/>
          <w:sz w:val="36"/>
          <w:szCs w:val="36"/>
        </w:rPr>
        <w:t xml:space="preserve">Посвящается людям, пережившим </w:t>
        <w:tab/>
        <w:tab/>
        <w:tab/>
        <w:t xml:space="preserve">самое страшное, что может пережить </w:t>
        <w:tab/>
        <w:tab/>
        <w:tab/>
        <w:t xml:space="preserve">человек:  войну, предательство власти, </w:t>
        <w:tab/>
        <w:tab/>
        <w:tab/>
        <w:t xml:space="preserve">потерю страны, веру в идею, веру в людей, </w:t>
        <w:tab/>
        <w:tab/>
        <w:tab/>
        <w:t xml:space="preserve">но… сохранивших в сердцах любовь. </w:t>
      </w:r>
    </w:p>
    <w:p>
      <w:pPr>
        <w:pStyle w:val="Normal"/>
        <w:ind w:left="-567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ind w:left="-567" w:hanging="0"/>
        <w:rPr>
          <w:b/>
          <w:b/>
          <w:sz w:val="28"/>
          <w:szCs w:val="28"/>
        </w:rPr>
      </w:pPr>
      <w:r>
        <w:rPr>
          <w:sz w:val="28"/>
          <w:szCs w:val="28"/>
        </w:rPr>
        <w:tab/>
        <w:tab/>
        <w:t xml:space="preserve">  </w:t>
      </w:r>
    </w:p>
    <w:p>
      <w:pPr>
        <w:pStyle w:val="Normal"/>
        <w:ind w:left="-567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-567" w:hanging="0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left="-567" w:hanging="0"/>
        <w:rPr/>
      </w:pPr>
      <w:r>
        <w:rPr/>
        <w:tab/>
        <w:tab/>
        <w:tab/>
        <w:tab/>
        <w:tab/>
        <w:tab/>
        <w:tab/>
        <w:t xml:space="preserve">      </w:t>
      </w:r>
      <w:r>
        <w:rPr>
          <w:b/>
          <w:sz w:val="28"/>
          <w:szCs w:val="28"/>
        </w:rPr>
        <w:t>2022 г</w:t>
      </w:r>
    </w:p>
    <w:p>
      <w:pPr>
        <w:pStyle w:val="Normal"/>
        <w:ind w:left="-567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left="-567" w:hanging="0"/>
        <w:rPr/>
      </w:pPr>
      <w:r>
        <w:rPr/>
      </w:r>
    </w:p>
    <w:p>
      <w:pPr>
        <w:pStyle w:val="Normal"/>
        <w:ind w:firstLine="567"/>
        <w:rPr/>
      </w:pPr>
      <w:r>
        <w:rPr/>
        <w:tab/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Calibri"/>
          <w:b/>
          <w:sz w:val="28"/>
          <w:szCs w:val="28"/>
        </w:rPr>
        <w:t>Действующие лица: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МАРИЯ                </w:t>
        <w:tab/>
        <w:tab/>
        <w:t xml:space="preserve">            60-65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МАРИЯ в молодости, Маша,              </w:t>
        <w:tab/>
        <w:t>17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КУЗЬМА</w:t>
        <w:tab/>
        <w:t xml:space="preserve">       </w:t>
        <w:tab/>
        <w:tab/>
        <w:t xml:space="preserve">        </w:t>
        <w:tab/>
        <w:t>70-75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КУЗЬМА в молодости,</w:t>
        <w:tab/>
        <w:tab/>
        <w:t>18-20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ДМИТРИЙ</w:t>
        <w:tab/>
        <w:tab/>
        <w:tab/>
        <w:tab/>
        <w:t>25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МИХАИЛ   КОСТРОВ</w:t>
        <w:tab/>
        <w:t xml:space="preserve">        </w:t>
        <w:tab/>
        <w:t>25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КАПИТАН </w:t>
        <w:tab/>
        <w:tab/>
        <w:tab/>
        <w:tab/>
        <w:t>25-35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НИКИФОР</w:t>
        <w:tab/>
        <w:tab/>
        <w:tab/>
        <w:tab/>
        <w:t>80-90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УЛЬЯНА</w:t>
        <w:tab/>
        <w:tab/>
        <w:tab/>
        <w:tab/>
        <w:t>80-85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        </w:t>
        <w:tab/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ЖУЧИХИН  </w:t>
        <w:tab/>
        <w:t xml:space="preserve">         </w:t>
        <w:tab/>
        <w:tab/>
        <w:t xml:space="preserve">         </w:t>
        <w:tab/>
        <w:t>70-75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>
      <w:pPr>
        <w:pStyle w:val="Normal"/>
        <w:spacing w:lineRule="auto" w:line="240" w:before="0" w:after="0"/>
        <w:ind w:firstLine="567"/>
        <w:rPr/>
      </w:pPr>
      <w:r>
        <w:rPr>
          <w:rFonts w:cs="Calibri"/>
          <w:sz w:val="28"/>
          <w:szCs w:val="28"/>
        </w:rPr>
        <w:tab/>
        <w:t>НАДЕЖДА</w:t>
        <w:tab/>
        <w:tab/>
        <w:tab/>
        <w:tab/>
        <w:t>18 лет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        </w:t>
        <w:tab/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ГОСТЬ (Шурик) – бизнесмен     </w:t>
        <w:tab/>
        <w:t xml:space="preserve"> 25-30 лет 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</w:t>
      </w:r>
      <w:r>
        <w:rPr>
          <w:rFonts w:cs="Calibri"/>
          <w:sz w:val="28"/>
          <w:szCs w:val="28"/>
        </w:rPr>
        <w:tab/>
      </w:r>
    </w:p>
    <w:p>
      <w:pPr>
        <w:pStyle w:val="Normal"/>
        <w:spacing w:lineRule="auto" w:line="240" w:before="0" w:after="0"/>
        <w:ind w:firstLine="567"/>
        <w:rPr/>
      </w:pPr>
      <w:r>
        <w:rPr>
          <w:rFonts w:cs="Calibri"/>
          <w:sz w:val="28"/>
          <w:szCs w:val="28"/>
        </w:rPr>
        <w:tab/>
        <w:t>КОМБАТ  КУЗЬМЫ</w:t>
        <w:tab/>
        <w:t xml:space="preserve">       </w:t>
        <w:tab/>
        <w:t xml:space="preserve"> 40 лет</w:t>
        <w:tab/>
        <w:tab/>
        <w:t xml:space="preserve"> </w:t>
      </w:r>
    </w:p>
    <w:p>
      <w:pPr>
        <w:pStyle w:val="Normal"/>
        <w:spacing w:lineRule="auto" w:line="240" w:before="0" w:after="0"/>
        <w:ind w:firstLine="567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ОРДИНАРЕЦ</w:t>
        <w:tab/>
        <w:tab/>
        <w:tab/>
        <w:t xml:space="preserve"> 17 лет</w:t>
        <w:tab/>
      </w:r>
    </w:p>
    <w:p>
      <w:pPr>
        <w:pStyle w:val="Normal"/>
        <w:spacing w:lineRule="auto" w:line="240" w:before="0" w:after="0"/>
        <w:ind w:firstLine="567"/>
        <w:rPr/>
      </w:pPr>
      <w:r>
        <w:rPr>
          <w:rFonts w:cs="Calibri"/>
          <w:sz w:val="28"/>
          <w:szCs w:val="28"/>
        </w:rPr>
        <w:tab/>
        <w:t>СЛЕДОВАТЕЛЬ</w:t>
        <w:tab/>
        <w:tab/>
        <w:t xml:space="preserve"> 30-40 лет</w:t>
        <w:tab/>
        <w:tab/>
        <w:tab/>
        <w:t xml:space="preserve"> </w:t>
      </w:r>
    </w:p>
    <w:p>
      <w:pPr>
        <w:pStyle w:val="Normal"/>
        <w:spacing w:lineRule="auto" w:line="240" w:before="0" w:after="0"/>
        <w:ind w:left="709" w:hanging="709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Голоса:   Немцы, охрана, коза Тоська, кот Васька, </w:t>
      </w:r>
    </w:p>
    <w:p>
      <w:pPr>
        <w:pStyle w:val="Normal"/>
        <w:spacing w:lineRule="auto" w:line="240" w:before="0" w:after="0"/>
        <w:ind w:left="1701" w:hanging="1701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jc w:val="both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    </w:t>
      </w:r>
      <w:r>
        <w:rPr>
          <w:rFonts w:cs="Calibri"/>
          <w:i/>
          <w:sz w:val="28"/>
          <w:szCs w:val="28"/>
        </w:rPr>
        <w:tab/>
        <w:tab/>
        <w:tab/>
        <w:tab/>
        <w:tab/>
        <w:tab/>
        <w:t xml:space="preserve">События происходят в 1990-2000 годы. </w:t>
        <w:tab/>
        <w:tab/>
        <w:tab/>
        <w:tab/>
        <w:tab/>
        <w:tab/>
        <w:t xml:space="preserve"> Участники событий – ветераны ВОВ в указанные </w:t>
        <w:tab/>
        <w:tab/>
        <w:tab/>
        <w:tab/>
        <w:tab/>
        <w:t xml:space="preserve">  годы и в молодости. </w:t>
      </w:r>
    </w:p>
    <w:p>
      <w:pPr>
        <w:pStyle w:val="Normal"/>
        <w:spacing w:lineRule="auto" w:line="240" w:before="0" w:after="0"/>
        <w:jc w:val="both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ab/>
        <w:tab/>
        <w:tab/>
        <w:tab/>
      </w:r>
    </w:p>
    <w:p>
      <w:pPr>
        <w:pStyle w:val="Normal"/>
        <w:tabs>
          <w:tab w:val="clear" w:pos="708"/>
          <w:tab w:val="left" w:pos="-1134" w:leader="none"/>
        </w:tabs>
        <w:spacing w:lineRule="auto" w:line="240"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Сцены     </w:t>
      </w:r>
      <w:r>
        <w:rPr>
          <w:rFonts w:cs="Calibri"/>
          <w:b/>
          <w:sz w:val="28"/>
          <w:szCs w:val="28"/>
        </w:rPr>
        <w:t xml:space="preserve">1. Двор  Кузьмы. </w:t>
        <w:tab/>
        <w:tab/>
        <w:tab/>
        <w:t xml:space="preserve">   </w:t>
        <w:tab/>
        <w:tab/>
        <w:tab/>
        <w:tab/>
      </w:r>
      <w:r>
        <w:rPr>
          <w:rFonts w:cs="Calibri"/>
          <w:sz w:val="28"/>
          <w:szCs w:val="28"/>
        </w:rPr>
        <w:t>стр. 3</w:t>
      </w:r>
    </w:p>
    <w:p>
      <w:pPr>
        <w:pStyle w:val="Normal"/>
        <w:tabs>
          <w:tab w:val="clear" w:pos="708"/>
          <w:tab w:val="left" w:pos="9639" w:leader="none"/>
        </w:tabs>
        <w:spacing w:lineRule="auto" w:line="240" w:before="0" w:after="0"/>
        <w:jc w:val="both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              </w:t>
      </w:r>
      <w:r>
        <w:rPr>
          <w:rFonts w:cs="Calibri"/>
          <w:sz w:val="28"/>
          <w:szCs w:val="28"/>
        </w:rPr>
        <w:t>Участники: Кузьма, Жучихин, Мария, Дмитрий.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  <w:r>
        <w:rPr>
          <w:rFonts w:cs="Calibri"/>
          <w:b/>
          <w:sz w:val="28"/>
          <w:szCs w:val="28"/>
        </w:rPr>
        <w:t xml:space="preserve"> 2.   В избе Кузьмы</w:t>
      </w:r>
      <w:r>
        <w:rPr>
          <w:rFonts w:cs="Calibri"/>
          <w:sz w:val="28"/>
          <w:szCs w:val="28"/>
        </w:rPr>
        <w:tab/>
        <w:tab/>
        <w:tab/>
        <w:tab/>
        <w:tab/>
        <w:tab/>
        <w:tab/>
        <w:tab/>
        <w:t>стр. 5</w:t>
        <w:tab/>
        <w:t xml:space="preserve">        </w:t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     Участники: Кузьма, Жучихин, Мария, Шурик, Никифор.</w:t>
        <w:tab/>
        <w:tab/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</w:t>
      </w:r>
      <w:r>
        <w:rPr>
          <w:rFonts w:cs="Calibri"/>
          <w:b/>
          <w:sz w:val="28"/>
          <w:szCs w:val="28"/>
        </w:rPr>
        <w:t>3.   Сон Кузьмы</w:t>
      </w:r>
      <w:r>
        <w:rPr>
          <w:rFonts w:cs="Calibri"/>
          <w:sz w:val="28"/>
          <w:szCs w:val="28"/>
        </w:rPr>
        <w:t xml:space="preserve"> </w:t>
        <w:tab/>
        <w:tab/>
        <w:tab/>
        <w:tab/>
        <w:tab/>
        <w:tab/>
        <w:tab/>
        <w:tab/>
        <w:t xml:space="preserve"> </w:t>
        <w:tab/>
        <w:t>стр. 12</w:t>
        <w:tab/>
        <w:t xml:space="preserve">        </w:t>
        <w:tab/>
        <w:t xml:space="preserve">       Участники:   Кузьма – молодой солдат, комбат, ординарец, </w:t>
        <w:tab/>
        <w:tab/>
        <w:tab/>
        <w:tab/>
        <w:tab/>
        <w:t>следователь. После сна – современные Кузьма, Мария.</w:t>
        <w:tab/>
        <w:tab/>
        <w:tab/>
        <w:t xml:space="preserve">           </w:t>
      </w:r>
      <w:r>
        <w:rPr>
          <w:rFonts w:cs="Calibri"/>
          <w:b/>
          <w:sz w:val="28"/>
          <w:szCs w:val="28"/>
        </w:rPr>
        <w:t>4.  Изба Марии</w:t>
      </w:r>
      <w:r>
        <w:rPr>
          <w:rFonts w:cs="Calibri"/>
          <w:sz w:val="28"/>
          <w:szCs w:val="28"/>
        </w:rPr>
        <w:t xml:space="preserve"> </w:t>
        <w:tab/>
        <w:tab/>
        <w:tab/>
        <w:tab/>
        <w:tab/>
        <w:tab/>
        <w:tab/>
        <w:tab/>
        <w:tab/>
        <w:t xml:space="preserve"> стр. 17   </w:t>
        <w:tab/>
        <w:tab/>
        <w:tab/>
        <w:t xml:space="preserve">     Участники: Мария, Кузьма, Жучихин.</w:t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   Сон Марии: Маша, Михаил, капитан.  Мария, Кузьма, Жучихин.</w:t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b/>
          <w:sz w:val="28"/>
          <w:szCs w:val="28"/>
        </w:rPr>
        <w:t>5. Изба Жучихина</w:t>
      </w:r>
      <w:r>
        <w:rPr>
          <w:rFonts w:cs="Calibri"/>
          <w:sz w:val="28"/>
          <w:szCs w:val="28"/>
        </w:rPr>
        <w:t xml:space="preserve"> </w:t>
        <w:tab/>
        <w:tab/>
        <w:tab/>
        <w:tab/>
        <w:tab/>
        <w:tab/>
        <w:tab/>
        <w:tab/>
        <w:t xml:space="preserve">  стр. 31        </w:t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>Сон Жучихина: Жучихин, Мария – хирург.</w:t>
      </w:r>
    </w:p>
    <w:p>
      <w:pPr>
        <w:pStyle w:val="Normal"/>
        <w:spacing w:lineRule="auto" w:line="240" w:before="0" w:after="0"/>
        <w:ind w:left="-567" w:hanging="0"/>
        <w:rPr/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b/>
          <w:sz w:val="28"/>
          <w:szCs w:val="28"/>
        </w:rPr>
        <w:t xml:space="preserve"> 6. Изба Никифора и Ульяны</w:t>
        <w:tab/>
        <w:tab/>
        <w:tab/>
        <w:tab/>
      </w:r>
      <w:r>
        <w:rPr>
          <w:rFonts w:cs="Calibri"/>
          <w:sz w:val="28"/>
          <w:szCs w:val="28"/>
        </w:rPr>
        <w:tab/>
        <w:t xml:space="preserve">            </w:t>
        <w:tab/>
        <w:t>стр. 35</w:t>
        <w:tab/>
        <w:tab/>
        <w:tab/>
        <w:t>Никифор, Ульяна, Жучихин, Кузьма, Мария.</w:t>
      </w:r>
    </w:p>
    <w:p>
      <w:pPr>
        <w:pStyle w:val="Normal"/>
        <w:spacing w:lineRule="auto" w:line="240"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 </w:t>
      </w:r>
      <w:r>
        <w:rPr>
          <w:rFonts w:cs="Calibri"/>
          <w:b/>
          <w:sz w:val="28"/>
          <w:szCs w:val="28"/>
        </w:rPr>
        <w:t>7. Изба Марии</w:t>
      </w:r>
      <w:r>
        <w:rPr>
          <w:rFonts w:cs="Calibri"/>
          <w:sz w:val="28"/>
          <w:szCs w:val="28"/>
        </w:rPr>
        <w:tab/>
        <w:tab/>
        <w:tab/>
        <w:tab/>
        <w:tab/>
        <w:tab/>
        <w:tab/>
        <w:tab/>
        <w:tab/>
        <w:t xml:space="preserve">  стр. 38         </w:t>
      </w:r>
    </w:p>
    <w:p>
      <w:pPr>
        <w:pStyle w:val="Normal"/>
        <w:spacing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>Мария, Кузьма, Никифор, Ульяна, Дмитрий, Надежда</w:t>
      </w:r>
    </w:p>
    <w:p>
      <w:pPr>
        <w:pStyle w:val="Normal"/>
        <w:spacing w:before="0" w:after="0"/>
        <w:ind w:left="-567" w:hanging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</w:t>
        <w:tab/>
      </w:r>
    </w:p>
    <w:p>
      <w:pPr>
        <w:pStyle w:val="Style30"/>
        <w:numPr>
          <w:ilvl w:val="0"/>
          <w:numId w:val="1"/>
        </w:numPr>
        <w:spacing w:lineRule="auto" w:line="240" w:before="0" w:after="0"/>
        <w:contextualSpacing/>
        <w:rPr>
          <w:rFonts w:cs="Calibri"/>
          <w:b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Двор Кузьмы</w:t>
      </w:r>
    </w:p>
    <w:p>
      <w:pPr>
        <w:pStyle w:val="Normal"/>
        <w:spacing w:lineRule="auto" w:line="240" w:before="0" w:after="0"/>
        <w:rPr/>
      </w:pPr>
      <w:r>
        <w:rPr>
          <w:rFonts w:cs="Calibri"/>
          <w:b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Двор с колодцем у забора, над колодцем навес. Зевая, на крыльцо </w:t>
        <w:tab/>
        <w:t xml:space="preserve">выходит Кузьма. Потянулся, спустился во двор, подошел к колодцу. С </w:t>
        <w:tab/>
        <w:t xml:space="preserve">режущим слух криком </w:t>
        <w:tab/>
        <w:t>пролетела ласточка. Громко мяукнул кот Васька.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Гляди..и,  ластюня! И заметь, Васька, где эти проныры место </w:t>
        <w:tab/>
        <w:tab/>
        <w:t xml:space="preserve">для гнезда выбрали. Ты с ними поаккуратнее, не дичь какая-то. </w:t>
        <w:tab/>
        <w:tab/>
        <w:tab/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>Стук калитки, вошел Роман Жучихин, в руках старая гармошка.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Один?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 xml:space="preserve"> </w:t>
        <w:tab/>
        <w:t xml:space="preserve">– С Васькой. – </w:t>
      </w:r>
      <w:r>
        <w:rPr>
          <w:rFonts w:cs="Calibri"/>
          <w:i/>
          <w:sz w:val="28"/>
          <w:szCs w:val="28"/>
        </w:rPr>
        <w:t>Заглядывает  в колодец.</w:t>
      </w:r>
      <w:r>
        <w:rPr>
          <w:rFonts w:cs="Calibri"/>
          <w:sz w:val="28"/>
          <w:szCs w:val="28"/>
        </w:rPr>
        <w:t xml:space="preserve"> – Гля, где ласточки </w:t>
        <w:tab/>
        <w:tab/>
        <w:t>гнездо себе лепят.</w:t>
        <w:tab/>
        <w:tab/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  </w:t>
        <w:tab/>
        <w:tab/>
        <w:t>–  Дуры твои ласточки, ведром собьешь или кот сожрёт.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– Не собью, не безглазый. И Васька понимает, не как ты.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Мужики на тракторе вчера не подъезжали, какие-то… такие?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КУЗЬМА </w:t>
        <w:tab/>
        <w:tab/>
        <w:t>–  Какие такие?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Из себя… такие. Дорогу спрашивали круг болота.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 – Показал?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 xml:space="preserve"> </w:t>
        <w:tab/>
        <w:t>– Показал. Повдоль сосняка, через ручей до Марьиного омута.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Ты  в своём уме был, или  со вчерашнего под капельницей?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А нечего народ пужать! Повезет, так выберутся.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Иван да марья в цвет пошли. Как бы чего ни то. Примета. ЖУЧИХИН</w:t>
        <w:tab/>
        <w:tab/>
        <w:t xml:space="preserve">– Эх, мать моя женщина!.. не поётся с утра, не пьётся. Пужнуть </w:t>
        <w:tab/>
        <w:tab/>
        <w:t>бы кого. Людей не пугать – бардак будет кругом. Хоть и так… КУЗЬМА</w:t>
        <w:tab/>
        <w:tab/>
        <w:t xml:space="preserve">– Бардак не от страха, а от бардака там, – </w:t>
      </w:r>
      <w:r>
        <w:rPr>
          <w:rFonts w:cs="Calibri"/>
          <w:i/>
          <w:sz w:val="28"/>
          <w:szCs w:val="28"/>
        </w:rPr>
        <w:t xml:space="preserve">поднял палец, </w:t>
        <w:tab/>
        <w:tab/>
        <w:tab/>
        <w:t>погрозил кому-то и постучал себя по затылку. Закричала коза.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Опять припёрлась. Так и ходит, караулит, когда задом к ней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наклонюсь. Два раза словила, сучка.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Тоська, коза женского звания, потому значит, интерес к тебе </w:t>
        <w:tab/>
        <w:tab/>
        <w:t>имеет. А ты фанерку в штаны засунь.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>Послышался звук автомобильного двигателя, сигнал, голоса,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>смех. В калитку вошла Мария с внуком Дмитрием.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left="1416" w:hanging="1416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Привет, деды! Стоим на посту, видим за версту? – </w:t>
      </w:r>
      <w:r>
        <w:rPr>
          <w:rFonts w:cs="Calibri"/>
          <w:i/>
          <w:sz w:val="28"/>
          <w:szCs w:val="28"/>
        </w:rPr>
        <w:t xml:space="preserve">Поставил на скамейку сумку, обнял дедов по очереди..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Каким ветром? На той неделе обещался. </w:t>
      </w:r>
    </w:p>
    <w:p>
      <w:pPr>
        <w:pStyle w:val="Normal"/>
        <w:spacing w:lineRule="auto" w:line="240" w:before="0" w:after="0"/>
        <w:ind w:left="708" w:hanging="708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Ветер у меня, дед Кузьма, с детства дует в эту сторону. Где </w:t>
        <w:tab/>
        <w:t xml:space="preserve">родился, где учился, там и сгодился.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Точно. Частушки кто тебя учил в детстве распИвать?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Было дело. Только за распИвать, бабуля тебя хворостиной </w:t>
        <w:tab/>
        <w:tab/>
        <w:t xml:space="preserve">гоняла, помнишь? А вот распЕвать, да, было дело!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А чему ещё этот старый, развратный обалдуй мог научить. ЖУЧИХИН</w:t>
        <w:tab/>
        <w:tab/>
        <w:t xml:space="preserve">– Где родился, там сгодился. Как, Митяй, заказ мой привез для </w:t>
        <w:tab/>
        <w:tab/>
        <w:t xml:space="preserve">заслужОнного бойца невидимого фронту?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Всем бойцам-ветеранам, ко Дню Победы я привёз подарки.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А твой, дед Рома, у бабули выгрузил. Ну и загадки ты задаешь!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Он всегда так. Тебе зачем унитаз, Жучихин? Ты уже давно по </w:t>
        <w:tab/>
        <w:tab/>
        <w:t xml:space="preserve">кустам нужду справляешь и зимой, и летом.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Да, из любопытства, для чего я унитаз тебе вёз?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Вопрос для повестки дня не шибко секретный, однако шибко </w:t>
        <w:tab/>
        <w:tab/>
        <w:t xml:space="preserve">интелигейный для текущих политических моментов.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 – К тому видать, как токо на верху какой момент придумают </w:t>
        <w:tab/>
        <w:tab/>
        <w:t xml:space="preserve">для народу, так у нас – то понос, то рвота.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Если бы моего папаню так уважали в те годы, как ты меня, </w:t>
        <w:tab/>
        <w:tab/>
        <w:t xml:space="preserve">сегодня, Митя. О..о! Он главным был в комитете бедноты и целый </w:t>
        <w:tab/>
        <w:tab/>
        <w:t xml:space="preserve">день решал, как </w:t>
        <w:tab/>
        <w:t xml:space="preserve">у кулаков добро оттяпать. После обмывали, святое </w:t>
        <w:tab/>
        <w:tab/>
        <w:t xml:space="preserve">дело. Вышел он как-то </w:t>
        <w:tab/>
        <w:t xml:space="preserve">по нужде за угол, зимой, штаны снял, а взад </w:t>
        <w:tab/>
        <w:tab/>
        <w:t xml:space="preserve">надеть сил не хватило. Так и заледенел на морозе. Как памятник </w:t>
        <w:tab/>
        <w:tab/>
        <w:t xml:space="preserve">Ленину стал в райцентре.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Поняли, унитаз будет  памятником папане. Ну да, придумал, </w:t>
        <w:tab/>
        <w:tab/>
        <w:t xml:space="preserve">лучше поздно, чем никогда.  – </w:t>
      </w:r>
      <w:r>
        <w:rPr>
          <w:rFonts w:cs="Calibri"/>
          <w:i/>
          <w:sz w:val="28"/>
          <w:szCs w:val="28"/>
        </w:rPr>
        <w:t>Посмеялись.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>– А вспомни, дед Рома, как учил меня петь. Повесели.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 xml:space="preserve">(Взял гармошку.) </w:t>
      </w:r>
      <w:r>
        <w:rPr>
          <w:rFonts w:cs="Calibri"/>
          <w:sz w:val="28"/>
          <w:szCs w:val="28"/>
        </w:rPr>
        <w:t>– Подрастает моя милка,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у неё глаза горят,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подрастает и женилка,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 xml:space="preserve">да жениться не велят! </w:t>
        <w:tab/>
        <w:tab/>
        <w:tab/>
        <w:tab/>
        <w:tab/>
        <w:tab/>
        <w:tab/>
        <w:t>Всё..о!.. Петровна, накрывай поляну с притопом и прихлопом! МАРИЯ</w:t>
        <w:tab/>
        <w:tab/>
        <w:t>– Щас,  прихлопну и притопну тебя и без поляны.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Как хочешь, а я должон смотреть дальше и шагать ширше.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Как Горбач меченый. Шагнул один, а штаны у всей СЭСЭРЭ </w:t>
        <w:tab/>
        <w:tab/>
        <w:t xml:space="preserve">лопнули. Токо не он а мы с голым задом остались. Борька-алкаш, </w:t>
        <w:tab/>
        <w:tab/>
        <w:t>добавил.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Всё..о..о, дорогие дедки и бабки! Хватит про идеологические </w:t>
        <w:tab/>
        <w:tab/>
        <w:t xml:space="preserve">разногласия, главное, разобрались с унитазом, – </w:t>
      </w:r>
      <w:r>
        <w:rPr>
          <w:rFonts w:cs="Calibri"/>
          <w:i/>
          <w:sz w:val="28"/>
          <w:szCs w:val="28"/>
        </w:rPr>
        <w:t>открыл сумку</w:t>
      </w:r>
      <w:r>
        <w:rPr>
          <w:rFonts w:cs="Calibri"/>
          <w:sz w:val="28"/>
          <w:szCs w:val="28"/>
        </w:rPr>
        <w:t>,  –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Дед Кузьма, держи… чай твой любимый, индийский и…  угадай!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Неуж, очки! Вот ува..ажил сынок. Петровна, примеряла?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Как просил. У нас одна на двоих диоптрия.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Ты, кузня, не шибко-то в родственники набивайся.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Дед Роман, не придирайся, я вам всем и сынок, и внучок.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 – Скажи еще, Димитрий Андреич, какие суды про нас, убогих, </w:t>
        <w:tab/>
        <w:tab/>
        <w:t xml:space="preserve">в городе судят. Помнют хоть колхозы наши богатые?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Не числится больше ваше население в масштабах области, </w:t>
        <w:tab/>
        <w:tab/>
        <w:t xml:space="preserve">потому что не производите нужного национального продукта.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А нынешний  национальный продукт Жучихин выдает в </w:t>
        <w:tab/>
        <w:tab/>
        <w:tab/>
        <w:t xml:space="preserve">кустах выше плана, как партия учила. 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>– Ну да. Я вот, закончил институт, хотел вернуться в родные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места агрономом –  это я тоже к нацпродукту, и… хрен тебе, Митяй, </w:t>
        <w:tab/>
        <w:tab/>
        <w:t xml:space="preserve">новая рассейская власть сказала – иди на свободный рынок и что </w:t>
        <w:tab/>
        <w:tab/>
        <w:t xml:space="preserve">хочешь и сколько хочешь продавай. Меня, агронома, сравняли с </w:t>
        <w:tab/>
        <w:tab/>
        <w:t xml:space="preserve">продавцом унитазов.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Да, при Сталине жестко было, но так подло с трудящим </w:t>
        <w:tab/>
        <w:tab/>
        <w:tab/>
        <w:t xml:space="preserve">человеком не поступали.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Время на Руси опять смутное. Пока больше рушат, воруют и </w:t>
        <w:tab/>
        <w:tab/>
        <w:t xml:space="preserve">грабят. Я на рынке за себя не уверен, хоть и при пистолете, </w:t>
      </w:r>
      <w:r>
        <w:rPr>
          <w:rFonts w:cs="Calibri"/>
          <w:i/>
          <w:sz w:val="28"/>
          <w:szCs w:val="28"/>
        </w:rPr>
        <w:t xml:space="preserve">– достал </w:t>
        <w:tab/>
        <w:tab/>
        <w:t>из сумки пистолет,</w:t>
      </w:r>
      <w:r>
        <w:rPr>
          <w:rFonts w:cs="Calibri"/>
          <w:sz w:val="28"/>
          <w:szCs w:val="28"/>
        </w:rPr>
        <w:t xml:space="preserve">  </w:t>
      </w:r>
      <w:r>
        <w:rPr>
          <w:rFonts w:cs="Calibri"/>
          <w:i/>
          <w:sz w:val="28"/>
          <w:szCs w:val="28"/>
        </w:rPr>
        <w:t>показал</w:t>
      </w:r>
      <w:r>
        <w:rPr>
          <w:rFonts w:cs="Calibri"/>
          <w:sz w:val="28"/>
          <w:szCs w:val="28"/>
        </w:rPr>
        <w:t xml:space="preserve"> – Вот так мы теперь, при капитализме. </w:t>
        <w:tab/>
        <w:tab/>
        <w:t xml:space="preserve">Ладно, как-нибудь. Бабуль, угости дедов из нашего и… думай о </w:t>
        <w:tab/>
        <w:tab/>
        <w:tab/>
        <w:t xml:space="preserve">моём предложении. Ну, всем до дня Победы. Приеду поздравить! – </w:t>
        <w:tab/>
        <w:tab/>
        <w:tab/>
      </w:r>
      <w:r>
        <w:rPr>
          <w:rFonts w:cs="Calibri"/>
          <w:i/>
          <w:sz w:val="28"/>
          <w:szCs w:val="28"/>
        </w:rPr>
        <w:t>Поцеловал Марию, ушел.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Э..э, Митька! Едрёна ворона, кому доверил угощение! Скажи </w:t>
        <w:tab/>
        <w:tab/>
        <w:t xml:space="preserve">честно, Маруська, какое предложение внук тебе предложил?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 xml:space="preserve"> </w:t>
        <w:tab/>
        <w:t xml:space="preserve">– Решить судьбу вашу. В Москве на вас наклали, надо здесь </w:t>
        <w:tab/>
        <w:tab/>
        <w:t xml:space="preserve">как-то выкручиваться… Кое-кого – кое-куда.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 xml:space="preserve">( Растянул меха.) </w:t>
      </w:r>
      <w:r>
        <w:rPr>
          <w:rFonts w:cs="Calibri"/>
          <w:sz w:val="28"/>
          <w:szCs w:val="28"/>
        </w:rPr>
        <w:t>– Я одной сказал, прости,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дальше нам не по пути,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 xml:space="preserve">а она мне, по сопатке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 xml:space="preserve">сразу, мать её ети!  – И каким манёвром, Петровна, </w:t>
        <w:tab/>
        <w:tab/>
        <w:t xml:space="preserve">ты нам подмогнёшь? С флангу, или с какого другого заду?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 xml:space="preserve"> </w:t>
        <w:tab/>
        <w:t xml:space="preserve">– Утро вечера мудренее. Сновидения судьбу покажут. Что-то </w:t>
        <w:tab/>
        <w:tab/>
        <w:t>гадалка наша, бабка Ульяна заплохела.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>– Сны – всегда сны, А вот судьба – та же жизнь, токо от сна до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сна, опять же. Говорят, в городе стреляют друг дружку, даже за </w:t>
        <w:tab/>
        <w:tab/>
        <w:tab/>
        <w:t xml:space="preserve">место в сортире. Митька вон… уже с пистолетом, твою мать!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Я понимаю особым манёвром, того вам не понять. Ты в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секретах ни бум-бум, кузня, а я боец с войны шибко секретный, – </w:t>
        <w:tab/>
        <w:tab/>
      </w:r>
      <w:r>
        <w:rPr>
          <w:rFonts w:cs="Calibri"/>
          <w:i/>
          <w:sz w:val="28"/>
          <w:szCs w:val="28"/>
        </w:rPr>
        <w:t>хочет встать, охает, трёт спину,</w:t>
      </w:r>
      <w:r>
        <w:rPr>
          <w:rFonts w:cs="Calibri"/>
          <w:sz w:val="28"/>
          <w:szCs w:val="28"/>
        </w:rPr>
        <w:t xml:space="preserve"> – Эх, спину бы мне через горло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натереть каплями.– </w:t>
      </w:r>
      <w:r>
        <w:rPr>
          <w:rFonts w:cs="Calibri"/>
          <w:i/>
          <w:sz w:val="28"/>
          <w:szCs w:val="28"/>
        </w:rPr>
        <w:t xml:space="preserve">Марии </w:t>
      </w:r>
      <w:r>
        <w:rPr>
          <w:rFonts w:cs="Calibri"/>
          <w:sz w:val="28"/>
          <w:szCs w:val="28"/>
        </w:rPr>
        <w:t>– Митька тебе, что наказал?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 xml:space="preserve">– Найду капель десять. Петровна, иди в избу, раздуй печку, а я </w:t>
        <w:tab/>
        <w:tab/>
        <w:t xml:space="preserve">пока кой что в огороде сорву и воды принесу. 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b/>
          <w:sz w:val="28"/>
          <w:szCs w:val="28"/>
        </w:rPr>
        <w:t>2. В избе Кузьмы.</w:t>
      </w:r>
    </w:p>
    <w:p>
      <w:pPr>
        <w:pStyle w:val="Normal"/>
        <w:spacing w:lineRule="auto" w:line="240" w:before="0" w:after="0"/>
        <w:rPr/>
      </w:pPr>
      <w:r>
        <w:rPr>
          <w:rFonts w:cs="Calibri"/>
          <w:b/>
          <w:sz w:val="28"/>
          <w:szCs w:val="28"/>
        </w:rPr>
        <w:t xml:space="preserve">   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Мария и Жучихин зашли в избу. Он сел, поставил под ногу </w:t>
        <w:tab/>
        <w:tab/>
        <w:t xml:space="preserve">гармонь. Когда Мария наклонилась к печи, он хотел шлепнуть её </w:t>
        <w:tab/>
        <w:tab/>
        <w:t xml:space="preserve">сзади, но гармонь выскользнула из под ноги и Жучихин чуть не </w:t>
        <w:tab/>
        <w:tab/>
        <w:tab/>
        <w:t>упал. Мария поймала его, усмехнулась.</w:t>
      </w:r>
    </w:p>
    <w:p>
      <w:pPr>
        <w:pStyle w:val="Normal"/>
        <w:spacing w:lineRule="auto" w:line="240" w:before="0" w:after="0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 – А кузнец покрепче на ногах стоит.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Спортила ты его своим обхождением. Гля, как прицеливается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 </w:t>
        <w:tab/>
        <w:t xml:space="preserve">к тебе, то с заду, то с переду.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А тебя ни с заду, ни с переду, ни с какого другого боку уже </w:t>
        <w:tab/>
        <w:tab/>
        <w:t>ноги не держат?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 Я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тож, Маня, давно примеривался, чтоб самолично тебя</w:t>
      </w:r>
      <w:r>
        <w:rPr>
          <w:rFonts w:cs="Calibri"/>
          <w:sz w:val="24"/>
          <w:szCs w:val="24"/>
        </w:rPr>
        <w:t xml:space="preserve">… </w:t>
        <w:tab/>
        <w:tab/>
        <w:tab/>
      </w:r>
      <w:r>
        <w:rPr>
          <w:rFonts w:cs="Calibri"/>
          <w:sz w:val="28"/>
          <w:szCs w:val="28"/>
        </w:rPr>
        <w:t xml:space="preserve">Н..ну… обеспечить для меня.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(Захохотала)</w:t>
      </w:r>
      <w:r>
        <w:rPr>
          <w:rFonts w:cs="Calibri"/>
          <w:sz w:val="28"/>
          <w:szCs w:val="28"/>
        </w:rPr>
        <w:t xml:space="preserve"> – А меня кто обеспечит, для меня? </w:t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Такая конспирация  у бойца невидимого фронту! – </w:t>
      </w:r>
      <w:r>
        <w:rPr>
          <w:rFonts w:cs="Calibri"/>
          <w:i/>
          <w:sz w:val="28"/>
          <w:szCs w:val="28"/>
        </w:rPr>
        <w:t xml:space="preserve">Достал из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>гармошки чекушку</w:t>
      </w:r>
      <w:r>
        <w:rPr>
          <w:rFonts w:cs="Calibri"/>
          <w:sz w:val="24"/>
          <w:szCs w:val="24"/>
        </w:rPr>
        <w:t xml:space="preserve">. –  </w:t>
      </w:r>
      <w:r>
        <w:rPr>
          <w:rFonts w:cs="Calibri"/>
          <w:sz w:val="28"/>
          <w:szCs w:val="28"/>
        </w:rPr>
        <w:t xml:space="preserve">Я так, Маня… Думал, думал я и… решился,– </w:t>
        <w:tab/>
        <w:tab/>
      </w:r>
      <w:r>
        <w:rPr>
          <w:rFonts w:cs="Calibri"/>
          <w:i/>
          <w:sz w:val="28"/>
          <w:szCs w:val="28"/>
        </w:rPr>
        <w:t>глотнул</w:t>
      </w:r>
      <w:r>
        <w:rPr>
          <w:rFonts w:cs="Calibri"/>
          <w:sz w:val="28"/>
          <w:szCs w:val="28"/>
        </w:rPr>
        <w:t xml:space="preserve">, – </w:t>
        <w:tab/>
        <w:t>решил я озолотить нашу с тобой жизнь под разлюли-</w:t>
        <w:tab/>
        <w:tab/>
        <w:t xml:space="preserve">малина! Золота я, Маня, насобирал за свою жизнь секретную, </w:t>
      </w:r>
      <w:r>
        <w:rPr>
          <w:rFonts w:cs="Calibri"/>
          <w:i/>
          <w:sz w:val="28"/>
          <w:szCs w:val="28"/>
        </w:rPr>
        <w:t xml:space="preserve">– </w:t>
        <w:tab/>
        <w:tab/>
        <w:tab/>
        <w:t>достал узелок, потряс.</w:t>
      </w: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(Покрутила у виска пальцем).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sz w:val="28"/>
          <w:szCs w:val="28"/>
        </w:rPr>
        <w:t xml:space="preserve">– А ты не того? Тебе золото найти – </w:t>
        <w:tab/>
        <w:tab/>
        <w:tab/>
        <w:t xml:space="preserve">только в кусты сходить!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Вошел Кузьма, поставил ведро на лавку, зачерпнул ковшом.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 xml:space="preserve">– Ну, вот, если у кого что рассохлось или скрипит, пожалте, </w:t>
        <w:tab/>
        <w:tab/>
        <w:t>граждане, пейте, чисто божья роса!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Сам пей. </w:t>
      </w:r>
      <w:r>
        <w:rPr>
          <w:rFonts w:cs="Calibri"/>
          <w:i/>
          <w:sz w:val="28"/>
          <w:szCs w:val="28"/>
        </w:rPr>
        <w:t xml:space="preserve">– Уронил  узелок, по полу раскатились несколько </w:t>
        <w:tab/>
        <w:tab/>
        <w:t xml:space="preserve">золотых зубов.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sz w:val="28"/>
          <w:szCs w:val="28"/>
        </w:rPr>
        <w:t>Зубы это. Резерв мой запасной.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 </w:t>
      </w:r>
      <w:r>
        <w:rPr>
          <w:rFonts w:cs="Calibri"/>
          <w:i/>
          <w:sz w:val="28"/>
          <w:szCs w:val="28"/>
        </w:rPr>
        <w:t>(Насмешливо)</w:t>
      </w:r>
      <w:r>
        <w:rPr>
          <w:rFonts w:cs="Calibri"/>
          <w:sz w:val="28"/>
          <w:szCs w:val="28"/>
        </w:rPr>
        <w:t xml:space="preserve"> – А я подумала у тебя мешок золота! Кузьма, он уже мне </w:t>
        <w:tab/>
        <w:tab/>
        <w:t xml:space="preserve">предложил жизнь золотую – разлюли-малина, а тут… Кузьма, может </w:t>
        <w:tab/>
        <w:tab/>
        <w:t>тебе картошечки горячей… Давай, приготовлю?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>(Засуетился.)</w:t>
      </w:r>
      <w:r>
        <w:rPr>
          <w:rFonts w:cs="Calibri"/>
          <w:sz w:val="28"/>
          <w:szCs w:val="28"/>
        </w:rPr>
        <w:t xml:space="preserve"> – Это я шутю так. Ты, Маруська, дура, хоть и шибко </w:t>
        <w:tab/>
        <w:tab/>
        <w:tab/>
        <w:t xml:space="preserve">ученая, ты шуток мужеских не понимаешь. Зубы свои надо охранять. </w:t>
        <w:tab/>
        <w:tab/>
        <w:t xml:space="preserve">Вставить некому, а выставить всяк норовит. Несознательная ты баба. </w:t>
        <w:tab/>
        <w:tab/>
        <w:t xml:space="preserve">Я заместо радио концерты за сараем для тебя выдаю, когда сижу в </w:t>
        <w:tab/>
        <w:tab/>
        <w:t xml:space="preserve">кустах по нужде, разные танцы-шманцы распиваю. А она всё одно – </w:t>
        <w:tab/>
        <w:tab/>
        <w:t>картошки, Кузенька, горячей. А я б и холодную съел.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>– Кузьма, ну не дурак он?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ЖУЧИХИН</w:t>
      </w:r>
      <w:r>
        <w:rPr>
          <w:rFonts w:cs="Calibri"/>
        </w:rPr>
        <w:t xml:space="preserve"> </w:t>
        <w:tab/>
        <w:tab/>
      </w:r>
      <w:r>
        <w:rPr>
          <w:rFonts w:cs="Calibri"/>
          <w:sz w:val="28"/>
          <w:szCs w:val="28"/>
        </w:rPr>
        <w:t xml:space="preserve">– Давай, кузня, дернем, а то трясина все мои кишки куда-то  </w:t>
        <w:tab/>
        <w:tab/>
        <w:t>засасывает. Такая природа моя с рождения.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МАРИЯ</w:t>
        <w:tab/>
        <w:t xml:space="preserve"> </w:t>
        <w:tab/>
        <w:t>– Твоя природа тебя и проглотит, в твою же трясину. Хорошо</w:t>
        <w:tab/>
        <w:tab/>
        <w:t xml:space="preserve">бы в мороз и с голым задом. Ну да, на новом унитазе!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 xml:space="preserve"> </w:t>
        <w:tab/>
        <w:t xml:space="preserve">– Ты, Маруська, обиженная, что не женюсь никак я на тебе. 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Я, бывало, запевала,</w:t>
      </w:r>
    </w:p>
    <w:p>
      <w:pPr>
        <w:pStyle w:val="Normal"/>
        <w:spacing w:lineRule="auto" w:line="240" w:before="0" w:after="0"/>
        <w:ind w:firstLine="142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если все вокруг поют.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я, бывало, всем давала,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 xml:space="preserve">щас даю, да не берут!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Ты это Клавке пел, лет десять назад. Да и женилка, говорят, у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тебя не того. Ты даже это в свои боевые заслуги внёс, слышала.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Я поранетый был на секретных фронтах. Мне медсестра в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госпитале сказала, что с раной я еще секретней стал.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 –  Дурак, Жучихин, сраный или не сраный, на любых фронтах</w:t>
        <w:tab/>
        <w:tab/>
        <w:t xml:space="preserve">дурак! Ладно, мужики, Ульяна заболела, последние сны толковать </w:t>
        <w:tab/>
        <w:tab/>
        <w:t>некому. Схожу, проведаю</w:t>
      </w:r>
      <w:r>
        <w:rPr>
          <w:rFonts w:cs="Calibri"/>
        </w:rPr>
        <w:t xml:space="preserve">.–  </w:t>
      </w:r>
      <w:r>
        <w:rPr>
          <w:rFonts w:cs="Calibri"/>
          <w:i/>
          <w:sz w:val="28"/>
          <w:szCs w:val="28"/>
        </w:rPr>
        <w:t>Уходит.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– И мне надо. – </w:t>
      </w:r>
      <w:r>
        <w:rPr>
          <w:rFonts w:cs="Calibri"/>
          <w:i/>
          <w:sz w:val="28"/>
          <w:szCs w:val="28"/>
        </w:rPr>
        <w:t>Выходит за Марией. Доносится их смех.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</w:r>
      <w:r>
        <w:rPr>
          <w:rFonts w:cs="Calibri"/>
          <w:sz w:val="24"/>
          <w:szCs w:val="24"/>
        </w:rPr>
        <w:t xml:space="preserve"> </w:t>
        <w:tab/>
      </w:r>
      <w:r>
        <w:rPr>
          <w:rFonts w:cs="Calibri"/>
          <w:sz w:val="28"/>
          <w:szCs w:val="28"/>
        </w:rPr>
        <w:t xml:space="preserve">– Ничёо..о. Много смеется тот, кто не дурней, а… – </w:t>
      </w:r>
      <w:r>
        <w:rPr>
          <w:rFonts w:cs="Calibri"/>
          <w:i/>
          <w:sz w:val="28"/>
          <w:szCs w:val="28"/>
        </w:rPr>
        <w:t xml:space="preserve">Подошел к </w:t>
        <w:tab/>
        <w:tab/>
        <w:t xml:space="preserve">шифоньеру, открыл дверь. Вытаращив глаза, постоял, качнулся, </w:t>
        <w:tab/>
        <w:tab/>
        <w:t>удержался с трудом: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– А ну… брысь</w:t>
      </w:r>
      <w:r>
        <w:rPr>
          <w:rFonts w:cs="Calibri"/>
          <w:sz w:val="24"/>
          <w:szCs w:val="24"/>
        </w:rPr>
        <w:t xml:space="preserve">! – </w:t>
      </w:r>
      <w:r>
        <w:rPr>
          <w:rFonts w:cs="Calibri"/>
          <w:i/>
          <w:sz w:val="28"/>
          <w:szCs w:val="28"/>
        </w:rPr>
        <w:t xml:space="preserve">сказал кому-то и погрозил </w:t>
        <w:tab/>
        <w:tab/>
        <w:t xml:space="preserve">пальцем. Раздалось шипение, из-за двери показалась большая лапа </w:t>
        <w:tab/>
        <w:tab/>
        <w:t xml:space="preserve">кота и ударила его по лицу. Он упал и пополз к двери, размазывая </w:t>
        <w:tab/>
        <w:tab/>
        <w:t>кровь по лицу.</w:t>
      </w:r>
      <w:r>
        <w:rPr>
          <w:rFonts w:cs="Calibri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 xml:space="preserve">– Шипи, шипи, вражина. Найду свою банку зубов, посмотрим, </w:t>
        <w:tab/>
        <w:tab/>
        <w:t xml:space="preserve">кто громчей засмеётся. –  </w:t>
      </w:r>
      <w:r>
        <w:rPr>
          <w:rFonts w:cs="Calibri"/>
          <w:i/>
          <w:sz w:val="28"/>
          <w:szCs w:val="28"/>
        </w:rPr>
        <w:t xml:space="preserve">Держась за стены, уходит.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ab/>
        <w:t xml:space="preserve">Темно, шумит лес, кукует кукушка. Светлеет. Изба Кузьмы, </w:t>
        <w:tab/>
        <w:tab/>
        <w:t xml:space="preserve">он растапливает плиту. Входит Мария с Никифором, усаживает </w:t>
        <w:tab/>
        <w:tab/>
        <w:t xml:space="preserve">его на лавку, ставит ружьё между колен. Входит Жучихин, в руке </w:t>
        <w:tab/>
        <w:tab/>
        <w:t xml:space="preserve">цветок одуванчика. </w:t>
        <w:tab/>
        <w:tab/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>– Вы как с гулянки, все разом.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Мы с Маней цветы собирали. Вот, букет ей, </w:t>
      </w:r>
      <w:r>
        <w:rPr>
          <w:rFonts w:cs="Calibri"/>
          <w:i/>
          <w:sz w:val="28"/>
          <w:szCs w:val="28"/>
        </w:rPr>
        <w:t>– протягивает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 xml:space="preserve">одуванчик – </w:t>
      </w:r>
      <w:r>
        <w:rPr>
          <w:rFonts w:cs="Calibri"/>
          <w:sz w:val="28"/>
          <w:szCs w:val="28"/>
        </w:rPr>
        <w:t>Как бывало, дарю полюбовно.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Болтун! –  </w:t>
      </w:r>
      <w:r>
        <w:rPr>
          <w:rFonts w:cs="Calibri"/>
          <w:i/>
          <w:sz w:val="28"/>
          <w:szCs w:val="28"/>
        </w:rPr>
        <w:t>Сует цветок под косынку</w:t>
      </w:r>
      <w:r>
        <w:rPr>
          <w:rFonts w:cs="Calibri"/>
        </w:rPr>
        <w:t xml:space="preserve"> .–  </w:t>
      </w:r>
      <w:r>
        <w:rPr>
          <w:rFonts w:cs="Calibri"/>
          <w:sz w:val="28"/>
          <w:szCs w:val="28"/>
        </w:rPr>
        <w:t xml:space="preserve">Где морду успел </w:t>
        <w:tab/>
        <w:tab/>
        <w:tab/>
        <w:t xml:space="preserve">разбить?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Где-где… Дед, ты чё ружьём махаешь! Стрельнёшь ещё.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Патронов у него нет.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Один патрон был, Улька спрятала от греха. Люди какие-то </w:t>
        <w:tab/>
        <w:tab/>
        <w:t xml:space="preserve">шастают с ружжами. Нонче сон чудной был. – </w:t>
      </w:r>
      <w:r>
        <w:rPr>
          <w:rFonts w:cs="Calibri"/>
          <w:i/>
          <w:sz w:val="28"/>
          <w:szCs w:val="28"/>
        </w:rPr>
        <w:t xml:space="preserve">Склонился, всхрапнул. 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Спит, защитничек. Не занедужил бы за Ульяной.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А..и… Да, шибко занедужила Улька. Ты бы зашла как ни то. МАРИЯ</w:t>
        <w:tab/>
        <w:tab/>
        <w:t xml:space="preserve">– Так заходила, забыл?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Нонче сон у меня был да..а. Идем по дороге, Мария, Кузьма, </w:t>
        <w:tab/>
        <w:tab/>
        <w:t>Улька моя и ангелы – черные и белые.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А я где?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А ты обочь дороги, в кустах. – </w:t>
      </w:r>
      <w:r>
        <w:rPr>
          <w:rFonts w:cs="Calibri"/>
          <w:i/>
          <w:sz w:val="28"/>
          <w:szCs w:val="28"/>
        </w:rPr>
        <w:t>Стал заваливаться на бок.</w:t>
      </w:r>
      <w:r>
        <w:rPr>
          <w:rFonts w:cs="Calibri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Э..э! Ружьё держи!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Да..а. Идем все, али стоим… Они тож идут. Не… летят они </w:t>
        <w:tab/>
        <w:tab/>
        <w:t>скрозь нас, напрямки, прям от самого кладбища.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Ангелы с кладбища? Точно ангелы?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И почтальонша наша была, пенсию раздавала, царствие ей </w:t>
        <w:tab/>
        <w:tab/>
        <w:t xml:space="preserve">небесное, да..а. На всю пенсию купил я хлеба, кило сахару, масла </w:t>
        <w:tab/>
        <w:tab/>
        <w:t xml:space="preserve">еще постного бутылку. Да..а… и спички.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Ну и завернул дед сновидению.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Да..а, тут без капель никак! Наливай, кузня, за компанию.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Где ты видишь компанию?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Был у меня знакомый, шибко умный и полный рот золотых </w:t>
        <w:tab/>
        <w:tab/>
        <w:t>зубов. Расстреляли, как врага народа. За компанию.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За зубы?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Когда полный рот золота, найдут какое дело пришить. МАРИЯ</w:t>
        <w:tab/>
        <w:tab/>
        <w:t>– Фу, дурак!</w:t>
        <w:tab/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Зато я дурак живой.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К чему такое сновидение? Ангелы даже в церквах не летают, </w:t>
        <w:tab/>
        <w:tab/>
        <w:t xml:space="preserve">а тут вдоль дороги… еще и с кладбища.  Иконку видел где-то, ангел </w:t>
        <w:tab/>
        <w:tab/>
        <w:t xml:space="preserve">с копьём, на коне.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Не ангел это был, а Святой Георгий Победоносец.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>– Маршал Жуков, что – ли? Вот кого сейчас в Кремль. Он бы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 сны разгадал, и повоевал за нас. Он бы того ельца с другого </w:t>
        <w:tab/>
        <w:tab/>
        <w:tab/>
        <w:t xml:space="preserve">конца…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Сколько можно воевать. Хотя… Власть наша новая, как  </w:t>
        <w:tab/>
        <w:tab/>
        <w:tab/>
        <w:t xml:space="preserve">сказал Митя, рыночная, с пистолетами и унитазами, народ до любых </w:t>
        <w:tab/>
        <w:tab/>
        <w:t xml:space="preserve">потерь может и без войны довести. Господи, за что!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Мужиков там нету таких как я… Все без ранения, видать. МАРИЯ</w:t>
        <w:tab/>
        <w:t xml:space="preserve"> </w:t>
        <w:tab/>
        <w:t xml:space="preserve">– Болтун. А кто твоё ранение видел?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Была пуля-дура. прямо рядом с моим мужеским сердцем. </w:t>
        <w:tab/>
        <w:tab/>
        <w:t>Медсестра в госпитале говорила, что теперь я всю свою жизню буду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жить с этим, как его… С компасом! </w:t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(Смеётся)</w:t>
      </w:r>
      <w:r>
        <w:rPr>
          <w:rFonts w:cs="Calibri"/>
          <w:sz w:val="28"/>
          <w:szCs w:val="28"/>
        </w:rPr>
        <w:t xml:space="preserve"> – Ага, из штанов стрелка будет торчать и показывать за кем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бежать. Может, с комплексом? Так этого у тебя  полные штаны.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Не..е, слезьми умывалась сестричка, шибко жалостливая </w:t>
        <w:tab/>
        <w:tab/>
        <w:t xml:space="preserve">была. Плакала и говорила: – Не будешь ты никогда теперь, Ромашка, </w:t>
        <w:tab/>
        <w:tab/>
        <w:t xml:space="preserve">иметь нормального удо… вре… Ну..у, трения с бабами. Я ей даже </w:t>
        <w:tab/>
        <w:tab/>
        <w:t>золотой зуб один подарил.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 xml:space="preserve">(Хохочет.) </w:t>
      </w:r>
      <w:r>
        <w:rPr>
          <w:rFonts w:cs="Calibri"/>
          <w:sz w:val="28"/>
          <w:szCs w:val="28"/>
        </w:rPr>
        <w:t xml:space="preserve">– Так прямо взял, вынул изо рта и подарил?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Ты, Маруська, не лови меня… В войну я хучь куда был мужик </w:t>
        <w:tab/>
        <w:tab/>
        <w:t xml:space="preserve">и самоличные золотые коронки имел за подвиги.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>– Ага, заместо медалей получал.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Медсестры меня за большую скорость удове.. трения шибко </w:t>
        <w:tab/>
        <w:tab/>
        <w:t xml:space="preserve">любили. Я ж как кролик был, штаны не успевал одевать.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 – О..о!.. Кузьма..а… Он теперь еще и кролик у нас. – </w:t>
      </w:r>
      <w:r>
        <w:rPr>
          <w:rFonts w:cs="Calibri"/>
          <w:i/>
          <w:sz w:val="28"/>
          <w:szCs w:val="28"/>
        </w:rPr>
        <w:t xml:space="preserve">Медленно </w:t>
        <w:tab/>
        <w:tab/>
        <w:t>приходит в чувство от смеха.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НИКИФОР </w:t>
      </w:r>
      <w:r>
        <w:rPr>
          <w:rFonts w:cs="Calibri"/>
          <w:i/>
          <w:sz w:val="28"/>
          <w:szCs w:val="28"/>
        </w:rPr>
        <w:t>(Всхрапнул)</w:t>
      </w:r>
      <w:r>
        <w:rPr>
          <w:rFonts w:cs="Calibri"/>
          <w:sz w:val="28"/>
          <w:szCs w:val="28"/>
        </w:rPr>
        <w:t xml:space="preserve"> – Да..а, бывалоча, в гошпитале проснусь и… глякось-</w:t>
        <w:tab/>
        <w:tab/>
        <w:tab/>
        <w:t xml:space="preserve">накось, а штанов нету! А сестрички, девки молоденькие, ржут – </w:t>
        <w:tab/>
        <w:tab/>
        <w:tab/>
        <w:t xml:space="preserve">Щас, </w:t>
        <w:tab/>
        <w:t xml:space="preserve">говорят, твово жеребца на дыбы поставим. Налево скакнёт – </w:t>
        <w:tab/>
        <w:tab/>
        <w:t xml:space="preserve">жить будешь, а коли направо – кирдык. Ржут, а мне ещё шибчей </w:t>
        <w:tab/>
        <w:tab/>
        <w:t>жить охота, к Ульке своей под одеялку.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Всё..о!.. кролику кирдык, у нас жеребец объявился! – </w:t>
        <w:tab/>
        <w:tab/>
        <w:tab/>
      </w:r>
      <w:r>
        <w:rPr>
          <w:rFonts w:cs="Calibri"/>
          <w:i/>
          <w:sz w:val="28"/>
          <w:szCs w:val="28"/>
        </w:rPr>
        <w:t xml:space="preserve">хохочет, </w:t>
      </w:r>
      <w:r>
        <w:rPr>
          <w:rFonts w:cs="Calibri"/>
          <w:sz w:val="28"/>
          <w:szCs w:val="28"/>
        </w:rPr>
        <w:t>– С вами деды, не заскучаешь!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А ты, Кузьма, видишь во сне войну? Плачешь, или как?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 xml:space="preserve">– Всяко бывает.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А может тебя сам товарищ Берия, или даже товарищ Сталин </w:t>
        <w:tab/>
        <w:tab/>
        <w:t xml:space="preserve">до сих проздравляют во сне?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</w:t>
        <w:tab/>
        <w:t xml:space="preserve">– Пошел ты! Я их никогда не видел, они меня. Петровна, а чего </w:t>
        <w:tab/>
        <w:tab/>
        <w:t>тебе внук наобещал при отъезде? Секрет?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Мать Димули с новым мужем уехали за границу, а коттедж </w:t>
        <w:tab/>
        <w:tab/>
        <w:t xml:space="preserve">за городом переписали на Митю. Он и говорит, хватит за пердунами </w:t>
        <w:tab/>
        <w:tab/>
        <w:t>этими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i/>
          <w:sz w:val="28"/>
          <w:szCs w:val="28"/>
        </w:rPr>
        <w:t>– показывает на Жучихина,</w:t>
      </w:r>
      <w:r>
        <w:rPr>
          <w:rFonts w:cs="Calibri"/>
          <w:sz w:val="28"/>
          <w:szCs w:val="28"/>
        </w:rPr>
        <w:t xml:space="preserve"> – лучше за личным хозяйством </w:t>
        <w:tab/>
        <w:tab/>
        <w:t>следить и богаче делать.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Едрена ворона! Так он помещик, Митька твой! И на скоко </w:t>
        <w:tab/>
        <w:tab/>
        <w:t>золотых зубов его хозяйство тянет?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Ты чего сегодня всё про золото. Ты хоть цену ему знаешь?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Знала бы, сколько через меня золота прошло.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Ты про свои кучки под кустами?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Фу ты – ну ты. Стало быть, батрачить будешь на Митьку?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Хозяйкой буду. А когда для Димы невесту воспитаю, уйду на </w:t>
        <w:tab/>
        <w:tab/>
        <w:t xml:space="preserve">заслуженный отдых. Грибы буду собирать, внучат нянчить.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ЖУЧИХИН  </w:t>
      </w:r>
      <w:r>
        <w:rPr>
          <w:rFonts w:cs="Calibri"/>
          <w:i/>
          <w:sz w:val="28"/>
          <w:szCs w:val="28"/>
        </w:rPr>
        <w:t>(Встал, озабоченный)</w:t>
      </w:r>
      <w:r>
        <w:rPr>
          <w:rFonts w:cs="Calibri"/>
          <w:sz w:val="28"/>
          <w:szCs w:val="28"/>
        </w:rPr>
        <w:t xml:space="preserve">  – Заблудишься одна в лесу, поди,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с грибами?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Еще Дима сказал, чтобы выбрала я мужика одного из своих. </w:t>
        <w:tab/>
        <w:tab/>
        <w:t xml:space="preserve">Шустрого, как… Как кролик, – </w:t>
      </w:r>
      <w:r>
        <w:rPr>
          <w:rFonts w:cs="Calibri"/>
          <w:i/>
          <w:sz w:val="28"/>
          <w:szCs w:val="28"/>
        </w:rPr>
        <w:t>захохотала,</w:t>
      </w:r>
      <w:r>
        <w:rPr>
          <w:rFonts w:cs="Calibri"/>
          <w:sz w:val="28"/>
          <w:szCs w:val="28"/>
        </w:rPr>
        <w:t xml:space="preserve"> –  Надежного в работе 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чтобы мне жить не скучно было.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Так я и есть тот кролик! Митьке со мной не скучно будет. МАРИЯ</w:t>
        <w:tab/>
        <w:tab/>
        <w:t>– Н..ну..у, это не про тебя. Сон я видела, как его растолкует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Ульяна, не знаю. А ещё я выберу того, кого мне жальчее.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Жальчей  меня тебе не найти, тут не промахнёшься.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Без слёз на тебя точно не глянешь.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 xml:space="preserve">ЖУЧИХИН  </w:t>
        <w:tab/>
      </w:r>
      <w:r>
        <w:rPr>
          <w:rFonts w:cs="Calibri"/>
          <w:sz w:val="24"/>
          <w:szCs w:val="24"/>
        </w:rPr>
        <w:tab/>
      </w:r>
      <w:r>
        <w:rPr>
          <w:rFonts w:cs="Calibri"/>
          <w:sz w:val="28"/>
          <w:szCs w:val="28"/>
        </w:rPr>
        <w:t xml:space="preserve">– Подумай крепко! Я тебе, Мария Петровна, удовле…трения,   </w:t>
        <w:tab/>
        <w:tab/>
        <w:t xml:space="preserve">самолично!  Я тебя хозяйским мылом, хоть спереду, хоть сзаду!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 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>(Хохочет.)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О..ой! Уже задумалась… Особенно про мыло сзади!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Раздался выстрел. Словно в избе.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МАРИЯ</w:t>
        <w:tab/>
        <w:tab/>
        <w:t>– Ты что ли, дед Никиш? Даже порохом вроде, запахло.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НИКИФОР </w:t>
      </w:r>
      <w:r>
        <w:rPr>
          <w:rFonts w:cs="Calibri"/>
          <w:sz w:val="24"/>
          <w:szCs w:val="24"/>
        </w:rPr>
        <w:tab/>
        <w:tab/>
      </w:r>
      <w:r>
        <w:rPr>
          <w:rFonts w:cs="Calibri"/>
          <w:sz w:val="28"/>
          <w:szCs w:val="28"/>
        </w:rPr>
        <w:t xml:space="preserve"> – Я, бывалоча, как стрельну. Прямо, хучь медаль чепляй за</w:t>
        <w:tab/>
        <w:tab/>
        <w:t xml:space="preserve">целкость. Ворошиловшкой стрелок 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Ружье заряжено было!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Где заряд, если он стрельнул? – </w:t>
      </w:r>
      <w:r>
        <w:rPr>
          <w:rFonts w:cs="Calibri"/>
          <w:i/>
          <w:sz w:val="28"/>
          <w:szCs w:val="28"/>
        </w:rPr>
        <w:t>Взял ружье, открыл ствол.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>(Щупает между ног.)</w:t>
      </w:r>
      <w:r>
        <w:rPr>
          <w:rFonts w:cs="Calibri"/>
          <w:sz w:val="28"/>
          <w:szCs w:val="28"/>
        </w:rPr>
        <w:t xml:space="preserve"> –  Как пуля дура, так в мои штаны.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А где кровь?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Кровь мою, Маруська ты со вчера всю выпила!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(Нюхает)</w:t>
      </w:r>
      <w:r>
        <w:rPr>
          <w:rFonts w:cs="Calibri"/>
          <w:sz w:val="28"/>
          <w:szCs w:val="28"/>
        </w:rPr>
        <w:t xml:space="preserve"> – Порохом тянет… –  </w:t>
      </w:r>
      <w:r>
        <w:rPr>
          <w:rFonts w:cs="Calibri"/>
          <w:i/>
          <w:sz w:val="28"/>
          <w:szCs w:val="28"/>
        </w:rPr>
        <w:t>сунул в ствол палец.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– Нету патрона.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Без патрона, бывалоча, ни в тайгу, ни в красну армию.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Все смотрите мне в глаза! Может у нас массовый психоз! ЖУЧИХИН</w:t>
        <w:tab/>
        <w:tab/>
        <w:t xml:space="preserve">– Едрена ворона!.. одни психи тут, окромя меня. – </w:t>
      </w:r>
      <w:r>
        <w:rPr>
          <w:rFonts w:cs="Calibri"/>
          <w:i/>
          <w:sz w:val="28"/>
          <w:szCs w:val="28"/>
        </w:rPr>
        <w:t>Убегает.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>– Чего это он?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Сбежал и слава богу. Веселый мужик, порой даже веришь </w:t>
        <w:tab/>
        <w:tab/>
        <w:t xml:space="preserve">ему. Надо же, сколько в одном человеке бывает всякого.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Не заметила у Жучихина заскоки? Зубы у него какие-то </w:t>
        <w:tab/>
        <w:tab/>
        <w:tab/>
        <w:t>объявились, как медалями хвастает.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Может у нас у всех заскоки или слуховая галлюцинация. Но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симптом уж точно. Хотя… после того что сотворили со страной и с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нами секретари кремлевские, продажные, еще тот симптом.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Сим… том, это как?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Это – когда слышишь или видишь что-то, а его вроде и нет.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Раздался резкий стук в дверь, послышался незнакомый голос: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4"/>
          <w:szCs w:val="24"/>
        </w:rPr>
        <w:tab/>
        <w:tab/>
        <w:tab/>
      </w:r>
      <w:r>
        <w:rPr>
          <w:rFonts w:cs="Calibri"/>
          <w:sz w:val="28"/>
          <w:szCs w:val="28"/>
        </w:rPr>
        <w:t xml:space="preserve">– Хозяева! Есть кто дома? – </w:t>
      </w:r>
      <w:r>
        <w:rPr>
          <w:rFonts w:cs="Calibri"/>
          <w:i/>
          <w:sz w:val="28"/>
          <w:szCs w:val="28"/>
        </w:rPr>
        <w:t xml:space="preserve">Вошел молодой мужик в </w:t>
        <w:tab/>
        <w:tab/>
        <w:tab/>
        <w:t>камуфляжной форме. черного-зеленого цвета, вооруженный.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 xml:space="preserve">   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>– Здравствуйте, хозяева хорошие. Иду мимо, слышу, хрюкают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в кустах. Мне говорили, кабанов много в ваших… В наших краях. 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и пальнул на звук. Прошу прощения, если напугал вас.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Мы пуганые, когда ты еще не родился.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Так вот кто салют устроил. А мы уже решили, что мы того.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Из каких бандюков будешь, милицейских или тюремщик?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ГОСТЬ</w:t>
        <w:tab/>
        <w:tab/>
        <w:t xml:space="preserve">– Ну, ты даешь, дед!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Я всё отдал за три года, с сорок первого. Автомат на кой?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 xml:space="preserve">– Это охотничий карабин. Во вторых, я не из криминальных и </w:t>
        <w:tab/>
        <w:tab/>
        <w:t xml:space="preserve">тем более не из милицейских. Я – предприниматель. Слышали о </w:t>
        <w:tab/>
        <w:tab/>
        <w:t xml:space="preserve">такой категории граждан? Сесть можно?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Которые так заходят, садятся не спросясь. А категория ваша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тоже бандитская, внучок рассказывал. Похоже, ты из тех, которые </w:t>
        <w:tab/>
        <w:tab/>
        <w:t>делят</w:t>
        <w:tab/>
        <w:t>меж собой земли, заводы и пароходы. Или депутат какой?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Даже кладбища, говорят, делют?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 xml:space="preserve">– Ангелочки вы мои! Никто снаружи не останется, земли всем </w:t>
        <w:tab/>
        <w:tab/>
        <w:t>в России хватит – и в ширину, и в глубину. Порхайте, пока можете.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</w:r>
      <w:r>
        <w:rPr>
          <w:rFonts w:cs="Calibri"/>
          <w:i/>
          <w:sz w:val="28"/>
          <w:szCs w:val="28"/>
        </w:rPr>
        <w:t xml:space="preserve">(проснулся) </w:t>
      </w:r>
      <w:r>
        <w:rPr>
          <w:rFonts w:cs="Calibri"/>
          <w:sz w:val="28"/>
          <w:szCs w:val="28"/>
        </w:rPr>
        <w:t>– Да..а, так и п</w:t>
      </w:r>
      <w:r>
        <w:rPr>
          <w:rFonts w:cs="Calibri"/>
          <w:b/>
          <w:sz w:val="28"/>
          <w:szCs w:val="28"/>
        </w:rPr>
        <w:t>О</w:t>
      </w:r>
      <w:r>
        <w:rPr>
          <w:rFonts w:cs="Calibri"/>
          <w:sz w:val="28"/>
          <w:szCs w:val="28"/>
        </w:rPr>
        <w:t>рхают, так и лупют друг дружку ангелы,</w:t>
        <w:tab/>
        <w:tab/>
        <w:t xml:space="preserve">белые и черные. У меня тож ружжо! Токо Улька патрон спрятала.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ГОСТЬ </w:t>
      </w:r>
      <w:r>
        <w:rPr>
          <w:rFonts w:cs="Calibri"/>
          <w:i/>
          <w:sz w:val="28"/>
          <w:szCs w:val="28"/>
        </w:rPr>
        <w:t>(Развеселился)</w:t>
      </w:r>
      <w:r>
        <w:rPr>
          <w:rFonts w:cs="Calibri"/>
          <w:sz w:val="28"/>
          <w:szCs w:val="28"/>
        </w:rPr>
        <w:t xml:space="preserve"> – Воинственный дед! И ружжо у тебя знатное! Только я с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миром пришел. Хорошие тут охотничьи угодья у вас, – </w:t>
      </w:r>
      <w:r>
        <w:rPr>
          <w:rFonts w:cs="Calibri"/>
          <w:i/>
          <w:sz w:val="28"/>
          <w:szCs w:val="28"/>
        </w:rPr>
        <w:t>подмигнул,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>– У нас. Верно, земляки? Богатые у нас места!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Садись, землячок. У нас рыбы и грибов много, ягоды, а еще,  </w:t>
        <w:tab/>
        <w:tab/>
        <w:t>в добрые советские времена, лучший в районе колхоз был, богатый. ГОСТЬ</w:t>
        <w:tab/>
        <w:tab/>
        <w:t xml:space="preserve">– Всё знаю, изучил досконально. Угодья эти я присматривал </w:t>
        <w:tab/>
        <w:tab/>
        <w:t>больше года и, наконец, купил. Вот – как-то так!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Вместе с нами купил? Петровна, соображаешь? Как так?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Насчет, так не так – плохо соображаю. Почему всё было так, </w:t>
        <w:tab/>
        <w:tab/>
        <w:t>потом всё стало не так. Угодья, говоришь. И кому будешь угождать? ГОСТЬ</w:t>
        <w:tab/>
        <w:tab/>
        <w:t xml:space="preserve">– Угождать буду в первую очередь себе. Я построю здесь </w:t>
        <w:tab/>
        <w:tab/>
        <w:tab/>
        <w:t xml:space="preserve">охотничье хозяйство международного уровня. Такой комплекс услуг </w:t>
        <w:tab/>
        <w:tab/>
        <w:t>будет!.. Европе и не снилось. Немцы уже в аренду участок просят.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Угождать немцам? Мы их когда-то победили, теперь должны  </w:t>
        <w:tab/>
        <w:tab/>
        <w:t xml:space="preserve">угождать? Может и прощения просить?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 xml:space="preserve">– Не трусь, дедусь, не трусь, бабусь, привыкайте. Увидите еще </w:t>
        <w:tab/>
        <w:tab/>
        <w:t xml:space="preserve">своё небо в алмазах. Заживёте лучше немцев. Ну, в звездах над </w:t>
        <w:tab/>
        <w:tab/>
        <w:tab/>
        <w:t xml:space="preserve">кладбищем, </w:t>
      </w:r>
      <w:r>
        <w:rPr>
          <w:rFonts w:cs="Calibri"/>
        </w:rPr>
        <w:t xml:space="preserve">– </w:t>
      </w:r>
      <w:r>
        <w:rPr>
          <w:rFonts w:cs="Calibri"/>
          <w:i/>
          <w:sz w:val="28"/>
          <w:szCs w:val="28"/>
        </w:rPr>
        <w:t>хохочет,</w:t>
      </w:r>
      <w:r>
        <w:rPr>
          <w:rFonts w:cs="Calibri"/>
          <w:sz w:val="28"/>
          <w:szCs w:val="28"/>
        </w:rPr>
        <w:t xml:space="preserve"> – Шучу-шучу. Вашей страны, за которую вы </w:t>
        <w:tab/>
        <w:tab/>
        <w:t xml:space="preserve">воевали, больше нет. Сейчас </w:t>
        <w:tab/>
        <w:t xml:space="preserve">всё переходит бизнесу, то есть рынку, в </w:t>
        <w:tab/>
        <w:tab/>
        <w:t xml:space="preserve">том числе и ваши народные недра.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– И кладбище наше? Да мы… Да я… </w:t>
      </w:r>
      <w:r>
        <w:rPr>
          <w:rFonts w:cs="Calibri"/>
          <w:i/>
          <w:sz w:val="28"/>
          <w:szCs w:val="28"/>
        </w:rPr>
        <w:t>(Встал)</w:t>
      </w:r>
      <w:r>
        <w:rPr>
          <w:rFonts w:cs="Calibri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ГОСТЬ </w:t>
      </w:r>
      <w:r>
        <w:rPr>
          <w:rFonts w:cs="Calibri"/>
          <w:i/>
          <w:color w:val="000000"/>
          <w:sz w:val="28"/>
          <w:szCs w:val="28"/>
        </w:rPr>
        <w:t>(Засмеялся)</w:t>
      </w:r>
      <w:r>
        <w:rPr>
          <w:rFonts w:cs="Calibri"/>
          <w:color w:val="000000"/>
          <w:sz w:val="28"/>
          <w:szCs w:val="28"/>
        </w:rPr>
        <w:t xml:space="preserve"> – Уже страшно. Кладбище пока ваше. Потом подумаю.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МАРИЯ</w:t>
        <w:tab/>
        <w:tab/>
        <w:t xml:space="preserve">– Гляди, Кузьма, он издевается!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ГОСТЬ</w:t>
        <w:tab/>
        <w:tab/>
        <w:t>– Мария Петровна, я не издеваюсь, это констатация факта! Вы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 </w:t>
      </w:r>
      <w:r>
        <w:rPr>
          <w:rFonts w:cs="Calibri"/>
          <w:color w:val="000000"/>
          <w:sz w:val="28"/>
          <w:szCs w:val="28"/>
        </w:rPr>
        <w:tab/>
        <w:tab/>
        <w:t>все уже в списках не значитесь, как на войне бывало. Дед… Ну да,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  </w:t>
      </w:r>
      <w:r>
        <w:rPr>
          <w:rFonts w:cs="Calibri"/>
          <w:color w:val="000000"/>
          <w:sz w:val="28"/>
          <w:szCs w:val="28"/>
        </w:rPr>
        <w:tab/>
        <w:tab/>
        <w:t xml:space="preserve">дед Кузьма, ты воевал с сорок первого, знаешь.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color w:val="000000"/>
          <w:sz w:val="28"/>
          <w:szCs w:val="28"/>
        </w:rPr>
        <w:t>МАРИЯ</w:t>
        <w:tab/>
        <w:tab/>
        <w:t xml:space="preserve">– А откуда тебе всё знать, внучок? 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ГОСТЬ</w:t>
        <w:tab/>
        <w:tab/>
        <w:t>– Из интернета. Сделал запрос куда надо, кому надо заплатил.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 </w:t>
      </w:r>
      <w:r>
        <w:rPr>
          <w:rFonts w:cs="Calibri"/>
          <w:color w:val="000000"/>
          <w:sz w:val="28"/>
          <w:szCs w:val="28"/>
        </w:rPr>
        <w:tab/>
        <w:tab/>
        <w:t>Вся информация о будущем моем хозяйстве и обо всём,</w:t>
      </w:r>
      <w:r>
        <w:rPr>
          <w:rFonts w:cs="Calibri"/>
          <w:sz w:val="28"/>
          <w:szCs w:val="28"/>
        </w:rPr>
        <w:t xml:space="preserve"> что здесь </w:t>
        <w:tab/>
        <w:tab/>
        <w:t>растёт, хрюкает или порхает. Всё в интернете, в компьютере.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>– Да..а, так и п</w:t>
      </w:r>
      <w:r>
        <w:rPr>
          <w:rFonts w:cs="Calibri"/>
          <w:b/>
          <w:sz w:val="28"/>
          <w:szCs w:val="28"/>
        </w:rPr>
        <w:t>О</w:t>
      </w:r>
      <w:r>
        <w:rPr>
          <w:rFonts w:cs="Calibri"/>
          <w:sz w:val="28"/>
          <w:szCs w:val="28"/>
        </w:rPr>
        <w:t xml:space="preserve">рхают и лупют друг дружку. </w:t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Это у какого интер… вента он мог всё узнать, Петровна?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У Димы видела. На телевизор похож с печатной машинкой.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ГОСТЬ </w:t>
      </w:r>
      <w:r>
        <w:rPr>
          <w:rFonts w:cs="Calibri"/>
          <w:sz w:val="24"/>
          <w:szCs w:val="24"/>
        </w:rPr>
        <w:t>(</w:t>
      </w:r>
      <w:r>
        <w:rPr>
          <w:rFonts w:cs="Calibri"/>
          <w:i/>
          <w:sz w:val="28"/>
          <w:szCs w:val="28"/>
        </w:rPr>
        <w:t>Хохочет.)</w:t>
      </w:r>
      <w:r>
        <w:rPr>
          <w:rFonts w:cs="Calibri"/>
          <w:sz w:val="28"/>
          <w:szCs w:val="28"/>
        </w:rPr>
        <w:t xml:space="preserve"> –  Значит так, господа аборигены, через недельку здесь будет </w:t>
        <w:tab/>
        <w:tab/>
        <w:t xml:space="preserve">шумно. Подпишу бумаги на статус вашей резервации. Простите за </w:t>
        <w:tab/>
        <w:tab/>
        <w:t xml:space="preserve">шутку – теперь уже нашего с вами поселения.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Резервация – это… Как поселение крепостных?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(Гостю.)</w:t>
      </w:r>
      <w:r>
        <w:rPr>
          <w:rFonts w:cs="Calibri"/>
          <w:sz w:val="28"/>
          <w:szCs w:val="28"/>
        </w:rPr>
        <w:t xml:space="preserve"> – Шел бы ты. Как-нибудь, без сопливых обойдемся.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>– Не бухти, дед! Я мог и не зайти, но я хотел по-русски, по-</w:t>
        <w:tab/>
        <w:tab/>
        <w:tab/>
        <w:t xml:space="preserve">доброму. От меня бутылка виски, – </w:t>
      </w:r>
      <w:r>
        <w:rPr>
          <w:rFonts w:cs="Calibri"/>
          <w:i/>
          <w:sz w:val="28"/>
          <w:szCs w:val="28"/>
        </w:rPr>
        <w:t>поставил на стол бутылку. –</w:t>
      </w:r>
      <w:r>
        <w:rPr>
          <w:rFonts w:cs="Calibri"/>
          <w:sz w:val="24"/>
          <w:szCs w:val="24"/>
        </w:rPr>
        <w:t xml:space="preserve"> </w:t>
        <w:tab/>
        <w:tab/>
      </w:r>
      <w:r>
        <w:rPr>
          <w:rFonts w:cs="Calibri"/>
          <w:sz w:val="28"/>
          <w:szCs w:val="28"/>
        </w:rPr>
        <w:t xml:space="preserve">по нашему – вискарь. Празднуйте день Победы, святое дело! </w:t>
        <w:tab/>
        <w:tab/>
        <w:tab/>
        <w:t xml:space="preserve">Видите, какой я! Дед мой в Сталинграде погиб, Александром звали, </w:t>
        <w:tab/>
        <w:tab/>
        <w:t xml:space="preserve">тоже </w:t>
        <w:tab/>
        <w:t xml:space="preserve">помяните, как на Руси принято. И меня Сашей кличут. Шурик!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</w:r>
      <w:r>
        <w:rPr>
          <w:rFonts w:cs="Calibri"/>
          <w:i/>
          <w:sz w:val="28"/>
          <w:szCs w:val="28"/>
        </w:rPr>
        <w:t xml:space="preserve">Вошел Жучихин.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</w:r>
      <w:r>
        <w:rPr>
          <w:rFonts w:cs="Calibri"/>
          <w:color w:val="FF0000"/>
          <w:sz w:val="28"/>
          <w:szCs w:val="28"/>
        </w:rPr>
        <w:tab/>
      </w:r>
      <w:r>
        <w:rPr>
          <w:rFonts w:cs="Calibri"/>
          <w:sz w:val="28"/>
          <w:szCs w:val="28"/>
        </w:rPr>
        <w:t xml:space="preserve">– О! Никак гость у нас, не успеешь выйти по нужде, как тут и </w:t>
        <w:tab/>
        <w:tab/>
        <w:tab/>
        <w:t xml:space="preserve">наше вам!  – </w:t>
      </w:r>
      <w:r>
        <w:rPr>
          <w:rFonts w:cs="Calibri"/>
          <w:i/>
          <w:sz w:val="28"/>
          <w:szCs w:val="28"/>
        </w:rPr>
        <w:t>Присел рядом с Никифором.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ГОСТЬ</w:t>
        <w:tab/>
        <w:tab/>
        <w:t>– Еще один? Здорово, дед. И ты гостю не рад?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Радый. Угостим тебя  водой с Марьина омута, за кладбишем.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У нас и молодильная поляна есть, там тоже чудеса </w:t>
        <w:tab/>
        <w:t xml:space="preserve">бывают. </w:t>
        <w:tab/>
        <w:tab/>
        <w:t>Старый молодеет, слабый сильнеет. Только дурак остаётся дураком. ГОСТЬ</w:t>
        <w:tab/>
        <w:tab/>
        <w:t xml:space="preserve">– Вы о ком? Я вас, Мария Петровна, к новой жизни обращаю, </w:t>
        <w:tab/>
        <w:tab/>
        <w:t xml:space="preserve">чтобы не думали о кладбище. Хотя, еще та экзотика. После азартной </w:t>
        <w:tab/>
        <w:tab/>
        <w:t xml:space="preserve">охоты, да в закусочной между уютных древних могилок… Да еще и  </w:t>
        <w:tab/>
        <w:tab/>
        <w:t xml:space="preserve">с цыганами, по-русски! </w:t>
      </w:r>
      <w:r>
        <w:rPr>
          <w:rFonts w:cs="Calibri"/>
          <w:i/>
          <w:sz w:val="28"/>
          <w:szCs w:val="28"/>
        </w:rPr>
        <w:t>– взял ружьё, как гитару, изобразил,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 Эй </w:t>
        <w:tab/>
        <w:tab/>
        <w:t xml:space="preserve">на-на-на-на… Чавела! Французам с немцами и не снилось!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(Удивленно)</w:t>
      </w:r>
      <w:r>
        <w:rPr>
          <w:rFonts w:cs="Calibri"/>
          <w:sz w:val="28"/>
          <w:szCs w:val="28"/>
        </w:rPr>
        <w:t xml:space="preserve"> – Дурак, всё таки! 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>ГОСТЬ</w:t>
      </w: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>(Весело)</w:t>
        <w:tab/>
        <w:t xml:space="preserve"> – </w:t>
      </w:r>
      <w:r>
        <w:rPr>
          <w:rFonts w:cs="Calibri"/>
          <w:sz w:val="28"/>
          <w:szCs w:val="28"/>
        </w:rPr>
        <w:t xml:space="preserve">Не обиделся. Бизнес и ничего личного. Отныне всё в России </w:t>
        <w:tab/>
        <w:tab/>
        <w:t xml:space="preserve">продается и покупается. Всё..о! За что кровь проливали на фронтах,  </w:t>
        <w:tab/>
        <w:tab/>
        <w:t xml:space="preserve">уважаемые, скажете? А хрен его знает! Обидно? Да! Вам да, а мне?.. </w:t>
        <w:tab/>
        <w:tab/>
        <w:t xml:space="preserve">Пока! – </w:t>
      </w:r>
      <w:r>
        <w:rPr>
          <w:rFonts w:cs="Calibri"/>
          <w:i/>
          <w:sz w:val="28"/>
          <w:szCs w:val="28"/>
        </w:rPr>
        <w:t>проходя Жучихина остановился</w:t>
      </w:r>
      <w:r>
        <w:rPr>
          <w:rFonts w:cs="Calibri"/>
        </w:rPr>
        <w:t xml:space="preserve">. – </w:t>
      </w:r>
      <w:r>
        <w:rPr>
          <w:rFonts w:cs="Calibri"/>
          <w:sz w:val="28"/>
          <w:szCs w:val="28"/>
        </w:rPr>
        <w:t xml:space="preserve">Дед, случайно, не видел </w:t>
        <w:tab/>
        <w:tab/>
        <w:t>моих рабочих на тракторе?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Я это… </w:t>
      </w:r>
      <w:r>
        <w:rPr>
          <w:rFonts w:cs="Calibri"/>
          <w:i/>
          <w:sz w:val="28"/>
          <w:szCs w:val="28"/>
        </w:rPr>
        <w:t xml:space="preserve">– помотал головой – и нет, и да, и выскочил из избы.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ГОСТЬ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i/>
          <w:sz w:val="28"/>
          <w:szCs w:val="28"/>
        </w:rPr>
        <w:t>(Хмыкнул).</w:t>
      </w:r>
      <w:r>
        <w:rPr>
          <w:rFonts w:cs="Calibri"/>
          <w:sz w:val="24"/>
          <w:szCs w:val="24"/>
        </w:rPr>
        <w:t xml:space="preserve"> – </w:t>
      </w:r>
      <w:r>
        <w:rPr>
          <w:rFonts w:cs="Calibri"/>
          <w:sz w:val="28"/>
          <w:szCs w:val="28"/>
        </w:rPr>
        <w:t xml:space="preserve">Мы вас понимаем, вы нас – ни-ког-да! Кабанчика не </w:t>
        <w:tab/>
        <w:tab/>
        <w:tab/>
        <w:t>забудьте, за окном лежит. –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 xml:space="preserve">Помахал рукой, захохотал и вышел.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Кузьма, это сон окаянный или намёк на массовый психоз.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За что кровь проливали, спрашивает. Помяните. – </w:t>
      </w:r>
      <w:r>
        <w:rPr>
          <w:rFonts w:cs="Calibri"/>
          <w:i/>
          <w:sz w:val="28"/>
          <w:szCs w:val="28"/>
        </w:rPr>
        <w:t>Взял</w:t>
      </w:r>
    </w:p>
    <w:p>
      <w:pPr>
        <w:pStyle w:val="Normal"/>
        <w:spacing w:lineRule="auto" w:line="240" w:before="0" w:after="0"/>
        <w:rPr>
          <w:rFonts w:cs="Calibri"/>
          <w:i/>
          <w:i/>
        </w:rPr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>бутылку,</w:t>
      </w:r>
      <w:r>
        <w:rPr>
          <w:rFonts w:cs="Calibri"/>
          <w:i/>
        </w:rPr>
        <w:t xml:space="preserve">  </w:t>
      </w:r>
      <w:r>
        <w:rPr>
          <w:rFonts w:cs="Calibri"/>
        </w:rPr>
        <w:t xml:space="preserve">–  </w:t>
      </w:r>
      <w:r>
        <w:rPr>
          <w:rFonts w:cs="Calibri"/>
          <w:sz w:val="28"/>
          <w:szCs w:val="28"/>
        </w:rPr>
        <w:t xml:space="preserve">Вискарь какой то.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Да провались он! Ладно… Я Никифора отведу, пока мы тут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 вправду с ума не сошли. Представляешь, он ещё и кабана убил, </w:t>
        <w:tab/>
        <w:tab/>
        <w:t>ангел называется. Де..ед, подъём!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Да..а, так и пОрхают. А кабанчик – это хорошо, токо зубов </w:t>
        <w:tab/>
        <w:tab/>
        <w:t xml:space="preserve">нету. В прошлом годе, кажись, целых два было. Ложился спать, все </w:t>
        <w:tab/>
        <w:tab/>
        <w:t xml:space="preserve">были, </w:t>
      </w:r>
      <w:r>
        <w:rPr>
          <w:rFonts w:cs="Calibri"/>
          <w:i/>
          <w:sz w:val="28"/>
          <w:szCs w:val="28"/>
        </w:rPr>
        <w:t>– мечтательно заулыбался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– Проснулся, нету ни одного.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Всё, дедусь, домой. Накормлю тебя кашей тыквенной. Зубы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  <w:t xml:space="preserve">не понадобятся. – </w:t>
      </w:r>
      <w:r>
        <w:rPr>
          <w:rFonts w:cs="Calibri"/>
          <w:i/>
          <w:sz w:val="28"/>
          <w:szCs w:val="28"/>
        </w:rPr>
        <w:t xml:space="preserve">Помогла  деду встать, повесила себе на </w:t>
        <w:tab/>
        <w:tab/>
        <w:tab/>
        <w:t>плечо ружье.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Да..а, Маруся,  Святой Георгий он бы… да..а. </w:t>
      </w:r>
      <w:r>
        <w:rPr>
          <w:rFonts w:cs="Calibri"/>
          <w:sz w:val="24"/>
          <w:szCs w:val="24"/>
        </w:rPr>
        <w:t>(</w:t>
      </w:r>
      <w:r>
        <w:rPr>
          <w:rFonts w:cs="Calibri"/>
          <w:i/>
          <w:sz w:val="28"/>
          <w:szCs w:val="28"/>
        </w:rPr>
        <w:t>Уходят.)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(Рассматривает буктылку.)</w:t>
      </w:r>
      <w:r>
        <w:rPr>
          <w:rFonts w:cs="Calibri"/>
          <w:sz w:val="28"/>
          <w:szCs w:val="28"/>
        </w:rPr>
        <w:t xml:space="preserve"> – Буквы не наши. Сказал – вис…карь. </w:t>
        <w:tab/>
        <w:tab/>
        <w:tab/>
        <w:t xml:space="preserve">Чудно, вискарь – пескарь, </w:t>
      </w:r>
      <w:r>
        <w:rPr>
          <w:rFonts w:cs="Calibri"/>
          <w:i/>
          <w:sz w:val="28"/>
          <w:szCs w:val="28"/>
        </w:rPr>
        <w:t xml:space="preserve">– открыл, понюхал, перекрестился, </w:t>
        <w:tab/>
        <w:tab/>
        <w:tab/>
        <w:t xml:space="preserve">хлебнул из бутылки. </w:t>
      </w:r>
      <w:r>
        <w:rPr>
          <w:rFonts w:cs="Calibri"/>
          <w:sz w:val="28"/>
          <w:szCs w:val="28"/>
        </w:rPr>
        <w:t xml:space="preserve">– Ульяна такую на самогонке делает. Видать, </w:t>
        <w:tab/>
        <w:tab/>
        <w:t xml:space="preserve">тоже от радикулиту. – </w:t>
      </w:r>
      <w:r>
        <w:rPr>
          <w:rFonts w:cs="Calibri"/>
          <w:i/>
          <w:sz w:val="28"/>
          <w:szCs w:val="28"/>
        </w:rPr>
        <w:t xml:space="preserve">За дверью заорал кот. Открыл дверь, взял </w:t>
        <w:tab/>
        <w:tab/>
        <w:t xml:space="preserve">подкову, с трудом разогнул. </w:t>
      </w:r>
      <w:r>
        <w:rPr>
          <w:rFonts w:cs="Calibri"/>
          <w:sz w:val="28"/>
          <w:szCs w:val="28"/>
        </w:rPr>
        <w:t xml:space="preserve">– Гляди ты, брат Вася, гнётся. Есть еще </w:t>
        <w:tab/>
        <w:tab/>
        <w:t xml:space="preserve">сила, </w:t>
      </w:r>
      <w:r>
        <w:rPr>
          <w:rFonts w:cs="Calibri"/>
          <w:i/>
          <w:sz w:val="28"/>
          <w:szCs w:val="28"/>
        </w:rPr>
        <w:t>– понюхал воздух.</w:t>
      </w:r>
      <w:r>
        <w:rPr>
          <w:rFonts w:cs="Calibri"/>
          <w:sz w:val="28"/>
          <w:szCs w:val="28"/>
        </w:rPr>
        <w:t xml:space="preserve">  – Не порох… Однако, животом ослаб. Да..а,</w:t>
        <w:tab/>
        <w:tab/>
        <w:t xml:space="preserve">за что воевали. – </w:t>
      </w:r>
      <w:r>
        <w:rPr>
          <w:rFonts w:cs="Calibri"/>
          <w:i/>
          <w:sz w:val="28"/>
          <w:szCs w:val="28"/>
        </w:rPr>
        <w:t>Разделся, лёг. Кузьма видит сон.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b/>
          <w:b/>
          <w:sz w:val="28"/>
          <w:szCs w:val="28"/>
        </w:rPr>
      </w:pPr>
      <w:r>
        <w:rPr>
          <w:rFonts w:cs="Calibri"/>
          <w:sz w:val="24"/>
          <w:szCs w:val="24"/>
        </w:rPr>
        <w:tab/>
        <w:tab/>
        <w:tab/>
        <w:tab/>
      </w:r>
      <w:r>
        <w:rPr>
          <w:rFonts w:cs="Calibri"/>
          <w:b/>
          <w:sz w:val="28"/>
          <w:szCs w:val="28"/>
        </w:rPr>
        <w:t>3. Сон Кузьмы: сцены войны, плена, ГУЛАГа.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Слышатся взрывы, пулеметные очереди. Изба осветилась </w:t>
        <w:tab/>
        <w:tab/>
        <w:t xml:space="preserve">сполохами. Молодой солдат Кузьма сел, осмотрелся. Вошел </w:t>
        <w:tab/>
        <w:tab/>
        <w:tab/>
        <w:t xml:space="preserve">комбат с ординарцем. 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 xml:space="preserve">– Вольно Иванов, – </w:t>
      </w:r>
      <w:r>
        <w:rPr>
          <w:rFonts w:cs="Calibri"/>
          <w:i/>
          <w:sz w:val="28"/>
          <w:szCs w:val="28"/>
        </w:rPr>
        <w:t>протянул папиросы.</w:t>
      </w:r>
      <w:r>
        <w:rPr>
          <w:rFonts w:cs="Calibri"/>
          <w:sz w:val="28"/>
          <w:szCs w:val="28"/>
        </w:rPr>
        <w:t xml:space="preserve">  – Покури и послушай, </w:t>
        <w:tab/>
        <w:tab/>
        <w:t xml:space="preserve">что в дивизионке пишут, –  </w:t>
      </w:r>
      <w:r>
        <w:rPr>
          <w:rFonts w:cs="Calibri"/>
          <w:i/>
          <w:sz w:val="28"/>
          <w:szCs w:val="28"/>
        </w:rPr>
        <w:t>даёт ординарцу газету,</w:t>
      </w:r>
      <w:r>
        <w:rPr>
          <w:rFonts w:cs="Calibri"/>
          <w:sz w:val="28"/>
          <w:szCs w:val="28"/>
        </w:rPr>
        <w:t xml:space="preserve"> – Читай.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ОРДИНАРЕЦ</w:t>
        <w:tab/>
        <w:t xml:space="preserve"> – Лучший бронебойщик, сержант Кузьма Иванов в жестоком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бою лично подбил два немецких танка, а когда вражеская пехота </w:t>
        <w:tab/>
        <w:tab/>
        <w:t>прорвалась к нашим окопам, Кузьма не растерялся и из своего пэ-тэ-</w:t>
        <w:tab/>
        <w:tab/>
        <w:t xml:space="preserve">эра, прямым попаданием снёс голову фашистскому офицеру, чем </w:t>
        <w:tab/>
        <w:tab/>
        <w:t xml:space="preserve">привел в замешательство вражескую пехоту. Наши бойцы дружно </w:t>
        <w:tab/>
        <w:tab/>
        <w:t xml:space="preserve">пошли в атаку. Враг был уничтожен! Бойцы заслуженно прозвали </w:t>
        <w:tab/>
        <w:tab/>
        <w:t>Кузьму Иванова – мастером по лобовой броне. Командование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представило героя к медали «За отвагу»! – </w:t>
      </w:r>
      <w:r>
        <w:rPr>
          <w:rFonts w:cs="Calibri"/>
          <w:i/>
          <w:sz w:val="28"/>
          <w:szCs w:val="28"/>
        </w:rPr>
        <w:t>Отдает газету Кузьме</w:t>
      </w:r>
      <w:r>
        <w:rPr>
          <w:rFonts w:cs="Calibri"/>
          <w:sz w:val="24"/>
          <w:szCs w:val="24"/>
        </w:rPr>
        <w:t>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 xml:space="preserve">– Полюбуйся на свой портрет, Иванов!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Да если по правде, товарищ комбат, растерялся я. Патрон </w:t>
        <w:tab/>
        <w:tab/>
        <w:t>для танка, а я его на какого-то фрица испортил.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ОРДИНАРЕЦ</w:t>
        <w:tab/>
        <w:t xml:space="preserve"> – А я!.. Я совсем не боюсь смерти в бою, товарищ комбат!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>– Смерти не боятся только дураки, или которые пьяные.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ОРДИНАРЕЦ</w:t>
        <w:tab/>
        <w:t xml:space="preserve"> – Я не пью.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 xml:space="preserve">– Значит, дурак. Представляешь, Кузьма, этот сопляк, целых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два года себе прибавил, документы подделал, всех обманул, только </w:t>
        <w:tab/>
        <w:tab/>
        <w:t xml:space="preserve">бы на фронт попасть, Родину защитить!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ОРДИНАРЕЦ</w:t>
        <w:tab/>
        <w:t xml:space="preserve"> – За родного товарища Сталина, я первый пойду в бой!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КОМБАТ</w:t>
        <w:tab/>
        <w:tab/>
        <w:t xml:space="preserve">– Сегодня мы ляжем с тобой рядом, голова к голове, смертью </w:t>
        <w:tab/>
        <w:tab/>
        <w:t xml:space="preserve">храбрых! Сегодня ты не ура кричать будешь, а – мама!.. мамочка! </w:t>
        <w:tab/>
        <w:tab/>
        <w:t>Таких героев у товарища Сталина – миллионы.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А я, товарищ комбат? 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>– Ты, Кузьма, контуженным в плен попадешь, но жить будешь.</w:t>
      </w:r>
    </w:p>
    <w:p>
      <w:pPr>
        <w:pStyle w:val="Normal"/>
        <w:spacing w:lineRule="auto" w:line="240"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И нахрена мне жизнь такая!</w:t>
      </w:r>
    </w:p>
    <w:p>
      <w:pPr>
        <w:pStyle w:val="Normal"/>
        <w:spacing w:lineRule="auto" w:line="240"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КОМБАТ</w:t>
        <w:tab/>
        <w:tab/>
        <w:t>– Ты прав, это не жизнь, когда мертвым завидуешь. Пора!</w:t>
      </w:r>
    </w:p>
    <w:p>
      <w:pPr>
        <w:pStyle w:val="Normal"/>
        <w:spacing w:lineRule="auto" w:line="240"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Резко потемнело. Слышны взрывы, мелькают огненные </w:t>
        <w:tab/>
        <w:tab/>
        <w:tab/>
        <w:t xml:space="preserve">сполохи, крики, стрельба. Ревут моторы танков и…темнота, и </w:t>
        <w:tab/>
        <w:tab/>
        <w:t xml:space="preserve">звенящая тишина, Светлеет. …Мелькают тени, лают собаки, </w:t>
        <w:tab/>
        <w:tab/>
        <w:t>слышны команды на немецком языке: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Calibri"/>
          <w:i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 xml:space="preserve">– Ахтунг! Нихт шляфен! Ауфштеен, рус швайн! – </w:t>
      </w:r>
      <w:r>
        <w:rPr>
          <w:rFonts w:cs="Calibri"/>
          <w:i/>
          <w:sz w:val="28"/>
          <w:szCs w:val="28"/>
        </w:rPr>
        <w:t xml:space="preserve">Из темноты в </w:t>
        <w:tab/>
        <w:tab/>
        <w:tab/>
        <w:t xml:space="preserve">освещенный круг, едва держась на ногах, выходит </w:t>
        <w:tab/>
        <w:t xml:space="preserve">Кузьма, одет в </w:t>
        <w:tab/>
        <w:tab/>
        <w:t xml:space="preserve">полосатую робу, сильно  измождён. Команда: </w:t>
      </w:r>
    </w:p>
    <w:p>
      <w:pPr>
        <w:pStyle w:val="Normal"/>
        <w:spacing w:lineRule="auto" w:line="240" w:before="0" w:after="0"/>
        <w:ind w:firstLine="708"/>
        <w:jc w:val="both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– Рус зольдат… танцен тод! Пль..яска, пляска! – </w:t>
      </w:r>
      <w:r>
        <w:rPr>
          <w:rFonts w:cs="Calibri"/>
          <w:i/>
          <w:sz w:val="28"/>
          <w:szCs w:val="28"/>
        </w:rPr>
        <w:t xml:space="preserve">Звучит </w:t>
        <w:tab/>
        <w:tab/>
        <w:tab/>
        <w:t xml:space="preserve">музыка немецкой польки, Кузьма топчется, падает, с трудом </w:t>
        <w:tab/>
        <w:tab/>
        <w:tab/>
        <w:t xml:space="preserve">встает. Тени на стене…Выстрелы и... одни тени уносят другие.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Calibri"/>
          <w:sz w:val="28"/>
          <w:szCs w:val="28"/>
        </w:rPr>
        <w:tab/>
        <w:tab/>
        <w:tab/>
        <w:t xml:space="preserve">– Нихт фаллен! Пук-пук! О..о, гу..ут, гут… рус Иван, ты есть </w:t>
        <w:tab/>
        <w:tab/>
        <w:tab/>
        <w:t xml:space="preserve">моль..одец! Танцен… танцен! Упасть нельзья – пук-пук! Стрелять. </w:t>
        <w:tab/>
        <w:tab/>
        <w:t xml:space="preserve"> 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…Темнеет. Кузьма ворочается, стонет. Гремит гром, </w:t>
        <w:tab/>
        <w:tab/>
        <w:tab/>
        <w:t xml:space="preserve">слышен шум дождя. Светлеет. Кузьма сидит на стуле, отвечает </w:t>
        <w:tab/>
        <w:tab/>
        <w:t>на вопросы следователя.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СЛЕДОВАТЕЛЬ</w:t>
        <w:tab/>
        <w:t xml:space="preserve"> – Как в плен попал?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Контуженый был, без сознания.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СЛЕДОВАТЕЛЬ</w:t>
        <w:tab/>
        <w:t xml:space="preserve"> – Врешь! Сам сдался!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Контуженный был, без сознания.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СЛЕДОВАТЕЛЬ </w:t>
        <w:tab/>
        <w:t xml:space="preserve">– Тебя, Иванов, освободили американцы?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 xml:space="preserve">      </w:t>
        <w:tab/>
        <w:t>– Так точно, американцы.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СЛЕДОВАТЕЛЬ</w:t>
        <w:tab/>
        <w:t xml:space="preserve"> – Не так точно! Ты не солдат, а подследственный!  Да – нет.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Американцы предлагали сотрудничать?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Никак нет. Предлагали уехать к ним, обещали работу. 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СЛЕДОВАТЕЛЬ</w:t>
        <w:tab/>
        <w:t xml:space="preserve"> – И ты согласился. Да – нет!</w:t>
      </w:r>
    </w:p>
    <w:p>
      <w:pPr>
        <w:pStyle w:val="Normal"/>
        <w:spacing w:lineRule="auto" w:line="240" w:before="0" w:after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 </w:t>
        <w:tab/>
        <w:t xml:space="preserve">           – Нет. Я русский, хочу жить и работать у себя на родине.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СЛЕДОВАТЕЛЬ  </w:t>
        <w:tab/>
        <w:t xml:space="preserve"> – Сказки будешь рассказывать на Колыме, таким как ты,   </w:t>
        <w:tab/>
        <w:tab/>
        <w:tab/>
        <w:t>предателям и врагам народа! Увести!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Кузьма уходит. Слышен паровозный гудок, стук колес… </w:t>
        <w:tab/>
        <w:tab/>
        <w:tab/>
        <w:t xml:space="preserve">Тишина. Резкий, голос: </w:t>
      </w:r>
      <w:r>
        <w:rPr>
          <w:rFonts w:cs="Calibri"/>
          <w:sz w:val="28"/>
          <w:szCs w:val="28"/>
        </w:rPr>
        <w:t xml:space="preserve">– Колонна! Шаго..ом  марш! Шаг влево – шаг </w:t>
        <w:tab/>
        <w:tab/>
        <w:t xml:space="preserve">вправо Расстрел!  </w:t>
      </w:r>
      <w:r>
        <w:rPr>
          <w:rFonts w:cs="Calibri"/>
          <w:i/>
          <w:sz w:val="28"/>
          <w:szCs w:val="28"/>
        </w:rPr>
        <w:t xml:space="preserve">Светлеет. Изба Кузьмы. – Входит Мария. </w:t>
        <w:tab/>
        <w:tab/>
        <w:tab/>
        <w:t xml:space="preserve">Кричит кот Василий.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 – Привет, Васька. Утро то, утро… Красота! Где Кузьма? Во </w:t>
        <w:tab/>
        <w:tab/>
        <w:tab/>
        <w:t xml:space="preserve">дворе нет. Утро хорошее, в такое утро надо чтобы дома всё хорошо. </w:t>
        <w:tab/>
        <w:tab/>
        <w:t>Мне мой Миша, как-то стишок написал, я с годами стала его петь.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ab/>
        <w:tab/>
      </w:r>
      <w:r>
        <w:rPr>
          <w:rFonts w:cs="Calibri"/>
          <w:i/>
          <w:sz w:val="28"/>
          <w:szCs w:val="28"/>
        </w:rPr>
        <w:t>(Поёт</w:t>
      </w:r>
      <w:r>
        <w:rPr>
          <w:rFonts w:cs="Calibri"/>
          <w:sz w:val="24"/>
          <w:szCs w:val="24"/>
        </w:rPr>
        <w:t>)</w:t>
        <w:tab/>
        <w:t xml:space="preserve"> </w:t>
      </w:r>
      <w:r>
        <w:rPr>
          <w:rFonts w:cs="Calibri"/>
          <w:sz w:val="28"/>
          <w:szCs w:val="28"/>
        </w:rPr>
        <w:t>Небо высветилось мутно,</w:t>
      </w:r>
    </w:p>
    <w:p>
      <w:pPr>
        <w:pStyle w:val="Normal"/>
        <w:spacing w:lineRule="auto" w:line="240" w:before="0" w:after="0"/>
        <w:ind w:firstLine="1843"/>
        <w:rPr/>
      </w:pPr>
      <w:r>
        <w:rPr>
          <w:rFonts w:cs="Calibri"/>
          <w:sz w:val="28"/>
          <w:szCs w:val="28"/>
        </w:rPr>
        <w:tab/>
        <w:tab/>
        <w:tab/>
        <w:tab/>
        <w:t xml:space="preserve"> гаснут звезды-маяки…  Забыла… Та-та-та… </w:t>
        <w:tab/>
        <w:tab/>
        <w:tab/>
        <w:tab/>
        <w:tab/>
        <w:t>Ага!</w:t>
        <w:tab/>
        <w:t>Хоровод берёз, в тумане,</w:t>
      </w:r>
    </w:p>
    <w:p>
      <w:pPr>
        <w:pStyle w:val="Normal"/>
        <w:spacing w:lineRule="auto" w:line="240" w:before="0" w:after="0"/>
        <w:ind w:firstLine="1843"/>
        <w:rPr/>
      </w:pPr>
      <w:r>
        <w:rPr>
          <w:rFonts w:cs="Calibri"/>
          <w:sz w:val="28"/>
          <w:szCs w:val="28"/>
        </w:rPr>
        <w:tab/>
        <w:tab/>
        <w:tab/>
        <w:tab/>
        <w:t>а одна, невдалеке,</w:t>
      </w:r>
    </w:p>
    <w:p>
      <w:pPr>
        <w:pStyle w:val="Normal"/>
        <w:spacing w:lineRule="auto" w:line="240" w:before="0" w:after="0"/>
        <w:ind w:firstLine="1843"/>
        <w:rPr/>
      </w:pPr>
      <w:r>
        <w:rPr>
          <w:rFonts w:cs="Calibri"/>
          <w:sz w:val="28"/>
          <w:szCs w:val="28"/>
        </w:rPr>
        <w:tab/>
        <w:tab/>
        <w:tab/>
        <w:tab/>
        <w:t>как девчонка, в сарафане,</w:t>
      </w:r>
    </w:p>
    <w:p>
      <w:pPr>
        <w:pStyle w:val="Normal"/>
        <w:spacing w:lineRule="auto" w:line="240" w:before="0" w:after="0"/>
        <w:ind w:firstLine="1843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моет ноги в молоке… Моет ноги… в молоке.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 xml:space="preserve"> </w:t>
      </w:r>
      <w:r>
        <w:rPr>
          <w:rFonts w:cs="Calibri"/>
          <w:i/>
          <w:sz w:val="28"/>
          <w:szCs w:val="28"/>
        </w:rPr>
        <w:t>– Увидела на полу ноги Кузьмы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z w:val="28"/>
          <w:szCs w:val="28"/>
        </w:rPr>
        <w:t xml:space="preserve">– Господи, на одну ночь </w:t>
        <w:tab/>
        <w:tab/>
        <w:tab/>
        <w:t xml:space="preserve">нельзя оставить. Нормальный мужик был… Перепил, что ли? </w:t>
        <w:tab/>
        <w:tab/>
        <w:tab/>
        <w:t xml:space="preserve">Кузьма! На тебя не похоже… Дышит, слава богу. – </w:t>
      </w:r>
      <w:r>
        <w:rPr>
          <w:rFonts w:cs="Calibri"/>
          <w:i/>
          <w:sz w:val="28"/>
          <w:szCs w:val="28"/>
        </w:rPr>
        <w:t xml:space="preserve">С трудом </w:t>
        <w:tab/>
        <w:tab/>
        <w:tab/>
        <w:t xml:space="preserve">затаскивает Кузьму на койку.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</w:r>
      <w:r>
        <w:rPr>
          <w:rFonts w:cs="Calibri"/>
          <w:i/>
          <w:sz w:val="28"/>
          <w:szCs w:val="28"/>
        </w:rPr>
        <w:t>(Прохрипел</w:t>
      </w:r>
      <w:r>
        <w:rPr>
          <w:rFonts w:cs="Calibri"/>
          <w:sz w:val="28"/>
          <w:szCs w:val="28"/>
        </w:rPr>
        <w:t>) – Нихт фаллен… Пляска тод!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Ты о чем?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Шаг влево, шаг вправо...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Успокойся, милый. Холоднющий какой. Что случилось! </w:t>
        <w:tab/>
        <w:tab/>
        <w:tab/>
        <w:t xml:space="preserve">Неужели то самое? Господи..и… И одеяло на рыбьем меху. Как же </w:t>
        <w:tab/>
        <w:tab/>
        <w:t xml:space="preserve">согреть тебя, </w:t>
      </w:r>
      <w:r>
        <w:rPr>
          <w:rFonts w:cs="Calibri"/>
          <w:i/>
          <w:sz w:val="28"/>
          <w:szCs w:val="28"/>
        </w:rPr>
        <w:t>– разделась, легла  рядом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z w:val="28"/>
          <w:szCs w:val="28"/>
        </w:rPr>
        <w:t xml:space="preserve"> – Заледенел весь. Во..от, </w:t>
        <w:tab/>
        <w:tab/>
        <w:t xml:space="preserve">так- то лучше. Сейчас отогрею, потерпи, Кузенька, потерпи </w:t>
        <w:tab/>
        <w:tab/>
        <w:tab/>
        <w:t xml:space="preserve">миленький. А может и маленький. </w:t>
      </w:r>
      <w:r>
        <w:rPr>
          <w:rFonts w:cs="Calibri"/>
          <w:i/>
          <w:sz w:val="28"/>
          <w:szCs w:val="28"/>
        </w:rPr>
        <w:t xml:space="preserve">– легла рядом, запела.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– Что стоишь, качаясь,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тонкая рябина…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– Вот напасть!.. и что это за гадство такое творится на земле, прости </w:t>
        <w:tab/>
        <w:tab/>
        <w:t>господи. Где та война, где тот концлагерь! Согревается, кажись.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 xml:space="preserve"> </w:t>
        <w:tab/>
        <w:tab/>
        <w:tab/>
        <w:t>Там через дорогу,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за рекой широкой,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тоже одинокий…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дуб стоит высокий.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Кто дуб?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Слава богу… Кто дуб? Да кто…  Ты, кто ж ещё.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А тот где?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Который?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Н..ну, тот.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Господь с тобой! Никого не было.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Был.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Сон у тебя дурной был и всё!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Опять сон… А ты?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Как скажешь. Скажешь сон, так погрею еще. </w:t>
        <w:tab/>
        <w:t>Скажешь нет,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так и домой пора, отогрелся, значит.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Сплю я, видишь глаза закрытые.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Вижу… Притворяешься.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А ты кто?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Ой, мамочка!.. опять?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Если я дуб, кто ты?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Рябинка я, тонкая и одинокая. Или березка в сарафане. </w:t>
        <w:tab/>
        <w:tab/>
        <w:tab/>
        <w:t>Вообще-то, Маруся 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Шутишь?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А то.  Проснулся, а под боком баба лежит. Хорошая шутка.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Так бы и лежал. Дух от тебя волнительный идёт. Я, Маруся,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без такого духу вянуть стал.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Хорош, вялый, притворяться. Ты еще, какую ни то молодуху </w:t>
        <w:tab/>
        <w:tab/>
        <w:t xml:space="preserve">завалишь, подвернись только.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Скажу как на духу, Маруся, в последний раз кобелячил </w:t>
        <w:tab/>
        <w:tab/>
        <w:tab/>
        <w:t>годов пять или шесть назад.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Расскажи, я баба любопытная.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Неловко.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Сам напросился.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Н..ну, было дело. Я тогда сено в копны складывал, а Верка и </w:t>
        <w:tab/>
        <w:tab/>
        <w:t xml:space="preserve">подойди, не помню на кой. Ну..у, так себе. Бог в помочь, трали-вали. </w:t>
        <w:tab/>
        <w:tab/>
        <w:t>Споткнумшись неловко, обнялись… Так и упали.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Когда споткнёшься неловко, так и тянет обняться.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Ну да. Так и упали на сено.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Повезло бабе, мужик попался неловкий. Раз… и на сено.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Она же видная была, Верка. Царство ей небесное. Сиськи у </w:t>
        <w:tab/>
        <w:tab/>
        <w:t>ей… Во! В одну руку не помещались.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Ну да, видные сиськи… Одна в две руки.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Марусь, честно, не особо и было.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Ну-ну. Конечно, через шесть лет ему уже и не особо.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Может семь. После, да, смеялись.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Я бы тоже посмеялась. А сейчас – ни сеновала, ни копны.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Сеновала не найти, а сена поискать можно, если что.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Ну всё..ё, оклемался шутник, отогрелся. </w:t>
      </w:r>
      <w:r>
        <w:rPr>
          <w:rFonts w:cs="Calibri"/>
          <w:i/>
          <w:sz w:val="28"/>
          <w:szCs w:val="28"/>
        </w:rPr>
        <w:t>(Стала одеваться)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Марусь, ты куда… Мария Петровна, погреться бы ещё?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Нашел грелку! С Васькой грейся. Проведаю после. – </w:t>
      </w:r>
      <w:r>
        <w:rPr>
          <w:rFonts w:cs="Calibri"/>
          <w:i/>
          <w:sz w:val="28"/>
          <w:szCs w:val="28"/>
        </w:rPr>
        <w:t xml:space="preserve">Уходит.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sz w:val="24"/>
          <w:szCs w:val="24"/>
        </w:rPr>
        <w:t>(</w:t>
      </w:r>
      <w:r>
        <w:rPr>
          <w:rFonts w:cs="Calibri"/>
          <w:i/>
          <w:sz w:val="28"/>
          <w:szCs w:val="28"/>
        </w:rPr>
        <w:t>Сел.)</w:t>
        <w:tab/>
      </w:r>
      <w:r>
        <w:rPr>
          <w:rFonts w:cs="Calibri"/>
          <w:sz w:val="28"/>
          <w:szCs w:val="28"/>
        </w:rPr>
        <w:t xml:space="preserve">– От непутёвая, баба, приревновала, что ли? А она не старая </w:t>
        <w:tab/>
        <w:tab/>
        <w:t xml:space="preserve">вовсе. –  </w:t>
      </w:r>
      <w:r>
        <w:rPr>
          <w:rFonts w:cs="Calibri"/>
          <w:i/>
          <w:sz w:val="28"/>
          <w:szCs w:val="28"/>
        </w:rPr>
        <w:t>Кричит кот.</w:t>
      </w:r>
      <w:r>
        <w:rPr>
          <w:rFonts w:cs="Calibri"/>
        </w:rPr>
        <w:t xml:space="preserve"> – </w:t>
      </w:r>
      <w:r>
        <w:rPr>
          <w:rFonts w:cs="Calibri"/>
          <w:sz w:val="28"/>
          <w:szCs w:val="28"/>
        </w:rPr>
        <w:t>Гля, Вася, заревновала. А может, заигрывает,</w:t>
        <w:tab/>
        <w:tab/>
        <w:t xml:space="preserve">как думаешь? – </w:t>
      </w:r>
      <w:r>
        <w:rPr>
          <w:rFonts w:cs="Calibri"/>
          <w:i/>
          <w:sz w:val="28"/>
          <w:szCs w:val="28"/>
        </w:rPr>
        <w:t>изобразил, взвешивая  в ладони.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И я навострился, </w:t>
        <w:tab/>
        <w:tab/>
        <w:t>как прижалась и затаилась, ну..у, потом чуток отклячилась, так,</w:t>
        <w:tab/>
        <w:tab/>
        <w:tab/>
        <w:t xml:space="preserve">уважительно, </w:t>
      </w:r>
      <w:r>
        <w:rPr>
          <w:rFonts w:cs="Calibri"/>
          <w:i/>
          <w:sz w:val="28"/>
          <w:szCs w:val="28"/>
        </w:rPr>
        <w:t>– встал, прошел, запел</w:t>
      </w:r>
      <w:r>
        <w:rPr>
          <w:rFonts w:cs="Calibri"/>
          <w:sz w:val="24"/>
          <w:szCs w:val="24"/>
        </w:rPr>
        <w:t xml:space="preserve">:  </w:t>
      </w:r>
      <w:r>
        <w:rPr>
          <w:rFonts w:cs="Calibri"/>
          <w:sz w:val="28"/>
          <w:szCs w:val="28"/>
        </w:rPr>
        <w:t xml:space="preserve">Там через дорогу, дуб стоит… </w:t>
        <w:tab/>
        <w:tab/>
        <w:t xml:space="preserve">Да..а, поспал, называется… И повоевал, и поболел, и повеселился, и </w:t>
        <w:tab/>
        <w:tab/>
        <w:t xml:space="preserve">к бабе прислонился, едрит твою. А мне… кажись, полежать еще не </w:t>
        <w:tab/>
        <w:tab/>
        <w:t xml:space="preserve">помешает. – </w:t>
      </w:r>
      <w:r>
        <w:rPr>
          <w:rFonts w:cs="Calibri"/>
          <w:i/>
          <w:sz w:val="28"/>
          <w:szCs w:val="28"/>
        </w:rPr>
        <w:t xml:space="preserve">Кричит кот и коза, входит Жучихин с мешком. </w:t>
      </w:r>
    </w:p>
    <w:p>
      <w:pPr>
        <w:pStyle w:val="Normal"/>
        <w:spacing w:lineRule="auto" w:line="240" w:before="0" w:after="0"/>
        <w:rPr>
          <w:rFonts w:cs="Calibri"/>
          <w:b/>
          <w:b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ЖУЧИХИН</w:t>
        <w:tab/>
        <w:tab/>
        <w:t xml:space="preserve">– Вы не ждали нас, а мы, припёрлися! Твой Васька, чуть не </w:t>
        <w:tab/>
        <w:tab/>
        <w:t xml:space="preserve">покалечил меня! Под ноги сиганул, гад. Всё, кузня! Считай, что я </w:t>
        <w:tab/>
        <w:tab/>
        <w:tab/>
        <w:t>Марию переманил у тебя. Теперь ейная лунка вся под меня готовая.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И что? Лунка горячая, а поплавок твой холодный.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ab/>
        <w:t>– Ты откуда знаешь, какая она горячая?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Знаю. Она в кузне села рядом, так угли без огня загорелись.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>ЖУЧИХИН</w:t>
        <w:tab/>
        <w:t xml:space="preserve">   </w:t>
        <w:tab/>
        <w:t xml:space="preserve">– Скажи еще, что поддувало у тебя в ширинке было. Всё ты </w:t>
        <w:tab/>
        <w:tab/>
        <w:t xml:space="preserve">брешешь, – </w:t>
      </w:r>
      <w:r>
        <w:rPr>
          <w:rFonts w:cs="Calibri"/>
          <w:i/>
          <w:sz w:val="28"/>
          <w:szCs w:val="28"/>
        </w:rPr>
        <w:t>вытаскивает из мешка детали.</w:t>
      </w:r>
      <w:r>
        <w:rPr>
          <w:rFonts w:cs="Calibri"/>
          <w:sz w:val="28"/>
          <w:szCs w:val="28"/>
        </w:rPr>
        <w:t xml:space="preserve">  – Рация это.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sz w:val="28"/>
          <w:szCs w:val="28"/>
        </w:rPr>
        <w:t>КУЗЬМА</w:t>
        <w:tab/>
        <w:tab/>
        <w:t>– Н..ну, рация у тебя давно валялась, не знай где спёр. ЖУЧИХИН</w:t>
        <w:tab/>
        <w:tab/>
        <w:t xml:space="preserve">– Трактор вчера утонул в болоте. Успел динаму с него снять.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Черный ангел, который Шурик с ружьем, тебе сказал, что у </w:t>
        <w:tab/>
        <w:tab/>
        <w:t xml:space="preserve">него два мужика пропали с трактором.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Мужикам ни ангел, ни черт больше не нужный. А у тебя от </w:t>
        <w:tab/>
        <w:tab/>
        <w:t xml:space="preserve">сновидений уже замыкание мозгов. Я таких ангелов сам на фронте </w:t>
        <w:tab/>
        <w:tab/>
        <w:t xml:space="preserve">ловил по приказу товарища пятого.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Тронулся ты на товарище пятом. Ангел этот подарил нам к </w:t>
        <w:tab/>
        <w:tab/>
        <w:t xml:space="preserve">празднику вискаря бутылку и кабана дикого пристрелил. Не дичей </w:t>
        <w:tab/>
        <w:tab/>
        <w:t>твоей Фроськи, думаю.  Иди, посмотри под окном.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 –  Я Фросю который день не вижу. Не орет, жрать не просит. </w:t>
        <w:tab/>
        <w:tab/>
        <w:t xml:space="preserve">Дикая, говоришь?  –  </w:t>
      </w:r>
      <w:r>
        <w:rPr>
          <w:rFonts w:cs="Calibri"/>
          <w:i/>
          <w:sz w:val="28"/>
          <w:szCs w:val="28"/>
        </w:rPr>
        <w:t xml:space="preserve">Вышел из избы.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Откуда дикие? Давно повывелись.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Споткнувшись на пороге, вернулся взъерошенный  Жучихин.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Фроська это. Как щас помню, подойдет, ляжет рядом, трётся, </w:t>
        <w:tab/>
        <w:tab/>
        <w:t xml:space="preserve">похрюкивает да попёрдывает, а мне тепло.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У тебя все свиньи Фроськами были. Видать, какая ни то</w:t>
        <w:tab/>
        <w:tab/>
        <w:tab/>
        <w:t xml:space="preserve">зазноба, Фрося, шибко насвинячила.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Фрося мне родней всех вас была. Давай лекарство, как его </w:t>
        <w:tab/>
        <w:tab/>
        <w:t>назвал ваш ангел, сука?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Вискарь, – </w:t>
      </w:r>
      <w:r>
        <w:rPr>
          <w:rFonts w:cs="Calibri"/>
          <w:i/>
          <w:sz w:val="28"/>
          <w:szCs w:val="28"/>
        </w:rPr>
        <w:t xml:space="preserve">налил, – </w:t>
      </w:r>
      <w:r>
        <w:rPr>
          <w:rFonts w:cs="Calibri"/>
          <w:sz w:val="28"/>
          <w:szCs w:val="28"/>
        </w:rPr>
        <w:t>Чуть-чуть, остальное на праздник.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Царство небесное Фросе, не дожила до полного сознания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нашей свинячей жизни – </w:t>
      </w:r>
      <w:r>
        <w:rPr>
          <w:rFonts w:cs="Calibri"/>
          <w:i/>
          <w:sz w:val="28"/>
          <w:szCs w:val="28"/>
        </w:rPr>
        <w:t>пьёт</w:t>
      </w:r>
      <w:r>
        <w:rPr>
          <w:rFonts w:cs="Calibri"/>
          <w:sz w:val="24"/>
          <w:szCs w:val="24"/>
        </w:rPr>
        <w:t xml:space="preserve"> –  </w:t>
      </w:r>
      <w:r>
        <w:rPr>
          <w:rFonts w:cs="Calibri"/>
          <w:sz w:val="28"/>
          <w:szCs w:val="28"/>
        </w:rPr>
        <w:t xml:space="preserve">Мог бы и получшей капли. Вечный </w:t>
        <w:tab/>
        <w:tab/>
        <w:t>покой сволочь такой, добегалась. Наливай еще.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На  праздник остальное.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Горе моё важнее праздника. А виска эта, ну… точь в точь, как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Ульянины капли для моего поносу. Или показалось…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Тебе последнее время много чего кажется. То же и Петровна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говорит. Ты чаще сказки рассказываешь, чем нам сны снятся. И куда </w:t>
        <w:tab/>
        <w:tab/>
        <w:t>эту динаму приляпаешь, к унитазу?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Ты будешь динаме ручку крутить, она ток давать для  рации. </w:t>
        <w:tab/>
        <w:tab/>
        <w:t xml:space="preserve">А я буду волны искать и музыку ловить для Маруськи.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А если динама ток не даст.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Ди-на-ма… Она какого рождения? Она бабского рождения! </w:t>
        <w:tab/>
        <w:tab/>
        <w:t xml:space="preserve">Она чтобы давать, а не брать, как и Маруся.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 И много она чего тебе даст?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Я вижу, как ты на её разные места щуришься. Она песни </w:t>
        <w:tab/>
        <w:tab/>
        <w:tab/>
        <w:t xml:space="preserve">любит, танцы-шманцы, а ты, окромя кувалдой – дзынь-бздынь.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Мария всё одно не про твою честь.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Посоревнуемся, увидишь, какую ты мне честь отдавать </w:t>
        <w:tab/>
        <w:tab/>
        <w:tab/>
        <w:t>будешь, когда я житуху ей устрою – разлюли малина.</w:t>
      </w:r>
    </w:p>
    <w:p>
      <w:pPr>
        <w:pStyle w:val="Normal"/>
        <w:spacing w:lineRule="auto" w:line="240" w:before="0" w:after="0"/>
        <w:rPr>
          <w:rFonts w:cs="Calibri"/>
          <w:color w:val="FF0000"/>
          <w:sz w:val="28"/>
          <w:szCs w:val="28"/>
        </w:rPr>
      </w:pPr>
      <w:r>
        <w:rPr>
          <w:rFonts w:cs="Calibri"/>
          <w:color w:val="FF0000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color w:val="FF0000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Вошла Мария, услышала разговор, встала напротив </w:t>
        <w:tab/>
        <w:tab/>
        <w:tab/>
        <w:t>Жучихина.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И кому ты разлюли-малину придумал. Накак Фроське? А </w:t>
        <w:tab/>
        <w:tab/>
        <w:tab/>
        <w:t xml:space="preserve">может моей козе Тоське?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Мы, Маруся, с..сыцилистическую соревнованию заведем. Ты</w:t>
        <w:tab/>
        <w:tab/>
        <w:t xml:space="preserve">флагом будешь, а я должон тебя высоко держать за разные места!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(Задела его бедром.)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Ты на ногах не стоишь, а если меня нести, как </w:t>
        <w:tab/>
        <w:tab/>
        <w:t xml:space="preserve">флаг, </w:t>
        <w:tab/>
        <w:t xml:space="preserve">придется? Ну..у, если не через всю Красную площадь, то..о, </w:t>
        <w:tab/>
        <w:tab/>
        <w:t xml:space="preserve">хотя бы – отсюда до родника.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На то у нас кузнец в наличности.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Не слушай, Мария Петровна, этого идиёта с нашего болота. </w:t>
        <w:tab/>
        <w:tab/>
        <w:t xml:space="preserve">Он, как я понял, за ради тебя рацию снял с трактора, чтобы самому, </w:t>
        <w:tab/>
        <w:tab/>
        <w:t>когда приспичит в кустах, частушки не петь.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Белены объелись, что ли, так она не цветет ещё.  Я вот что </w:t>
        <w:tab/>
        <w:tab/>
        <w:t xml:space="preserve">подумала, чтобы дурь с ваших голов ушла… А не вспомнить нам </w:t>
        <w:tab/>
        <w:tab/>
        <w:tab/>
        <w:t>забытое, хорошее социалистическое соревнование. Завтра, дружно,</w:t>
        <w:tab/>
        <w:tab/>
        <w:t xml:space="preserve">с утречка, четыре моих сотки засадим картошкой. После, по кругу – </w:t>
        <w:tab/>
        <w:tab/>
        <w:t xml:space="preserve">Ульяне с Никифором, тебе Кузьма, даже тебе, Ромашка, черт с </w:t>
        <w:tab/>
        <w:tab/>
        <w:tab/>
        <w:t>тобой. После, отметим, как положено?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ЖУЧИХИН</w:t>
        <w:tab/>
        <w:tab/>
        <w:t xml:space="preserve">– А давай так, пока ты с кузней будешь в огороде, я для тебя </w:t>
        <w:tab/>
        <w:tab/>
        <w:t xml:space="preserve">лично, Маруся, на рации буду ловить концерт по заявкам трудящих. </w:t>
        <w:tab/>
        <w:tab/>
        <w:t xml:space="preserve">Потом Фроську зажарим, заждалась она под окном.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Хорошо динаму крутишь. Покаж себя на огороде, болтун.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Всё! Завтра утром педсовет с вами проведу. Фросю жарить? </w:t>
        <w:tab/>
        <w:tab/>
        <w:t xml:space="preserve">Ты сначала поймай её, знаменосец хренов. А ну, подержи знамя! – </w:t>
        <w:tab/>
        <w:tab/>
      </w:r>
      <w:r>
        <w:rPr>
          <w:rFonts w:cs="Calibri"/>
          <w:i/>
          <w:sz w:val="28"/>
          <w:szCs w:val="28"/>
        </w:rPr>
        <w:t>села на колени Жучихину, он упал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z w:val="28"/>
          <w:szCs w:val="28"/>
        </w:rPr>
        <w:t xml:space="preserve">– А жару то и нету, жучок… О! </w:t>
        <w:tab/>
        <w:tab/>
        <w:t xml:space="preserve">Где-то слышала – жучок!..  жу-чок. – </w:t>
      </w:r>
      <w:r>
        <w:rPr>
          <w:rFonts w:cs="Calibri"/>
          <w:i/>
          <w:sz w:val="28"/>
          <w:szCs w:val="28"/>
        </w:rPr>
        <w:t xml:space="preserve">Захохотала и ушла.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ЖУЧИХИН</w:t>
        <w:tab/>
        <w:tab/>
        <w:t xml:space="preserve">– Дура! – </w:t>
      </w:r>
      <w:r>
        <w:rPr>
          <w:rFonts w:cs="Calibri"/>
          <w:i/>
          <w:sz w:val="28"/>
          <w:szCs w:val="28"/>
        </w:rPr>
        <w:t>С трудом встал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– До сих не знает о безвременной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Фросиной кончине? Выпить бы на радостях.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Какая, радость?  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А хоть и никакой. Фрося погибла смертью храбрых! Я тебе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культурную мероприятию с опаской для личной жизни обеспечил, а </w:t>
        <w:tab/>
        <w:tab/>
        <w:t xml:space="preserve">у него выпить нету.– </w:t>
      </w:r>
      <w:r>
        <w:rPr>
          <w:rFonts w:cs="Calibri"/>
          <w:i/>
          <w:sz w:val="28"/>
          <w:szCs w:val="28"/>
        </w:rPr>
        <w:t>Собирает  аппаратуру, уходит. Кричит кот.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sz w:val="24"/>
          <w:szCs w:val="24"/>
        </w:rPr>
        <w:tab/>
      </w:r>
      <w:r>
        <w:rPr>
          <w:rFonts w:cs="Calibri"/>
          <w:sz w:val="28"/>
          <w:szCs w:val="28"/>
        </w:rPr>
        <w:tab/>
        <w:t xml:space="preserve">– Скажи мне, Вася, ты к Мурке шастаешь, кобель тот еще. Как </w:t>
        <w:tab/>
        <w:tab/>
        <w:t xml:space="preserve">ты Марусю оцениваешь? – </w:t>
      </w:r>
      <w:r>
        <w:rPr>
          <w:rFonts w:cs="Calibri"/>
          <w:i/>
          <w:sz w:val="28"/>
          <w:szCs w:val="28"/>
        </w:rPr>
        <w:t xml:space="preserve">Кот мяукнул.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sz w:val="28"/>
          <w:szCs w:val="28"/>
        </w:rPr>
        <w:t xml:space="preserve">Во..от. Мы кузнецы и дух </w:t>
        <w:tab/>
        <w:tab/>
        <w:t xml:space="preserve">наш молод! Утром на картошку. Пойду, лопату посмотрю.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</w:r>
      <w:r>
        <w:rPr>
          <w:rFonts w:cs="Calibri"/>
          <w:color w:val="FF0000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ab/>
      </w:r>
      <w:r>
        <w:rPr>
          <w:rFonts w:cs="Calibri"/>
          <w:b/>
          <w:sz w:val="28"/>
          <w:szCs w:val="28"/>
        </w:rPr>
        <w:t>4.  Изба Марии.</w:t>
      </w:r>
    </w:p>
    <w:p>
      <w:pPr>
        <w:pStyle w:val="Normal"/>
        <w:spacing w:lineRule="auto" w:line="240" w:before="0" w:after="0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Нарядная Мария накрывает стол, подходит к зеркалу, </w:t>
        <w:tab/>
        <w:tab/>
        <w:tab/>
        <w:t xml:space="preserve">осматривает себя. Вошел Кузьма. Его наряд выглядел убого. </w:t>
        <w:tab/>
        <w:tab/>
        <w:tab/>
        <w:t>Развернулся, чтобы бежать от стыда. Мария поняла по-своему.</w:t>
      </w:r>
    </w:p>
    <w:p>
      <w:pPr>
        <w:pStyle w:val="Normal"/>
        <w:spacing w:lineRule="auto" w:line="240" w:before="0" w:after="0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ind w:left="708" w:hanging="708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Правильно, к рукомойнику и за стол. Полдня пахали, как же. </w:t>
        <w:tab/>
        <w:t xml:space="preserve">А я уже оделась по этому поводу, прихорошилась. </w:t>
      </w:r>
    </w:p>
    <w:p>
      <w:pPr>
        <w:pStyle w:val="Normal"/>
        <w:spacing w:lineRule="auto" w:line="240" w:before="0" w:after="0"/>
        <w:ind w:left="708" w:hanging="708"/>
        <w:rPr/>
      </w:pPr>
      <w:r>
        <w:rPr>
          <w:rFonts w:cs="Calibri"/>
          <w:sz w:val="28"/>
          <w:szCs w:val="28"/>
        </w:rPr>
        <w:t>КУЗЬМА</w:t>
        <w:tab/>
        <w:tab/>
        <w:t xml:space="preserve"> – Ну да..а… Ты как на праздник, а я хоть снова в огород.</w:t>
      </w:r>
    </w:p>
    <w:p>
      <w:pPr>
        <w:pStyle w:val="Normal"/>
        <w:spacing w:lineRule="auto" w:line="240" w:before="0" w:after="0"/>
        <w:ind w:left="708" w:hanging="708"/>
        <w:rPr/>
      </w:pPr>
      <w:r>
        <w:rPr>
          <w:rFonts w:cs="Calibri"/>
          <w:sz w:val="28"/>
          <w:szCs w:val="28"/>
        </w:rPr>
        <w:t>МАРИЯ</w:t>
        <w:tab/>
        <w:tab/>
        <w:t>– Дичаете, мужики, без нас. Хиреете без женского глаза.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Да..а уж, как хренеем, Петровна, ласковое слово и кошке </w:t>
        <w:tab/>
        <w:tab/>
        <w:t xml:space="preserve">приятно. Мурка мяукнет, Васька тут же, пожалте, нате вам.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Давно заметили, всякая животина на своего хозяина похожа. </w:t>
        <w:tab/>
        <w:tab/>
        <w:t xml:space="preserve">Васька на тебя, Мурка на меня.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Ох и хитрожо…  Ох же… и умные вы бабы. И хитрые.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sz w:val="24"/>
          <w:szCs w:val="24"/>
        </w:rPr>
        <w:t>(</w:t>
      </w:r>
      <w:r>
        <w:rPr>
          <w:rFonts w:cs="Calibri"/>
          <w:i/>
          <w:sz w:val="28"/>
          <w:szCs w:val="28"/>
        </w:rPr>
        <w:t>Рассмеялась</w:t>
      </w:r>
      <w:r>
        <w:rPr>
          <w:rFonts w:cs="Calibri"/>
          <w:sz w:val="28"/>
          <w:szCs w:val="28"/>
        </w:rPr>
        <w:t xml:space="preserve">) – Да, мы кошкино племя! Это исторический факт. Тыщи </w:t>
        <w:tab/>
        <w:tab/>
        <w:t xml:space="preserve">лет про женщин пишут: ласкают – мурлычет, сердят –  царапается.  </w:t>
        <w:tab/>
        <w:tab/>
        <w:t xml:space="preserve">Есть плывущая по течению, есть по волнам блаженства, есть, даже, </w:t>
        <w:tab/>
        <w:tab/>
        <w:t xml:space="preserve">извивающаяся в клубке страсти и летящая против ветра!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Шибко мудрёно завернула ты про баб. Я знаю одно, против </w:t>
        <w:tab/>
        <w:tab/>
        <w:t>ветра с..смотри не с..смотри – себе хужее.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Ну вот, главное про нас ты уже знаешь! Но мы не только </w:t>
        <w:tab/>
        <w:tab/>
        <w:tab/>
        <w:t xml:space="preserve">можем, но и могём! – </w:t>
      </w:r>
      <w:r>
        <w:rPr>
          <w:rFonts w:cs="Calibri"/>
          <w:i/>
          <w:sz w:val="28"/>
          <w:szCs w:val="28"/>
        </w:rPr>
        <w:t xml:space="preserve">Подмигнула, достала из  шкафа бутылку.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Ого… Никогда не видел такой.</w:t>
        <w:tab/>
        <w:tab/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Внучок привез. За начало огородного сезона и за здоровье </w:t>
        <w:tab/>
        <w:tab/>
        <w:t xml:space="preserve">таких работников, не грех и… по чуть-чуть. Наливай, не стесняйся.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Я не особо стеснительный, но люблю, чтобы в аккурате всё.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Твою аккуратность знаю, о стеснительности не припомню.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Есть такие места,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i/>
          <w:sz w:val="28"/>
          <w:szCs w:val="28"/>
        </w:rPr>
        <w:t>наливает.</w:t>
      </w:r>
      <w:r>
        <w:rPr>
          <w:rFonts w:cs="Calibri"/>
          <w:sz w:val="28"/>
          <w:szCs w:val="28"/>
        </w:rPr>
        <w:t xml:space="preserve"> – Давай, Петровна, за нашу </w:t>
        <w:tab/>
        <w:tab/>
        <w:t>картошку.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Даю, Васильич. Спасибо тебе за помощь и дай бог здоровья, </w:t>
        <w:tab/>
        <w:tab/>
        <w:t>хороших снов и… поменьше стеснительных мест.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(Пьет)</w:t>
      </w:r>
      <w:r>
        <w:rPr>
          <w:rFonts w:cs="Calibri"/>
          <w:sz w:val="28"/>
          <w:szCs w:val="28"/>
        </w:rPr>
        <w:t xml:space="preserve"> – За хорошее дело и пошла хорошо. Умеешь ты, Петровна, 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хорошо говорить, и хорошо готовить. Всё у тебя складно.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Хорошо, когда один говорит хорошо, а еще лучше, когда </w:t>
        <w:tab/>
        <w:tab/>
        <w:tab/>
        <w:t>вдвоём хорошо делают. Блинчики бери, пока теплые.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Блинчики у тебя знатные. Я что думаю, Петровна. Я так…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Ну… дальше. </w:t>
      </w:r>
      <w:r>
        <w:rPr>
          <w:rFonts w:cs="Calibri"/>
          <w:i/>
          <w:sz w:val="28"/>
          <w:szCs w:val="28"/>
        </w:rPr>
        <w:t>– Насторожилась.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Налью чуток.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Так наливай! И что ты думаешь?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Думаю я, Маруся…– </w:t>
      </w:r>
      <w:r>
        <w:rPr>
          <w:rFonts w:cs="Calibri"/>
          <w:i/>
          <w:sz w:val="28"/>
          <w:szCs w:val="28"/>
        </w:rPr>
        <w:t>напрягся.</w:t>
      </w:r>
      <w:r>
        <w:rPr>
          <w:rFonts w:cs="Calibri"/>
          <w:sz w:val="28"/>
          <w:szCs w:val="28"/>
        </w:rPr>
        <w:t xml:space="preserve"> – За картошку мы…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Так выпили за картошку, ты не то хотел мне сказать.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Блинчики у тебя знатные.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Тоже говорил.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Я к тому, что… Хоть и при нашей собачьей жизни без денег, </w:t>
        <w:tab/>
        <w:tab/>
        <w:t xml:space="preserve">хоть при твоих, ну это… при наших годах. Так я налью?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И что это за наша собачья жизнь, и какие это наши годы?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Ну..у, хреновые. Живем без власти, без денег… Да..а? А ты, </w:t>
        <w:tab/>
        <w:tab/>
        <w:t xml:space="preserve">баба, ну… женщина и… Ну, каждый мужик на тебя глазом кОсит и </w:t>
        <w:tab/>
        <w:tab/>
        <w:t>за милу душу мечтает с тобой, ну… Хоть бы и водки выпить.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МАРИЯ</w:t>
        <w:tab/>
        <w:tab/>
        <w:t xml:space="preserve">–  Вот выдал мужик, вот исхитрился! Кто же на меня глазом </w:t>
        <w:tab/>
        <w:tab/>
        <w:t xml:space="preserve">кОсит?  Ну, есть один кролик, с коронками выбитыми.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Мало кто в лесу шастает… Однаково, все желают с тобой… МАРИЯ</w:t>
        <w:tab/>
        <w:tab/>
        <w:t xml:space="preserve">– А я леса не боюсь. Мне восемь лет было, когда я с мамой по </w:t>
        <w:tab/>
        <w:tab/>
        <w:t>дремучему лесу за сотню километров через линию фронта ходила.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Я тож с девятнадцати. Сначала на фронте, потом у немцев в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плену, потом…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А я в десять во всю из автомата стреляла.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В десять!.. девчонка! А я бронебойщик по танкам был.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(Прошлась)</w:t>
      </w:r>
      <w:r>
        <w:rPr>
          <w:rFonts w:cs="Calibri"/>
          <w:sz w:val="28"/>
          <w:szCs w:val="28"/>
        </w:rPr>
        <w:t xml:space="preserve"> – Что-то не через ту речку гребем. Собирались, почти как </w:t>
        <w:tab/>
        <w:tab/>
        <w:t xml:space="preserve">на свидание. Крути кино назад, на огород, там интересней было! Вот </w:t>
        <w:tab/>
        <w:tab/>
        <w:t xml:space="preserve"> колбаса, внук привез. Сегодня у нас только сена свежего не хватает!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Кузьма молча выскочил из избы. Мария встала, в полном </w:t>
        <w:tab/>
        <w:tab/>
        <w:tab/>
        <w:t xml:space="preserve">недоумении.  – </w:t>
      </w:r>
      <w:r>
        <w:rPr>
          <w:rFonts w:cs="Calibri"/>
          <w:sz w:val="28"/>
          <w:szCs w:val="28"/>
        </w:rPr>
        <w:t>Я ща..ас!</w:t>
      </w:r>
      <w:r>
        <w:rPr>
          <w:rFonts w:cs="Calibri"/>
          <w:i/>
          <w:sz w:val="28"/>
          <w:szCs w:val="28"/>
        </w:rPr>
        <w:t xml:space="preserve"> – Донеслось со двора. Она подошла к рамке </w:t>
        <w:tab/>
        <w:tab/>
        <w:t>с фотографиями.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Такой вот, Мишенька, интерес у наших мужиков к твоей </w:t>
        <w:tab/>
        <w:tab/>
        <w:t xml:space="preserve">Манюне. Один мечтает выпить со мной, достает шкалик из драной </w:t>
        <w:tab/>
        <w:tab/>
        <w:t xml:space="preserve">гармошки. Другой водки – то ли за картошку, то ли – за милу душу, </w:t>
        <w:tab/>
        <w:tab/>
        <w:t xml:space="preserve">потом все разбегаются от этой милой. 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>Неожиданно, чуть приоткрыв дверь, протиснулся Жучихин,.</w:t>
      </w:r>
    </w:p>
    <w:p>
      <w:pPr>
        <w:pStyle w:val="Normal"/>
        <w:spacing w:lineRule="auto" w:line="240" w:before="0" w:after="0"/>
        <w:ind w:firstLine="708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 xml:space="preserve">– Здорово, Мария… Маруся! Хромаю мимо, случайно, и так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думаю. Вдруг ты скучаешь тут сильно, или интерес культурный </w:t>
        <w:tab/>
        <w:tab/>
        <w:tab/>
        <w:t xml:space="preserve">объявился ко мне. Ты баба энтилигейная и я завсегда. Так и, – </w:t>
        <w:tab/>
        <w:tab/>
        <w:tab/>
      </w:r>
      <w:r>
        <w:rPr>
          <w:rFonts w:cs="Calibri"/>
          <w:i/>
          <w:sz w:val="28"/>
          <w:szCs w:val="28"/>
        </w:rPr>
        <w:t>увидел стол.</w:t>
      </w:r>
      <w:r>
        <w:rPr>
          <w:rFonts w:cs="Calibri"/>
          <w:sz w:val="28"/>
          <w:szCs w:val="28"/>
        </w:rPr>
        <w:t xml:space="preserve"> – Фу ты, ну ты, какие тут капли… А закусь, как в театре!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А ты в театре хоть каком-нибудь был!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Брехать, не буду. Годов двадцать или сорок назад в городе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был, в забегаловке, рядом, а в театре выпить не удалось, – </w:t>
      </w:r>
      <w:r>
        <w:rPr>
          <w:rFonts w:cs="Calibri"/>
          <w:i/>
          <w:sz w:val="28"/>
          <w:szCs w:val="28"/>
        </w:rPr>
        <w:t xml:space="preserve">налил, </w:t>
        <w:tab/>
        <w:tab/>
        <w:t xml:space="preserve">выпил, закусил. </w:t>
      </w:r>
      <w:r>
        <w:rPr>
          <w:rFonts w:cs="Calibri"/>
          <w:sz w:val="28"/>
          <w:szCs w:val="28"/>
        </w:rPr>
        <w:t>– Хорошая водка, колбаса особо. Я, Маня, уважу</w:t>
        <w:tab/>
        <w:tab/>
        <w:tab/>
        <w:t xml:space="preserve">тебя со всех сторон, как скажешь, – </w:t>
      </w:r>
      <w:r>
        <w:rPr>
          <w:rFonts w:cs="Calibri"/>
          <w:i/>
          <w:sz w:val="28"/>
          <w:szCs w:val="28"/>
        </w:rPr>
        <w:t>съел блин, подавился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z w:val="28"/>
          <w:szCs w:val="28"/>
        </w:rPr>
        <w:t xml:space="preserve"> – А внук </w:t>
        <w:tab/>
        <w:tab/>
        <w:t xml:space="preserve">наш,  Митька… Твой-твой, как он обрадуется. Я, Маня, откроюсь тебе </w:t>
        <w:tab/>
        <w:tab/>
        <w:t xml:space="preserve">лично! Я за свою боевую жизнь золотишка скопил. Надо было и нам </w:t>
        <w:tab/>
        <w:tab/>
        <w:t xml:space="preserve">от врагов народа поиметь...– </w:t>
      </w:r>
      <w:r>
        <w:rPr>
          <w:rFonts w:cs="Calibri"/>
          <w:i/>
          <w:sz w:val="28"/>
          <w:szCs w:val="28"/>
        </w:rPr>
        <w:t xml:space="preserve">Хотел налить, Мария забрала </w:t>
        <w:tab/>
        <w:tab/>
        <w:tab/>
        <w:t>бутылку.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Ты стопку выпил?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Так штрафная была.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Тебе её подносили? 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Так святое дело, сама говорила, посадим картошку и… МАРИЯ</w:t>
        <w:tab/>
        <w:tab/>
        <w:t xml:space="preserve">– От паразит! Целый день подглядывал, как мы с Кузьмой </w:t>
        <w:tab/>
        <w:tab/>
        <w:tab/>
        <w:t xml:space="preserve">горбатились, а сам по кустам хоронился!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Мария, побойся бога! Ульяна сказала – бог, он всё видит.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дай страж…дующему, говорит. Не поддашь, хужее будет.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Ты картошку сажал?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У меня, главно, аппарат есть для песни, танцев-шманцев и…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</w:r>
      <w:r>
        <w:rPr>
          <w:rFonts w:cs="Calibri"/>
          <w:i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  <w:tab/>
      </w:r>
      <w:r>
        <w:rPr>
          <w:rFonts w:cs="Calibri"/>
          <w:i/>
          <w:sz w:val="28"/>
          <w:szCs w:val="28"/>
        </w:rPr>
        <w:t xml:space="preserve">Открылась дверь и… в избу с трудом протиснулся Кузьма с узлом </w:t>
        <w:tab/>
        <w:tab/>
        <w:t xml:space="preserve">сена. </w:t>
        <w:tab/>
        <w:t>Мария так и села. Кузьма не ожидал увидеть Жучихина,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Ты… Ты какого… припёрся?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О, вот и сено! Так и ладно, налью тебе, кузня, стопку и гуляй, </w:t>
        <w:tab/>
        <w:tab/>
        <w:t xml:space="preserve">а то Маня всю себя растеряла от нервенности. Вспомни, Маня, при </w:t>
        <w:tab/>
        <w:tab/>
        <w:t xml:space="preserve">советской власти пиво по двадцать копеек бутылка продавалась. Я </w:t>
        <w:tab/>
        <w:tab/>
        <w:t xml:space="preserve">снаружи токо на бутылку, а во внутре я на золотой зуб!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Господи, спаси и сохрани меня от такого добра! Кузьма, что </w:t>
        <w:tab/>
        <w:tab/>
        <w:t>стоишь! Гони этого двадцатикопеешного!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 –  А ну!..– </w:t>
      </w:r>
      <w:r>
        <w:rPr>
          <w:rFonts w:cs="Calibri"/>
          <w:i/>
          <w:sz w:val="28"/>
          <w:szCs w:val="28"/>
        </w:rPr>
        <w:t>двинулся, напирая узлом. Жучихин упал.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Найду золотой запас, там на сто бутылок!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Бог на небеси, а ты руки в ноги и у..уноси, едрит твою!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Ты гляди, промеж них любовные страдания окучились через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картошку, едрёна ворона. А всё говорят – любовь не картошка!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 Где кочерга!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Нарываешься! Думаешь, прям на сене он и оприходует тебя?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Посмотрю, как драться будешь! – </w:t>
      </w:r>
      <w:r>
        <w:rPr>
          <w:rFonts w:cs="Calibri"/>
          <w:i/>
          <w:sz w:val="28"/>
          <w:szCs w:val="28"/>
        </w:rPr>
        <w:t xml:space="preserve">наступает, Жучихин, </w:t>
        <w:tab/>
        <w:tab/>
        <w:tab/>
        <w:t>обходя стол, хватает еду, даже пытался налить водки. Упал.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Может, Маруська, мы еще услышим, как в твоей избе дитё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заверещит через картошку! </w:t>
      </w:r>
      <w:r>
        <w:rPr>
          <w:rFonts w:cs="Calibri"/>
          <w:i/>
          <w:sz w:val="28"/>
          <w:szCs w:val="28"/>
        </w:rPr>
        <w:t xml:space="preserve">– дополз до двери, вывалился наружу. </w:t>
        <w:tab/>
        <w:tab/>
        <w:t>Снова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>заглянул, лицо в крови.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Я тебя, Маруська, как шибко ученую </w:t>
        <w:tab/>
        <w:tab/>
        <w:t xml:space="preserve">бабу, </w:t>
        <w:tab/>
        <w:t xml:space="preserve">хотел самолично, после каждого обеда мыть в унитазе. Теперь </w:t>
        <w:tab/>
        <w:tab/>
        <w:t>всю жизнь с немытой жопой</w:t>
      </w:r>
      <w:r>
        <w:rPr>
          <w:rFonts w:cs="Calibri"/>
          <w:color w:val="FF0000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ходить будешь! – </w:t>
      </w:r>
      <w:r>
        <w:rPr>
          <w:rFonts w:cs="Calibri"/>
          <w:i/>
          <w:sz w:val="28"/>
          <w:szCs w:val="28"/>
        </w:rPr>
        <w:t xml:space="preserve">Выскочил из избы.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МАРИЯ</w:t>
        <w:tab/>
        <w:tab/>
        <w:t>– Что он собирался со мной делать?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Вроде… мыть в унитазе.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Ну и дурак…  Не..ет, больной он! Бо..оль..ной! – </w:t>
      </w:r>
      <w:r>
        <w:rPr>
          <w:rFonts w:cs="Calibri"/>
          <w:i/>
          <w:sz w:val="28"/>
          <w:szCs w:val="28"/>
        </w:rPr>
        <w:t>Пошла к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  <w:tab/>
      </w:r>
      <w:r>
        <w:rPr>
          <w:rFonts w:cs="Calibri"/>
          <w:i/>
          <w:sz w:val="28"/>
          <w:szCs w:val="28"/>
        </w:rPr>
        <w:t>рукомойнику, умылась, принесла полотенце Кузьме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– Умойся… </w:t>
        <w:tab/>
        <w:tab/>
        <w:t xml:space="preserve">Уморил нас кролик. Испортил праздник, гад, – </w:t>
      </w:r>
      <w:r>
        <w:rPr>
          <w:rFonts w:cs="Calibri"/>
          <w:i/>
          <w:sz w:val="28"/>
          <w:szCs w:val="28"/>
        </w:rPr>
        <w:t>подошла к окну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 – </w:t>
        <w:tab/>
        <w:tab/>
        <w:t>Темнеет уже.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Так я… пойду.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Господи, Кузьма, я не к тому!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>КУЗЬМА</w:t>
        <w:tab/>
        <w:tab/>
        <w:t>– Настя моя, царство ей небесное, хорошая, вроде тебя была,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такая же ладная. Смотреть на неё всегда хотелось. Как на тебя.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Да, хорошая была Настя. Ушла только рано.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КУЗЬМА</w:t>
        <w:tab/>
        <w:tab/>
        <w:t xml:space="preserve">– Врачи виноватые. Придумали какую-то сахарную болезнь. </w:t>
        <w:tab/>
        <w:tab/>
        <w:t>Откуда сахару взяться было при несладкой жизни после войны.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Такая болезнь есть – сахарный диабет. На всё воля божья.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А на Михаила твоего, тоже воля божья?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 Пятьдесят первый год… Да, я всё помню. Оклеветали его, </w:t>
        <w:tab/>
        <w:tab/>
        <w:t xml:space="preserve">сам знаешь, какое время непростое было. Но жить, Кузьма, можно и </w:t>
        <w:tab/>
        <w:tab/>
        <w:t>с такой памятью. Это сейчас кому-то надо, чтобы мы всё хорошее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забыли. А оно было, хорошее… И еще какое! И общее, и личное. </w:t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  <w:sz w:val="28"/>
          <w:szCs w:val="28"/>
        </w:rPr>
        <w:t>КУЗЬМА</w:t>
        <w:tab/>
        <w:tab/>
        <w:t>– Так я пойду. Завтра, тоже день не последний.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Ну да... Надо же! Пришел недоумок и всё испортил.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Что-то не так. Грязно и муторно в его душе.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И на других свою грязь норовит… Ладно, отдыхай. А сено </w:t>
        <w:tab/>
        <w:tab/>
        <w:t>зачем приволок в избу?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Так сама же сказала, жалко.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Кого, жалко?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Н..ну, сеновала нету, жалко.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Этот узел и есть твой сеновал?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Ну..у, да.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Споткнумшись?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Ну..у, да… Если что.</w:t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Не понос, так рвота, </w:t>
      </w:r>
      <w:r>
        <w:rPr>
          <w:rFonts w:cs="Calibri"/>
          <w:i/>
          <w:sz w:val="28"/>
          <w:szCs w:val="28"/>
        </w:rPr>
        <w:t>–  засмеялась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– Извини.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Ладно. Не скучай, встретимся на параде,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i/>
          <w:sz w:val="28"/>
          <w:szCs w:val="28"/>
        </w:rPr>
        <w:t>не то смущенно,</w:t>
      </w: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ab/>
        <w:tab/>
      </w:r>
      <w:r>
        <w:rPr>
          <w:rFonts w:cs="Calibri"/>
          <w:i/>
          <w:sz w:val="28"/>
          <w:szCs w:val="28"/>
        </w:rPr>
        <w:t>не то с обидой сказал.</w:t>
      </w:r>
      <w:r>
        <w:rPr>
          <w:rFonts w:cs="Calibri"/>
          <w:sz w:val="28"/>
          <w:szCs w:val="28"/>
        </w:rPr>
        <w:t xml:space="preserve"> – Завтра, глядишь, по-другому обернётся.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И ты не обижайся. А шутка ничего, я про сеновал.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Покой ночи. А я не шутил, Маруся. Ты не обессудь дурака.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Покой ночи, Кузьма. Ты с Васькой всё же посоветуйся, как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обихаживать кошкино племя. Сено-то оставь.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Зачем?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Вдруг самой захочется поваляться… споткнумшись.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Кузьма ушел. Мария встала у зеркала, покрутилась, вздыхая </w:t>
        <w:tab/>
        <w:tab/>
        <w:t xml:space="preserve">и вытирая слёзы.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i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Ух, какая антиресная баба, кажный мужик мечтает с тобой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 xml:space="preserve">водки выпить. А мужиков-то! Кузнец с сеном, да дурак с унитазом. </w:t>
        <w:tab/>
        <w:tab/>
        <w:t xml:space="preserve">Промелькнула жизнь, как сон окаянный, отмерила нам счастья один </w:t>
        <w:tab/>
        <w:tab/>
        <w:t xml:space="preserve">глоточек с напёрсточек, а горе хлебали вёдрами и только за то, что </w:t>
        <w:tab/>
        <w:tab/>
        <w:t xml:space="preserve">любили родную землю и честно служили ей. Помнишь, родной, как </w:t>
        <w:tab/>
        <w:tab/>
        <w:t xml:space="preserve">называл  меня рябинушкой? А я помню твои последние строчки. Я </w:t>
        <w:tab/>
        <w:tab/>
        <w:t>так любила твои стихи. Тебя даже в областной газете печатали.</w:t>
        <w:tab/>
        <w:tab/>
        <w:t xml:space="preserve">  </w:t>
        <w:tab/>
        <w:tab/>
        <w:tab/>
        <w:tab/>
        <w:t>…Как ягодой горит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рябины яркий куст,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от моего тепла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ты горькая на вкус…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Так видно нам с тобой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разброд – судьба дана…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я холодом дохну,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 xml:space="preserve">ты сладости полна… – </w:t>
      </w:r>
      <w:r>
        <w:rPr>
          <w:rFonts w:cs="Calibri"/>
          <w:i/>
          <w:sz w:val="28"/>
          <w:szCs w:val="28"/>
        </w:rPr>
        <w:t xml:space="preserve">Погладила фотографию, </w:t>
        <w:tab/>
        <w:tab/>
        <w:t>всхлипнула.</w:t>
      </w:r>
      <w:r>
        <w:rPr>
          <w:rFonts w:cs="Calibri"/>
        </w:rPr>
        <w:t xml:space="preserve"> </w:t>
      </w:r>
      <w:r>
        <w:rPr>
          <w:rFonts w:cs="Calibri"/>
          <w:sz w:val="28"/>
          <w:szCs w:val="28"/>
        </w:rPr>
        <w:t xml:space="preserve">– Только ты так далеко от меня ушел, так далеко, что </w:t>
        <w:tab/>
        <w:tab/>
        <w:t xml:space="preserve">вернуться у тебя уже силы нет. – </w:t>
      </w:r>
      <w:r>
        <w:rPr>
          <w:rFonts w:cs="Calibri"/>
          <w:i/>
          <w:sz w:val="28"/>
          <w:szCs w:val="28"/>
        </w:rPr>
        <w:t>Стелит постель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– Свой самый лучший день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Тебе я подарю,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ab/>
        <w:tab/>
        <w:tab/>
        <w:t>Журавль протрубит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прощальную зарю,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да сойка прилетит,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поплачется, скорбя…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Пусть, горечь будет мне,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пусть сладость для тебя.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 </w:t>
        <w:tab/>
      </w:r>
      <w:r>
        <w:rPr>
          <w:rFonts w:cs="Calibri"/>
          <w:i/>
          <w:sz w:val="28"/>
          <w:szCs w:val="28"/>
        </w:rPr>
        <w:t xml:space="preserve">Легла, всхлипывая. Тишина. Стемнело… В окне замерцали </w:t>
        <w:tab/>
        <w:tab/>
        <w:t xml:space="preserve">звёзды, лунный свет осветил 17-ти летнюю Машу. Она </w:t>
        <w:tab/>
        <w:t xml:space="preserve">спит и </w:t>
        <w:tab/>
        <w:tab/>
        <w:t>улыбается во сне.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 xml:space="preserve"> Светает. В комнату осторожно входит молодой Михаил </w:t>
        <w:tab/>
        <w:tab/>
        <w:t xml:space="preserve">Костров. Подошел, посмотрел на спящую, коснулся губами голого </w:t>
        <w:tab/>
        <w:tab/>
        <w:t xml:space="preserve">плеча улыбнулся. Отошел к столу, достал из вещмешка консервы, </w:t>
        <w:tab/>
        <w:tab/>
        <w:t xml:space="preserve">хлеб, кулёк с конфетами, связку бубликов. Поставил на стол вино, </w:t>
        <w:tab/>
        <w:tab/>
        <w:t xml:space="preserve">тихо включил патефон. Запел Петр Лещенко – «Моя Марусечка». </w:t>
        <w:tab/>
        <w:tab/>
        <w:t xml:space="preserve">Солнце проникло в окно и осветило лицо Маши. Михаил опустился </w:t>
        <w:tab/>
        <w:tab/>
        <w:t>на колени, любуется. Взял её руку, прижал к губам.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4"/>
          <w:szCs w:val="24"/>
        </w:rPr>
        <w:tab/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МАША</w:t>
      </w:r>
      <w:r>
        <w:rPr>
          <w:rFonts w:cs="Calibri"/>
          <w:i/>
          <w:sz w:val="28"/>
          <w:szCs w:val="28"/>
        </w:rPr>
        <w:t xml:space="preserve"> </w:t>
        <w:tab/>
      </w:r>
      <w:r>
        <w:rPr>
          <w:rFonts w:cs="Calibri"/>
          <w:sz w:val="28"/>
          <w:szCs w:val="28"/>
        </w:rPr>
        <w:t xml:space="preserve">– О..ой… Мишенька! Родненький мой вернулся! – </w:t>
      </w:r>
      <w:r>
        <w:rPr>
          <w:rFonts w:cs="Calibri"/>
          <w:i/>
          <w:sz w:val="28"/>
          <w:szCs w:val="28"/>
        </w:rPr>
        <w:t>Завизжала,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>откинула ногами одеяло и бросилась к нему на шею.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Манюня, сестренка моя!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Вернулся, вернулся! Мой родненький вернулся!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Задушишь! Ну..у, как ты тут без меня?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Лучше и не спрашивай.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Обижал кто? Как перед бюро комсомола отчитывайся.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А то! Сироту обидеть легко, как в лужу пёр… Ой…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Ф..фу, что за выражение, Мария!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А тута, Мишенька, кажный так!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О, мать моя… Твоя! Слышала бы она тебя. Не тута, а тут, не </w:t>
        <w:tab/>
        <w:tab/>
        <w:t>кажный, а каждый. Поняла, сеструха.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Не..а! Это в партизанском отряде, Мишенька, сестренкой 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тебе была. Тама, в лесу А теперя мы здеся..а..а!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Теперь и здесь.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Ага. Теперь и здеся – я женой буду.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Кому женой? Не рано ли?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В самый раз! Какой ты глупый стал в сельской и хозяйской </w:t>
        <w:tab/>
        <w:tab/>
        <w:t xml:space="preserve">своей апсиран-дуре! Родненьки..ий! – </w:t>
      </w:r>
      <w:r>
        <w:rPr>
          <w:rFonts w:cs="Calibri"/>
          <w:i/>
          <w:sz w:val="28"/>
          <w:szCs w:val="28"/>
        </w:rPr>
        <w:t xml:space="preserve">С визгом прыгает на </w:t>
        <w:tab/>
        <w:tab/>
        <w:tab/>
        <w:t xml:space="preserve">Михаила.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В ас-пи-ран-туре! Ту-ре, а не ду-ре! Ну и темнота ты у меня, </w:t>
        <w:tab/>
        <w:tab/>
        <w:t>невеста из незрелого теста. Глупых там, между прочим, не держат.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МАША</w:t>
        <w:tab/>
        <w:tab/>
        <w:t>– Тебя ж держали, родненький, хоть ты так и не дотумкал, что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я для тебя женой буду</w:t>
      </w:r>
      <w:r>
        <w:rPr>
          <w:rFonts w:cs="Calibri"/>
          <w:sz w:val="24"/>
          <w:szCs w:val="24"/>
        </w:rPr>
        <w:t xml:space="preserve">!   – </w:t>
      </w:r>
      <w:r>
        <w:rPr>
          <w:rFonts w:cs="Calibri"/>
          <w:i/>
          <w:sz w:val="28"/>
          <w:szCs w:val="28"/>
        </w:rPr>
        <w:t>Взвизгнула и села на него верхом.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Опа-на! И кто это из нас, милая моя, маленький и глупый?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Мне почти шышнадцать – не!.. семнадцать с половиной уже </w:t>
        <w:tab/>
        <w:tab/>
        <w:tab/>
        <w:t xml:space="preserve">стукануло, а ты, промежду прочим, даже не проздравил.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Стоп, стоп, сто..оп… Стукнуло, а не стукануло, и не шыш, а </w:t>
        <w:tab/>
        <w:tab/>
        <w:t xml:space="preserve">шесть-над-цать. Прости, что не позд-ра-вил. Диссертация, сестренка, </w:t>
        <w:tab/>
        <w:tab/>
        <w:t xml:space="preserve">это большой труд. Но… всё позади! Ура..а! Защитился на отлично! </w:t>
        <w:tab/>
        <w:tab/>
        <w:t xml:space="preserve">Можешь хоть поздравить, хоть проздравить!.. дитё моё неразумное.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Ага, скажешь, дитё, держи карман ширше. Я из молодых да </w:t>
        <w:tab/>
        <w:tab/>
        <w:t xml:space="preserve">ранних! Пока ты, Мишенька, учился, учился тама…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Карман шире и –  учился там.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Ну, да. Ты там, а я здеся… росла, росла. А ты как думал?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 xml:space="preserve">Промежду прочим, мы здеся… Ой, здесь, да? Мы здеся </w:t>
        <w:tab/>
        <w:tab/>
        <w:tab/>
        <w:t>быстрее, чем  ваши городские крали вызреваем.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Между прочим, ты не тыква, чтобы вызревать. Ты из-за этой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войны проклятой на целых три года отстала. Дитё ты ещё, Манюня,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  <w:t xml:space="preserve">– </w:t>
      </w:r>
      <w:r>
        <w:rPr>
          <w:rFonts w:cs="Calibri"/>
          <w:i/>
          <w:sz w:val="28"/>
          <w:szCs w:val="28"/>
        </w:rPr>
        <w:t>целует её в лоб.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МАША</w:t>
        <w:tab/>
        <w:tab/>
        <w:t>– Ты чего меня, как кутенка? Теперя  я тебя поцелую!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ab/>
        <w:tab/>
        <w:t xml:space="preserve"> – </w:t>
      </w:r>
      <w:r>
        <w:rPr>
          <w:rFonts w:cs="Calibri"/>
          <w:i/>
          <w:sz w:val="28"/>
          <w:szCs w:val="28"/>
        </w:rPr>
        <w:t>Валит на кровать, целует.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Ой, задохлась! Плывет всё тама…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И у меня плывет всё… теперя.</w:t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Во..от… Дай голову,  </w:t>
      </w:r>
      <w:r>
        <w:rPr>
          <w:rFonts w:cs="Calibri"/>
          <w:i/>
          <w:sz w:val="28"/>
          <w:szCs w:val="28"/>
        </w:rPr>
        <w:t>– прижала к груди.</w:t>
      </w:r>
      <w:r>
        <w:rPr>
          <w:rFonts w:cs="Calibri"/>
          <w:sz w:val="28"/>
          <w:szCs w:val="28"/>
        </w:rPr>
        <w:t xml:space="preserve">  – Слышишь?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Слышу… сердце колотит.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А когда спать ложусь и тебя вспоминаю, так меня всю, так </w:t>
        <w:tab/>
        <w:tab/>
        <w:t>и тянет, так и гнет, аж губы до крови. Во, гля… куснула вчерась.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Вчера куснула</w:t>
      </w:r>
      <w:r>
        <w:rPr>
          <w:rFonts w:cs="Calibri"/>
          <w:sz w:val="24"/>
          <w:szCs w:val="24"/>
        </w:rPr>
        <w:t xml:space="preserve">. </w:t>
      </w:r>
      <w:r>
        <w:rPr>
          <w:rFonts w:cs="Calibri"/>
          <w:sz w:val="28"/>
          <w:szCs w:val="28"/>
        </w:rPr>
        <w:t>Ты, конечно, подросла… Мария.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А я об чём? А то – маленькая. У меня, гля! – </w:t>
      </w:r>
      <w:r>
        <w:rPr>
          <w:rFonts w:cs="Calibri"/>
          <w:i/>
          <w:sz w:val="28"/>
          <w:szCs w:val="28"/>
        </w:rPr>
        <w:t xml:space="preserve">Вскочила на </w:t>
        <w:tab/>
        <w:tab/>
        <w:tab/>
        <w:t>кровать, повертелась, демонстрируя дырки на платье.</w:t>
      </w:r>
      <w:r>
        <w:rPr>
          <w:rFonts w:cs="Calibri"/>
          <w:sz w:val="24"/>
          <w:szCs w:val="24"/>
        </w:rPr>
        <w:t xml:space="preserve"> – </w:t>
      </w:r>
      <w:r>
        <w:rPr>
          <w:rFonts w:cs="Calibri"/>
          <w:sz w:val="28"/>
          <w:szCs w:val="28"/>
        </w:rPr>
        <w:t>Лопается!</w:t>
      </w: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Это от ветхости, Манечка. С первой получки купим новое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платье, может и на два хватит. А ветхость всю выкинем!</w:t>
      </w:r>
    </w:p>
    <w:p>
      <w:pPr>
        <w:pStyle w:val="Normal"/>
        <w:spacing w:lineRule="auto" w:line="240" w:before="0" w:after="0"/>
        <w:ind w:left="28" w:hanging="28"/>
        <w:rPr/>
      </w:pPr>
      <w:r>
        <w:rPr>
          <w:rFonts w:cs="Calibri"/>
          <w:sz w:val="28"/>
          <w:szCs w:val="28"/>
        </w:rPr>
        <w:tab/>
        <w:t>МАША</w:t>
        <w:tab/>
        <w:tab/>
        <w:t xml:space="preserve">– Как же, от ветхости! Ты на сиськи мои посмотри, гля… Прут, </w:t>
        <w:tab/>
        <w:tab/>
        <w:t xml:space="preserve">как на опаре. Пощупай! А ляжки, гля! Руками, руками, коли глазам </w:t>
        <w:tab/>
        <w:tab/>
        <w:t xml:space="preserve">не веришь. Давай руку. Во..от. Прёт? Ты щупай, щупай! </w:t>
      </w:r>
    </w:p>
    <w:p>
      <w:pPr>
        <w:pStyle w:val="Normal"/>
        <w:spacing w:lineRule="auto" w:line="240" w:before="0" w:after="0"/>
        <w:ind w:left="28" w:hanging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Растерянный Михаил задыхался, попытался вырваться из её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 xml:space="preserve">объятий и не смог. Он крепко прижал Машу к груди и сам не </w:t>
        <w:tab/>
        <w:t>понимал, что делает и говорит.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МИХАИЛ</w:t>
        <w:tab/>
        <w:tab/>
        <w:t xml:space="preserve">– Прёт.  Пру..ут у тебя!.. и сис..ськи, и ляж… Ф..фу, ты, чёрт!  </w:t>
        <w:tab/>
        <w:tab/>
        <w:t>И грудь, и бедра… Что это со мной… С нами.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И у тебя прёт, Мишенька, сердце, как молот в груди тукает.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Любый ты мой, родненький, – </w:t>
      </w:r>
      <w:r>
        <w:rPr>
          <w:rFonts w:cs="Calibri"/>
          <w:i/>
          <w:sz w:val="28"/>
          <w:szCs w:val="28"/>
        </w:rPr>
        <w:t>целует его, как ребенка.</w:t>
      </w: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Ты это, Маня…  – </w:t>
      </w:r>
      <w:r>
        <w:rPr>
          <w:rFonts w:cs="Calibri"/>
          <w:i/>
          <w:sz w:val="28"/>
          <w:szCs w:val="28"/>
        </w:rPr>
        <w:t>строго</w:t>
      </w:r>
      <w:r>
        <w:rPr>
          <w:rFonts w:cs="Calibri"/>
          <w:sz w:val="28"/>
          <w:szCs w:val="28"/>
        </w:rPr>
        <w:t xml:space="preserve"> – Мария! Ты что со мной делаешь? </w:t>
        <w:tab/>
        <w:tab/>
        <w:t xml:space="preserve">Когда твоя мама погибла, мы с твоим отцом поклялись, кто из нас </w:t>
        <w:tab/>
        <w:tab/>
        <w:t xml:space="preserve">выживет, тот тебя и воспитает. Он – дочку, я, естественно, сестру.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Мишенька, так воспитуй меня и перевоспитуй! Ты не думай,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я помню и папу, и маму. Это она хотела, чтоб я на учительшу…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 Учите-ля! Ля-ля. Стать образованным, умным, культурным </w:t>
        <w:tab/>
        <w:tab/>
        <w:t xml:space="preserve">гражданином и патриотом нашей родины. Тебе об этом думать </w:t>
        <w:tab/>
        <w:tab/>
        <w:tab/>
        <w:t xml:space="preserve">надо, а не о любви сю-сись-кать! – </w:t>
      </w:r>
      <w:r>
        <w:rPr>
          <w:rFonts w:cs="Calibri"/>
          <w:i/>
          <w:sz w:val="28"/>
          <w:szCs w:val="28"/>
        </w:rPr>
        <w:t>Его трясёт.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 xml:space="preserve"> </w:t>
        <w:tab/>
        <w:t>– Ты сам говорил, на войне мы быстрей других выросли.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Манюня, девочка моя родная, подожди. Дай мне подумать, </w:t>
        <w:tab/>
        <w:tab/>
        <w:t>оценить всё. Тебя, себя... Нас!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Помнишь, как мы с тобой от немцев бежали и тебя ранили.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А когда ты сознание терял, я тебе пела. Помнишь? 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ab/>
        <w:tab/>
        <w:tab/>
        <w:t>Баю-баюшки, баю,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не погибнем мы в бою.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Потому что нас с тобой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любит Сталин дорогой.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Мы фашиста разобъём</w:t>
      </w:r>
    </w:p>
    <w:p>
      <w:pPr>
        <w:pStyle w:val="Normal"/>
        <w:spacing w:lineRule="auto" w:line="240" w:before="0" w:after="0"/>
        <w:ind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и домой гулять пойдём…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МИХАИЛ </w:t>
      </w:r>
      <w:r>
        <w:rPr>
          <w:rFonts w:cs="Calibri"/>
          <w:i/>
          <w:sz w:val="28"/>
          <w:szCs w:val="28"/>
        </w:rPr>
        <w:t>(Задыхаясь)</w:t>
      </w:r>
      <w:r>
        <w:rPr>
          <w:rFonts w:cs="Calibri"/>
          <w:sz w:val="28"/>
          <w:szCs w:val="28"/>
        </w:rPr>
        <w:t xml:space="preserve"> – Ты понимаешь, дурочка, что это у тебя, всего-навсего! </w:t>
        <w:tab/>
        <w:tab/>
        <w:t xml:space="preserve">Это юношеский порыв! Всего-навсего! О..о…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МАША </w:t>
        <w:tab/>
        <w:tab/>
        <w:t xml:space="preserve">– А я, Мишенька, пока ты  учился тама, уже знала, что для </w:t>
        <w:tab/>
        <w:tab/>
        <w:tab/>
        <w:t>меня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любовь наша стоит на самом первом месте. Я про это знаю </w:t>
        <w:tab/>
        <w:tab/>
        <w:t>совсем не так, как вас учили в апси… спирантурах, а по-другому.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Ну всё она про любовь знает. По какому – по-другому? Ну! </w:t>
        <w:tab/>
        <w:tab/>
        <w:t xml:space="preserve">Рассказывай честно, как комсомолка и боевой товарищ. По какому </w:t>
        <w:tab/>
        <w:tab/>
        <w:t>по-другому, ты знаешь про любовь?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А по такому, когда детки получаются!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Ф..фу, черт! Чёрт… Чёрт! </w:t>
      </w:r>
      <w:r>
        <w:rPr>
          <w:rFonts w:cs="Calibri"/>
          <w:i/>
          <w:sz w:val="28"/>
          <w:szCs w:val="28"/>
        </w:rPr>
        <w:t xml:space="preserve">– Подбежал к столу, налил полный </w:t>
        <w:tab/>
        <w:tab/>
        <w:tab/>
        <w:t xml:space="preserve"> стакан, вино расплескалось. Зубы стучали о край стакана.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 – </w:t>
        <w:tab/>
        <w:tab/>
        <w:t xml:space="preserve">Ф..фу! Всего-то один год не виделись. С этим надо что-то делать!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Ты это, Миш, про мои сись… ой, грудь и ляжки, сказал, да?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Про твои мозги непутевые! Садись к столу, так и быть, я тебе </w:t>
        <w:tab/>
        <w:tab/>
        <w:t>налью чуть-чуть, за встречу, раз ты уже так выросла. Ну и..и…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Ну и правильно, а то за учёбу всё, за ап..аспирантуру. Только </w:t>
        <w:tab/>
        <w:tab/>
        <w:t>мне перед этим, родненький, пить никак нельзя.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Перед каки..им этим?  </w:t>
      </w:r>
      <w:r>
        <w:rPr>
          <w:rFonts w:cs="Calibri"/>
          <w:i/>
          <w:sz w:val="28"/>
          <w:szCs w:val="28"/>
        </w:rPr>
        <w:t>(Насторожился).</w:t>
      </w:r>
      <w:r>
        <w:rPr>
          <w:rFonts w:cs="Calibri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Ты не волнуйся. Тетка Марфа ещё говорила, что у Верки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ихней дитё ненормальное родилось оттого, что они нажрались с </w:t>
        <w:tab/>
        <w:tab/>
        <w:t xml:space="preserve">Петькой на своей свадьбе, а потом в кровать скаканули. А у нас </w:t>
        <w:tab/>
        <w:tab/>
        <w:tab/>
        <w:t xml:space="preserve">будет всё как надо, всё через любовь. Так что мне, ну..у, ни </w:t>
        <w:tab/>
        <w:tab/>
        <w:tab/>
        <w:t>капельки нельзя перед этим.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Ты что, задумала, сестричка… Э..э, Манечка?</w:t>
      </w:r>
      <w:r>
        <w:rPr>
          <w:rFonts w:cs="Calibri"/>
          <w:sz w:val="24"/>
          <w:szCs w:val="24"/>
        </w:rPr>
        <w:t>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Ты столько ждал, бедненький, высох весь на науках, а я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росла, росла и… выросла. Вызрела для тебя единственного. Мой ты.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Да..а… вызрела… М..моя ты…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Внутри  них как будто взорвались одновременно все кровеносные </w:t>
        <w:tab/>
        <w:t>сосуды и ощущение не мерянной силы сделало тела невесомыми…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Как долго ждал я тебя, моя ненаглядная и самая желанная, </w:t>
        <w:tab/>
        <w:tab/>
        <w:t xml:space="preserve">моя Манюня. Ждал, ждал и дождался. Из меня так и прут стихи.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ab/>
        <w:tab/>
        <w:tab/>
        <w:t>Ты, которая всех краше,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чьи глаза всегда в улыбке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и скажу я без ошибки – </w:t>
      </w:r>
    </w:p>
    <w:p>
      <w:pPr>
        <w:pStyle w:val="Normal"/>
        <w:spacing w:lineRule="auto" w:line="240" w:before="0" w:after="0"/>
        <w:ind w:firstLine="2268"/>
        <w:rPr/>
      </w:pPr>
      <w:r>
        <w:rPr>
          <w:rFonts w:cs="Calibri"/>
          <w:sz w:val="28"/>
          <w:szCs w:val="28"/>
        </w:rPr>
        <w:tab/>
        <w:tab/>
        <w:t xml:space="preserve">это две бездонных чаши, 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той, которая всех краше.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Ты, которая всех краше,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и пройдет спокойно мимо,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тот, кто слеп необъяснимо,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зрячий вслед посмотрит, скажет,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– Вот!.. которая всех краше!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Прям, щас-щас придумал?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Чуть раньше. Я, родненькая, уже давно понял, что люблю </w:t>
        <w:tab/>
        <w:tab/>
        <w:t>тебя не как сестру. Боялся признаться.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МАША</w:t>
        <w:tab/>
        <w:tab/>
        <w:t xml:space="preserve">– А я тебя полюбила без памяти, когда ты раненый лежал, тож </w:t>
        <w:tab/>
        <w:tab/>
        <w:t>без памяти. Слышишь, любимый… Тс..с… Слушай…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Что слушать?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Наши не рождённые детки, наши ангелочки кричат.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Не слышу. Я толком не понимаю, что со мной, любимая.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Ты меня слушай, любимый. Мы, бабы, в этом деле животом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 сердцем разумеем, не как вы, мужики, чёрте чем. Гля… Глянь, </w:t>
        <w:tab/>
        <w:tab/>
        <w:tab/>
        <w:t xml:space="preserve">Мишенька, две звездочки в окне кружат, нам подмигивают. Это наш </w:t>
        <w:tab/>
        <w:tab/>
        <w:t xml:space="preserve">ангелочек нам привет передаёт. – </w:t>
      </w:r>
      <w:r>
        <w:rPr>
          <w:rFonts w:cs="Calibri"/>
          <w:i/>
          <w:sz w:val="28"/>
          <w:szCs w:val="28"/>
        </w:rPr>
        <w:t xml:space="preserve">Берет Мишу за руки и под </w:t>
        <w:tab/>
        <w:tab/>
        <w:tab/>
        <w:t xml:space="preserve">волшебные звуки они кружатся по избе, а в лунном свете кажется, </w:t>
        <w:tab/>
        <w:tab/>
        <w:t xml:space="preserve">что летают между звезд.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>– Мишенька..а, так будет всегда..а!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Машенька..а, нет силы, которая бы нас разлучила..а!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</w:r>
      <w:r>
        <w:rPr>
          <w:rFonts w:cs="Calibri"/>
          <w:sz w:val="24"/>
          <w:szCs w:val="24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b/>
          <w:sz w:val="28"/>
          <w:szCs w:val="28"/>
        </w:rPr>
        <w:t xml:space="preserve">5.  Гаснет луна и звезды, волшебные звуки переходят в резкий </w:t>
        <w:tab/>
        <w:tab/>
        <w:t>свист. Изба освещается ярким светом. Допрос.</w:t>
      </w:r>
    </w:p>
    <w:p>
      <w:pPr>
        <w:pStyle w:val="Normal"/>
        <w:spacing w:lineRule="auto" w:line="240" w:before="0" w:after="0"/>
        <w:ind w:firstLine="708"/>
        <w:rPr/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 xml:space="preserve">Маша и Михаил, полуодетые сидят, прислонившись друг к </w:t>
        <w:tab/>
        <w:tab/>
        <w:t xml:space="preserve">другу, на кровати. Напротив, за столом, капитан раскладывает </w:t>
        <w:tab/>
        <w:tab/>
        <w:t>бумаги, закуривает, кладет перед собой пистолет.</w:t>
      </w:r>
    </w:p>
    <w:p>
      <w:pPr>
        <w:pStyle w:val="Normal"/>
        <w:spacing w:lineRule="auto" w:line="240" w:before="0" w:after="0"/>
        <w:ind w:firstLine="708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 xml:space="preserve"> – Фамилия, имя, отчество.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Костров Михаил Иванович.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А ты кто, красотка бестыжая?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Маруся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Кострова?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Н..ну, да… Кострова я, Маша.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Пока нет, но мы скоро поженимся.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Знакомая, песня.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Маша, дочь моих товарищей, погибших на войне. Мы </w:t>
        <w:tab/>
        <w:tab/>
        <w:tab/>
        <w:t>воевали вместе.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Сожительствуешь с малолеткой?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МАША</w:t>
        <w:tab/>
        <w:tab/>
        <w:t>– Жена я… И всё тут</w:t>
      </w:r>
      <w:r>
        <w:rPr>
          <w:rFonts w:cs="Calibri"/>
          <w:sz w:val="24"/>
          <w:szCs w:val="24"/>
        </w:rPr>
        <w:t xml:space="preserve">!   </w:t>
      </w:r>
      <w:r>
        <w:rPr>
          <w:rFonts w:cs="Calibri"/>
          <w:i/>
          <w:sz w:val="28"/>
          <w:szCs w:val="28"/>
        </w:rPr>
        <w:t>– встала.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Сидеть! Знакомая песня. Ты не можешь быть ему женой по </w:t>
        <w:tab/>
        <w:tab/>
        <w:t>возрасту. Вопрос! Вы два года были в оккупации?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Я с родителями Маши в одном партизанском отряде воевал.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И я! И я была тама, в оккупации, тож воевала.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Ух, какая вояка!</w:t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>– Она говорит правду.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 xml:space="preserve">– Что ты говоришь! Маша воевала в одном строю с папой, </w:t>
        <w:tab/>
        <w:tab/>
        <w:tab/>
        <w:t xml:space="preserve">мамой и… с дядей Мишей? Ну, надо же! Все они воевали, не щадя </w:t>
        <w:tab/>
        <w:tab/>
        <w:t xml:space="preserve">живота своего. Тогда почему немец аж до Волги дошел? Отвечать!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Не знаю. Наверное, такая была задумка у вождя, товарища </w:t>
        <w:tab/>
        <w:tab/>
        <w:t xml:space="preserve">Сталина. Заманить глубже и уничтожить врага.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 – А еще нам известно – кто, когда и где предал нашу родину и </w:t>
        <w:tab/>
        <w:tab/>
        <w:t>задумку товарища Сталина!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Я два раза был серьёзно ранен! Имею орден и три медали. МАША</w:t>
        <w:tab/>
        <w:tab/>
        <w:t xml:space="preserve">– И я! Мы с мамой четыре раза через линию фронта ходили, </w:t>
        <w:tab/>
        <w:tab/>
        <w:t xml:space="preserve">потом её убили. И мне в девять лет медаль командир отряда  </w:t>
        <w:tab/>
        <w:tab/>
        <w:tab/>
        <w:t xml:space="preserve">самолично повесил на…  (Постучала по груди.)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Сидеть! Знакомая песня. Вы очень плохо знаете, что такое </w:t>
        <w:tab/>
        <w:tab/>
        <w:t xml:space="preserve">застенки ОГПУ. У нас говорят даже те, кто языка никакого не знал. </w:t>
        <w:tab/>
        <w:tab/>
        <w:t xml:space="preserve">Скажи Костров, кто дал тебе задание приехать сюда после войны?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>– Здесь дом моей покойной бабушки, Костровой Анны. Всё,</w:t>
        <w:tab/>
        <w:tab/>
        <w:t>что у нас осталось. На земле, худо-бедно, с голоду не помрёшь.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А вот у нас есть сведения, что ты заслан сюда немцами для</w:t>
        <w:tab/>
        <w:tab/>
        <w:t xml:space="preserve">создания группы, чтобы разваливать наше сельское хозяйство, </w:t>
        <w:tab/>
        <w:tab/>
        <w:tab/>
        <w:t xml:space="preserve">чтобы оно было, как ты сам сказал – и худым, и бедным. Вот ты и </w:t>
        <w:tab/>
        <w:tab/>
        <w:t xml:space="preserve">проговорился! И так!.. ты обработал эту малолетку для подрывной </w:t>
        <w:tab/>
        <w:tab/>
        <w:t>деятельности и по-хозяйски оприходовал. Так?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Мы с Маней всегда были, как брат и сестра. И это правда. </w:t>
        <w:tab/>
        <w:tab/>
        <w:t>Просто, пришло время, когда чувства оказались сильнее.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У нас с Мишей любовь до гроба!  </w:t>
      </w:r>
      <w:r>
        <w:rPr>
          <w:rFonts w:cs="Calibri"/>
          <w:i/>
          <w:sz w:val="28"/>
          <w:szCs w:val="28"/>
        </w:rPr>
        <w:t>(Встала).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Сидеть! Скажи, Костров, зачем во время университетской </w:t>
        <w:tab/>
        <w:tab/>
        <w:t xml:space="preserve">практики, ты споил местного зоотехника и вынудил кастрировать </w:t>
        <w:tab/>
        <w:tab/>
        <w:t xml:space="preserve">племенного бугая?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Бугая зарезали, потому что он сломал ногу.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А зоотехник пишет, что ты бугая кастрировал ради его яиц.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МИХАИЛ</w:t>
        <w:tab/>
        <w:tab/>
        <w:t xml:space="preserve">– Бугай в поле провалился в нору и сломал ногу, ему было всё </w:t>
        <w:tab/>
        <w:tab/>
        <w:t xml:space="preserve">равно, кастрируют его или нет. А жареные бычьи яйца в этих краях </w:t>
        <w:tab/>
        <w:tab/>
        <w:t>считают деликатесом. Спросите у зоотехника, он честный человек.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Был. Зоотехник умер во время чистосердечного признания, а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к мертвому, Костров, у нас доверия больше. Органы считают, что </w:t>
        <w:tab/>
        <w:tab/>
        <w:t xml:space="preserve">кастрация бугая и тайная вражеская акция – «худо-бедно», это…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Бред!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Молчать! Вина твоя доказана. Уведите </w:t>
        <w:tab/>
        <w:t>арестованного.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Мишенька, родненький!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МИХАИЛ</w:t>
        <w:tab/>
        <w:tab/>
        <w:t xml:space="preserve">– Родная, я не виноват, ты знаешь. – </w:t>
      </w:r>
      <w:r>
        <w:rPr>
          <w:rFonts w:cs="Calibri"/>
          <w:i/>
          <w:sz w:val="28"/>
          <w:szCs w:val="28"/>
        </w:rPr>
        <w:t>Михаила уводят. Слышен</w:t>
        <w:tab/>
        <w:t xml:space="preserve"> </w:t>
        <w:tab/>
        <w:t>его голос</w:t>
      </w:r>
      <w:r>
        <w:rPr>
          <w:rFonts w:cs="Calibri"/>
          <w:sz w:val="24"/>
          <w:szCs w:val="24"/>
        </w:rPr>
        <w:t xml:space="preserve">. – </w:t>
      </w:r>
      <w:r>
        <w:rPr>
          <w:rFonts w:cs="Calibri"/>
          <w:sz w:val="28"/>
          <w:szCs w:val="28"/>
        </w:rPr>
        <w:t>Жди меня, Манечка! Я напишу лично товарищу Сталину!</w:t>
      </w:r>
    </w:p>
    <w:p>
      <w:pPr>
        <w:pStyle w:val="Normal"/>
        <w:spacing w:lineRule="auto" w:line="240" w:before="0" w:after="0"/>
        <w:rPr>
          <w:rFonts w:cs="Calibri"/>
          <w:i/>
          <w:i/>
          <w:sz w:val="24"/>
          <w:szCs w:val="24"/>
        </w:rPr>
      </w:pPr>
      <w:r>
        <w:rPr>
          <w:rFonts w:cs="Calibri"/>
          <w:sz w:val="28"/>
          <w:szCs w:val="28"/>
        </w:rPr>
        <w:t>МАША</w:t>
        <w:tab/>
        <w:tab/>
        <w:t xml:space="preserve">– Миша! Мишенька… Любимый! Я с тобой!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Сидеть!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За что..о!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За кастрацию дорогого товарища бугая… Тьфу, твою мать!  </w:t>
        <w:tab/>
        <w:tab/>
        <w:t xml:space="preserve">За провокацию, в виде кастрации… Считай, как за покушение на </w:t>
        <w:tab/>
        <w:tab/>
        <w:tab/>
        <w:t>дорогого товарища Сталина!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Причем товарищ Сталин?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Молчать! Посмотри на эту бумагу.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Чегой-то знакомое, кажись.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Кажись…  это чегой-то написано твоей рукой?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И не упомню я. А..а!.. Так это я заметку в стенгазету писала </w:t>
        <w:tab/>
        <w:tab/>
        <w:t xml:space="preserve">на день рождения вождя. Пристала учительша – пиши и всё. Хоть </w:t>
        <w:tab/>
        <w:tab/>
        <w:t>сдохни. Да кабы я знала, что нельзя.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Кто тебя, Мария, научил назвать вождя народов не просто </w:t>
        <w:tab/>
        <w:tab/>
        <w:t xml:space="preserve">унизительно, а преступно унизительно! Костров?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Да вы чё, товарищ капитан!  Да рази я могу так!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Да ты, чё! Да, рази это не ты?  –</w:t>
      </w:r>
      <w:r>
        <w:rPr>
          <w:rFonts w:cs="Calibri"/>
          <w:i/>
          <w:sz w:val="28"/>
          <w:szCs w:val="28"/>
        </w:rPr>
        <w:t xml:space="preserve"> с чувством, бьёт Машу по </w:t>
        <w:tab/>
        <w:tab/>
        <w:t xml:space="preserve"> бедру. </w:t>
      </w:r>
      <w:r>
        <w:rPr>
          <w:rFonts w:cs="Calibri"/>
          <w:sz w:val="28"/>
          <w:szCs w:val="28"/>
        </w:rPr>
        <w:t xml:space="preserve">– Во..от, читаем твои слова: «Наши комсомольцы, отмечая </w:t>
        <w:tab/>
        <w:tab/>
        <w:t xml:space="preserve">всенародный праздник дня рождения, – </w:t>
      </w:r>
      <w:r>
        <w:rPr>
          <w:rFonts w:cs="Calibri"/>
          <w:i/>
          <w:sz w:val="28"/>
          <w:szCs w:val="28"/>
        </w:rPr>
        <w:t>читает с расстановкой.</w:t>
      </w:r>
      <w:r>
        <w:rPr>
          <w:rFonts w:cs="Calibri"/>
          <w:sz w:val="28"/>
          <w:szCs w:val="28"/>
        </w:rPr>
        <w:t xml:space="preserve"> – </w:t>
        <w:tab/>
        <w:tab/>
        <w:t>Пред- се-РА-теля совета министров, вождя всего трудового народа»!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Предсе-Дателя?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 xml:space="preserve">– Твоей рукой написано – пред-се-Рателя. Одна буковка и уже </w:t>
        <w:tab/>
        <w:tab/>
        <w:t xml:space="preserve">не вождь всех народов, а кто? Зас-ра… Кто?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Так это… Я завсегда с ошибками. В отряде партизанском нас </w:t>
        <w:tab/>
        <w:tab/>
        <w:t xml:space="preserve">учили читать и писать, токо не особо. Больше через линию фронта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донесения носили. Миша учил меня тама.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Чему тебя тама научил Миша, органам исправлять придется,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а исправлять… за-всег-да труднее. Но!.. наши органы, заблудших </w:t>
        <w:tab/>
        <w:tab/>
        <w:t xml:space="preserve">идеологически комсомолок, завсегда..а что?..  да-да, выручают.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А Миша... Он тоже заблудший? Так я его исправлю, я ж </w:t>
        <w:tab/>
        <w:tab/>
        <w:tab/>
        <w:t>хорошая комсомолка… Завсегда.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Поздно! Михаил Костров враг народа.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Ой, мамочка! Так не виноватый он!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 xml:space="preserve"> – А в концлагерях по всей стране, тоже не виноватые сидят?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Которых мы знаем, они точно не виноватые.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Дурочка ты, Маня. У нас спокон веку как было – родился в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России – уже виноватый! Поговорку знаешь, – от сумы и от тюрьмы </w:t>
        <w:tab/>
        <w:tab/>
        <w:t>не зарекайся! Тебя кто уму-разуму учил, кроме Кострова?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Учительша, ну… комсомол, вождь еще, товарищ Сталин. КАПИТАН</w:t>
        <w:tab/>
        <w:tab/>
        <w:t xml:space="preserve">– Это вождь тебя учил, что надо говорить – не хОчу, а хочу… </w:t>
        <w:tab/>
        <w:tab/>
        <w:t>Не рази, а разве. Не сиськи, а грудь? Так кто учил тебя, малолетку,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созревшую раньше городских кралей?..  Ма-ню-ня. – </w:t>
      </w:r>
      <w:r>
        <w:rPr>
          <w:rFonts w:cs="Calibri"/>
          <w:i/>
          <w:sz w:val="28"/>
          <w:szCs w:val="28"/>
        </w:rPr>
        <w:t xml:space="preserve">Обнимает и </w:t>
        <w:tab/>
        <w:tab/>
        <w:t>теснит её к кровати.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МАША</w:t>
        <w:tab/>
        <w:tab/>
        <w:t xml:space="preserve">– Учил? Ну да… Ой, а вас не было рядом, когда Миша мне </w:t>
        <w:tab/>
        <w:tab/>
        <w:tab/>
        <w:t>точно так говорил.</w:t>
      </w:r>
    </w:p>
    <w:p>
      <w:pPr>
        <w:pStyle w:val="Normal"/>
        <w:tabs>
          <w:tab w:val="clear" w:pos="708"/>
          <w:tab w:val="left" w:pos="142" w:leader="none"/>
        </w:tabs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КАПИТАН</w:t>
        <w:tab/>
        <w:tab/>
        <w:t>– Дурочка, мы всегда есть. Любой член наших органов, хоть</w:t>
        <w:tab/>
        <w:tab/>
        <w:tab/>
        <w:t xml:space="preserve">через дымоход, хоть в половую щель пролезет. </w:t>
      </w:r>
    </w:p>
    <w:p>
      <w:pPr>
        <w:pStyle w:val="Normal"/>
        <w:tabs>
          <w:tab w:val="clear" w:pos="708"/>
          <w:tab w:val="left" w:pos="142" w:leader="none"/>
        </w:tabs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tabs>
          <w:tab w:val="clear" w:pos="708"/>
          <w:tab w:val="left" w:pos="142" w:leader="none"/>
        </w:tabs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ab/>
        <w:tab/>
        <w:t xml:space="preserve">Резко просовывает ей руку между ног, кричит: </w:t>
      </w:r>
      <w:r>
        <w:rPr>
          <w:rFonts w:cs="Calibri"/>
          <w:sz w:val="28"/>
          <w:szCs w:val="28"/>
        </w:rPr>
        <w:t xml:space="preserve">– Жучок! </w:t>
        <w:tab/>
        <w:tab/>
        <w:tab/>
        <w:tab/>
      </w:r>
      <w:r>
        <w:rPr>
          <w:rFonts w:cs="Calibri"/>
          <w:i/>
          <w:sz w:val="28"/>
          <w:szCs w:val="28"/>
        </w:rPr>
        <w:t>Слышен скрип отрываемой доски и голос: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sz w:val="28"/>
          <w:szCs w:val="28"/>
        </w:rPr>
        <w:t xml:space="preserve">– Тут я, товарищ пятый, </w:t>
        <w:tab/>
        <w:tab/>
        <w:tab/>
        <w:t>Жучок я! Слушаю.</w:t>
      </w:r>
    </w:p>
    <w:p>
      <w:pPr>
        <w:pStyle w:val="Normal"/>
        <w:tabs>
          <w:tab w:val="clear" w:pos="708"/>
          <w:tab w:val="left" w:pos="142" w:leader="none"/>
        </w:tabs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>– Ой, мамочка!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Жучок, новые сведения есть?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 xml:space="preserve">– Стукают, надо арестовать Кострова, как шпиёна.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>– Закопайся и жди!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 xml:space="preserve">– Есть, закопаться и ждать!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i/>
          <w:sz w:val="28"/>
          <w:szCs w:val="28"/>
        </w:rPr>
        <w:t>Слышно, как работают лопатой</w:t>
      </w:r>
      <w:r>
        <w:rPr>
          <w:rFonts w:cs="Calibri"/>
          <w:sz w:val="24"/>
          <w:szCs w:val="24"/>
        </w:rPr>
        <w:t>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МАША</w:t>
        <w:tab/>
        <w:tab/>
        <w:t xml:space="preserve">– А жучок, он что? Надо ж, какие у нас органы! А Миша, он </w:t>
        <w:tab/>
        <w:tab/>
        <w:t>что, он теперича, как?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Скоро забудешь, кто он. Держись за меня теперича! Прям в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этой кровати, дам я тебе направление в институт. Слово офицера! </w:t>
        <w:tab/>
        <w:tab/>
        <w:t xml:space="preserve">О..о, такая фигура не для врагов, а ляжечки! О..о, а сисеч… гру..удь. </w:t>
        <w:tab/>
        <w:tab/>
        <w:t xml:space="preserve">Это же достояние народа! Ну-ка, ну-ка… – </w:t>
      </w:r>
      <w:r>
        <w:rPr>
          <w:rFonts w:cs="Calibri"/>
          <w:i/>
          <w:sz w:val="28"/>
          <w:szCs w:val="28"/>
        </w:rPr>
        <w:t>Раздевает её.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Я сама дотумкала. Да погодь ты, сказала – я сама.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Комсомолка, член органов должна быстро раздеваться!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>– Тады погоди, раздевайся первый!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>– Тады… Замечательно. Та-ды. Да ты… Да ты – Галатея!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Маня я, комсомолка и преданная безответно я…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КАПИТАН</w:t>
        <w:tab/>
        <w:tab/>
        <w:t xml:space="preserve">– Правильно, Маша, преданная беззаветно нашим органам и </w:t>
        <w:tab/>
        <w:tab/>
        <w:t xml:space="preserve">дорогому товарищу…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МАША</w:t>
        <w:tab/>
        <w:tab/>
        <w:t xml:space="preserve">– Так и лезь под одеялку первый, а я… Я за товарища Сталина </w:t>
        <w:tab/>
        <w:tab/>
        <w:t>буду безответная следом… Токо лампу загасю. я стесняюсь шибко.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КАПИТАН</w:t>
        <w:tab/>
        <w:tab/>
        <w:t xml:space="preserve">– Прекрасно! За-га-сю. Я балдею… Шибко. 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4"/>
          <w:szCs w:val="24"/>
        </w:rPr>
        <w:tab/>
        <w:tab/>
        <w:tab/>
      </w:r>
      <w:r>
        <w:rPr>
          <w:rFonts w:cs="Calibri"/>
          <w:i/>
          <w:sz w:val="28"/>
          <w:szCs w:val="28"/>
        </w:rPr>
        <w:t>Маша гасит лампу, берет с полки огромные ножницы для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 xml:space="preserve">стрижки овец, прячет за спину и прыгает под одеяло. Слышен </w:t>
        <w:tab/>
        <w:tab/>
        <w:t xml:space="preserve">вопль, грохот… Тишина.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ab/>
        <w:t xml:space="preserve">Светлеет. Мария садится в кровати, осматривается </w:t>
        <w:tab/>
        <w:tab/>
        <w:tab/>
        <w:t xml:space="preserve">безумным взглядом, не понимает, где она. На лице </w:t>
        <w:tab/>
        <w:t xml:space="preserve">кровь. Садится, </w:t>
        <w:tab/>
        <w:tab/>
        <w:t xml:space="preserve">размазывает кровь по лицу, тупо глядя на окровавленные руки. </w:t>
        <w:tab/>
        <w:tab/>
        <w:t>Кричит коза. Входит Жучихин, переступает через кирпичи.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ЖУЧИХИН</w:t>
        <w:tab/>
        <w:tab/>
        <w:t xml:space="preserve">– Солнце черте где, а у тебя печка не топится. Никак, кузнец </w:t>
        <w:tab/>
        <w:tab/>
        <w:t xml:space="preserve">по дымоходу кувалдой. Ты держись от него дальше, ко мне ближе.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Фу, чертовщина какая. Где этот… бугай?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Бугай токо подковы гнуть и печи чужие ломать. –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 xml:space="preserve">топчется </w:t>
        <w:tab/>
        <w:tab/>
        <w:t>у печи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sz w:val="28"/>
          <w:szCs w:val="28"/>
        </w:rPr>
        <w:t xml:space="preserve">– Гля, никак кувалдой долбал, пол избы завалил.  За мной, </w:t>
        <w:tab/>
        <w:tab/>
        <w:t xml:space="preserve">Маруся, танцы-шманцы, за тобой жратва. Тебе куплю чего захочешь, </w:t>
        <w:tab/>
        <w:tab/>
        <w:t>хоть косынку новую. Гля, бугай никак, тебе и сопатку расквасил?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  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Мария повернулась к окну, стало видно её окровавленное </w:t>
        <w:tab/>
        <w:tab/>
        <w:t xml:space="preserve">лицо. Она медленно отходила от сна и пока ничего не понимала, </w:t>
        <w:tab/>
        <w:tab/>
        <w:t>что ей говорил Жучихин</w:t>
      </w:r>
      <w:r>
        <w:rPr>
          <w:rFonts w:cs="Calibri"/>
          <w:sz w:val="24"/>
          <w:szCs w:val="24"/>
        </w:rPr>
        <w:t xml:space="preserve">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4"/>
          <w:szCs w:val="24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Ф..фу… Я же кастрировала его.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Ка..ка..как, ка..кастририровала?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Ножницами… Чик!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Чик.. –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>тупо огляделся</w:t>
      </w:r>
      <w:r>
        <w:rPr>
          <w:rFonts w:cs="Calibri"/>
          <w:sz w:val="24"/>
          <w:szCs w:val="24"/>
        </w:rPr>
        <w:t>.</w:t>
      </w:r>
      <w:r>
        <w:rPr>
          <w:rFonts w:cs="Calibri"/>
          <w:sz w:val="28"/>
          <w:szCs w:val="28"/>
        </w:rPr>
        <w:t xml:space="preserve"> – И где этот бугай кастрован…ван…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Видно, через трубу сиганул. Ф..фу, что за ночь такая. ЖУЧИХИН</w:t>
        <w:tab/>
        <w:tab/>
        <w:t xml:space="preserve">– Мать честна… И..и… Как же он, едрёна-ворона, через трубу? </w:t>
        <w:tab/>
        <w:tab/>
        <w:t xml:space="preserve">Ну да, сиганёшь, когда тебе – чик и…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Голос знакомый. Жучок, ты?.. голос во сне…  – </w:t>
      </w:r>
      <w:r>
        <w:rPr>
          <w:rFonts w:cs="Calibri"/>
          <w:i/>
          <w:sz w:val="28"/>
          <w:szCs w:val="28"/>
        </w:rPr>
        <w:t xml:space="preserve">Размазывает </w:t>
        <w:tab/>
        <w:tab/>
        <w:t xml:space="preserve">по лицу кровь. Зовёт резко.– 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>Жучок!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Тут я, товарищ пятый! – </w:t>
      </w:r>
      <w:r>
        <w:rPr>
          <w:rFonts w:cs="Calibri"/>
          <w:i/>
          <w:sz w:val="28"/>
          <w:szCs w:val="28"/>
        </w:rPr>
        <w:t>Пятится</w:t>
      </w:r>
      <w:r>
        <w:rPr>
          <w:rFonts w:cs="Calibri"/>
          <w:sz w:val="28"/>
          <w:szCs w:val="28"/>
        </w:rPr>
        <w:t xml:space="preserve"> – Ой, живот прихватило!  </w:t>
        <w:tab/>
        <w:tab/>
        <w:tab/>
      </w:r>
      <w:r>
        <w:rPr>
          <w:rFonts w:cs="Calibri"/>
          <w:i/>
          <w:sz w:val="28"/>
          <w:szCs w:val="28"/>
        </w:rPr>
        <w:t>(Убегает).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ab/>
        <w:t xml:space="preserve">Мария встала с кровати, удивленно осмотрела избу и </w:t>
        <w:tab/>
        <w:tab/>
        <w:tab/>
        <w:t xml:space="preserve">обломки кирпичей на полу, переступая, подошла к фотографиям </w:t>
        <w:tab/>
        <w:tab/>
        <w:t xml:space="preserve">на стене.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Вот и свиделась мы с тобой, Мишенька, сокол ты мой ясный. </w:t>
        <w:tab/>
        <w:tab/>
        <w:t xml:space="preserve">Хоть и во сне, а прижалась я к тебе, в любви погрелась. Хоть и во сне, </w:t>
        <w:tab/>
        <w:tab/>
        <w:t xml:space="preserve">да отомстила за тебя. Да, родной, стала я педагогом, как мечтали </w:t>
        <w:tab/>
        <w:tab/>
        <w:t>мама с папой и достойным гражданином нашей родины, как мечтал</w:t>
        <w:tab/>
        <w:tab/>
        <w:t xml:space="preserve">ты. Только, Мишенька, уж как сердце за неё болит сегодня, за нашу </w:t>
        <w:tab/>
        <w:tab/>
        <w:t xml:space="preserve">родину, – </w:t>
      </w:r>
      <w:r>
        <w:rPr>
          <w:rFonts w:cs="Calibri"/>
          <w:i/>
          <w:sz w:val="28"/>
          <w:szCs w:val="28"/>
        </w:rPr>
        <w:t>стукнула кулаком по стене</w:t>
      </w:r>
      <w:r>
        <w:rPr>
          <w:rFonts w:cs="Calibri"/>
          <w:sz w:val="24"/>
          <w:szCs w:val="24"/>
        </w:rPr>
        <w:t xml:space="preserve">, </w:t>
      </w:r>
      <w:r>
        <w:rPr>
          <w:rFonts w:cs="Calibri"/>
          <w:sz w:val="28"/>
          <w:szCs w:val="28"/>
        </w:rPr>
        <w:t xml:space="preserve">–  В душу мать!.. Ну и кто мне </w:t>
        <w:tab/>
        <w:tab/>
        <w:t xml:space="preserve">растолкует этот сон окаянный!.. – </w:t>
      </w:r>
      <w:r>
        <w:rPr>
          <w:rFonts w:cs="Calibri"/>
          <w:i/>
          <w:sz w:val="28"/>
          <w:szCs w:val="28"/>
        </w:rPr>
        <w:t xml:space="preserve">посмотрела на обломки кирпичей, </w:t>
        <w:tab/>
        <w:tab/>
        <w:t xml:space="preserve">заглянула в печь, –  </w:t>
      </w:r>
      <w:r>
        <w:rPr>
          <w:rFonts w:cs="Calibri"/>
          <w:sz w:val="28"/>
          <w:szCs w:val="28"/>
        </w:rPr>
        <w:t xml:space="preserve">Труба развалилась никак, – </w:t>
      </w:r>
      <w:r>
        <w:rPr>
          <w:rFonts w:cs="Calibri"/>
          <w:i/>
          <w:sz w:val="28"/>
          <w:szCs w:val="28"/>
        </w:rPr>
        <w:t xml:space="preserve">подошла к столу, </w:t>
        <w:tab/>
        <w:tab/>
        <w:t>налила стопку, выпила, запела:</w:t>
      </w:r>
      <w:r>
        <w:rPr>
          <w:rFonts w:cs="Calibri"/>
          <w:sz w:val="24"/>
          <w:szCs w:val="24"/>
        </w:rPr>
        <w:t xml:space="preserve"> </w:t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4"/>
          <w:szCs w:val="24"/>
        </w:rPr>
        <w:tab/>
        <w:tab/>
        <w:tab/>
        <w:tab/>
        <w:tab/>
        <w:t xml:space="preserve">– </w:t>
      </w:r>
      <w:r>
        <w:rPr>
          <w:rFonts w:cs="Calibri"/>
          <w:sz w:val="28"/>
          <w:szCs w:val="28"/>
        </w:rPr>
        <w:t>Хоровод берез, в тумане,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а одна, невдалеке,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 xml:space="preserve">как девчонка в сарафане,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Как девчонка в сарафане</w:t>
        <w:tab/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 xml:space="preserve">моет ноги в молоке…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>Снова легла, всхлипывая. Входит Кузьма, споткнулся о кирпичи.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Ни хрена себе!  – </w:t>
      </w:r>
      <w:r>
        <w:rPr>
          <w:rFonts w:cs="Calibri"/>
          <w:i/>
          <w:sz w:val="28"/>
          <w:szCs w:val="28"/>
        </w:rPr>
        <w:t>подошел, взял руку Марии.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Петровна, что </w:t>
        <w:tab/>
        <w:tab/>
        <w:t>стряслось? На тебе лица нет! Откуда кровь?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Опять из носа… Случается в последнее время.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А кирпичи?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Дымоход никак обвалился.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Вся дрожишь. Замерзла?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Не знаю. Не дай бог снова такой сон пережить.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Войну или еще что?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Мишу своего… Руки его ласковые, губы жадные, теплые.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Не самый плохой сон.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Это пол сна, а потом… До сих пор колотит.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Страшней уже не будет. Одна пуля два раза в одно сердце не </w:t>
        <w:tab/>
        <w:tab/>
        <w:t xml:space="preserve">попадает. Давай кровь вытру, – </w:t>
      </w:r>
      <w:r>
        <w:rPr>
          <w:rFonts w:cs="Calibri"/>
          <w:i/>
          <w:sz w:val="28"/>
          <w:szCs w:val="28"/>
        </w:rPr>
        <w:t>взял полотенце,</w:t>
      </w:r>
      <w:r>
        <w:rPr>
          <w:rFonts w:cs="Calibri"/>
          <w:sz w:val="24"/>
          <w:szCs w:val="24"/>
        </w:rPr>
        <w:t xml:space="preserve"> – </w:t>
      </w:r>
      <w:r>
        <w:rPr>
          <w:rFonts w:cs="Calibri"/>
          <w:sz w:val="28"/>
          <w:szCs w:val="28"/>
        </w:rPr>
        <w:t>Вот, другое дело.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Хорошо с тобой, голова только кружится.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КУЗЬМА </w:t>
        <w:tab/>
        <w:tab/>
        <w:t>– И у меня, кружение, ети его.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У тебя-то зачем?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Затем… Хочу забрать у тебя плохое и в кузне, в жар бросить.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Разревусь сейчас. Ты построже со мной, если я что не так, и </w:t>
        <w:tab/>
        <w:tab/>
        <w:t>чаще говори мне – Маруся, Маня, а не Петровна.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Я, Маруся, всегда робел перед тобой и дрожал, как Тоськин </w:t>
        <w:tab/>
        <w:tab/>
        <w:t>хвост. Только наружной наличностью старался не выказывать это.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Не наличность, а личность. О, господи!.. то меня учили, то я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учила. Личность у тебя и внутренняя, и наружная, дай бог каждому.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Я, Маруся, как железо кованный.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Слышала и знаю, любой металл от ковки крепчает.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Гляди, как бьет тебя лихоманка. Еще и раскрытая вся.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Так ложись, согрей.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А..а можно?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Так я тебя не спрашивала, залезла на днях. Помнишь?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Н..ну да, кто ж забудет такое.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Штаны сними, ты ж дальше не голый?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Н..ну, да, трусы были, кажись, – </w:t>
      </w:r>
      <w:r>
        <w:rPr>
          <w:rFonts w:cs="Calibri"/>
          <w:i/>
          <w:sz w:val="28"/>
          <w:szCs w:val="28"/>
        </w:rPr>
        <w:t xml:space="preserve">снял штаны, лег рядом, </w:t>
        <w:tab/>
        <w:tab/>
        <w:tab/>
        <w:t>сложил руки на груди.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8"/>
          <w:szCs w:val="28"/>
        </w:rPr>
        <w:t xml:space="preserve">– Лёг, вроде. Может боком каким, или и так </w:t>
        <w:tab/>
        <w:tab/>
        <w:t>сойдёт?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ab/>
        <w:tab/>
      </w:r>
      <w:r>
        <w:rPr>
          <w:rFonts w:cs="Calibri"/>
          <w:sz w:val="28"/>
          <w:szCs w:val="28"/>
        </w:rPr>
        <w:t>– Всё так… Обними меня.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 xml:space="preserve">(Обнимает) </w:t>
      </w:r>
      <w:r>
        <w:rPr>
          <w:rFonts w:cs="Calibri"/>
          <w:sz w:val="28"/>
          <w:szCs w:val="28"/>
        </w:rPr>
        <w:t xml:space="preserve">– И чего мы раньше не так?.. годов десять могли бы. </w:t>
      </w:r>
      <w:r>
        <w:rPr>
          <w:rFonts w:cs="Calibri"/>
          <w:sz w:val="24"/>
          <w:szCs w:val="24"/>
        </w:rPr>
        <w:t xml:space="preserve">    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Глупые были и гордые</w:t>
      </w:r>
      <w:r>
        <w:rPr>
          <w:rFonts w:cs="Calibri"/>
          <w:color w:val="000000"/>
          <w:sz w:val="28"/>
          <w:szCs w:val="28"/>
        </w:rPr>
        <w:t>. Случилось то, что случилось. По</w:t>
      </w:r>
    </w:p>
    <w:p>
      <w:pPr>
        <w:pStyle w:val="Normal"/>
        <w:spacing w:lineRule="auto" w:line="240" w:before="0" w:after="0"/>
        <w:rPr>
          <w:rFonts w:cs="Calibri"/>
          <w:sz w:val="24"/>
          <w:szCs w:val="24"/>
        </w:rPr>
      </w:pPr>
      <w:r>
        <w:rPr>
          <w:rFonts w:cs="Calibri"/>
          <w:color w:val="000000"/>
          <w:sz w:val="28"/>
          <w:szCs w:val="28"/>
        </w:rPr>
        <w:t xml:space="preserve"> </w:t>
      </w:r>
      <w:r>
        <w:rPr>
          <w:rFonts w:cs="Calibri"/>
          <w:color w:val="000000"/>
          <w:sz w:val="28"/>
          <w:szCs w:val="28"/>
        </w:rPr>
        <w:tab/>
        <w:tab/>
        <w:t>жизни, по времени и по ситуации.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 (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i/>
          <w:sz w:val="28"/>
          <w:szCs w:val="28"/>
        </w:rPr>
        <w:t>Положил руку на её бедро.</w:t>
      </w:r>
      <w:r>
        <w:rPr>
          <w:rFonts w:cs="Calibri"/>
          <w:sz w:val="24"/>
          <w:szCs w:val="24"/>
        </w:rPr>
        <w:t>)</w:t>
      </w:r>
      <w:r>
        <w:rPr>
          <w:rFonts w:cs="Calibri"/>
          <w:sz w:val="28"/>
          <w:szCs w:val="28"/>
        </w:rPr>
        <w:t xml:space="preserve"> – Ну да. А можно я тебя пощупаю?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Н..ну… Щупай. </w:t>
        <w:tab/>
        <w:tab/>
        <w:tab/>
        <w:tab/>
        <w:tab/>
        <w:tab/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 (</w:t>
      </w:r>
      <w:r>
        <w:rPr>
          <w:rFonts w:cs="Calibri"/>
          <w:i/>
          <w:sz w:val="28"/>
          <w:szCs w:val="28"/>
        </w:rPr>
        <w:t>Гладит её тело)</w:t>
      </w:r>
      <w:r>
        <w:rPr>
          <w:rFonts w:cs="Calibri"/>
          <w:sz w:val="28"/>
          <w:szCs w:val="28"/>
        </w:rPr>
        <w:t xml:space="preserve"> – Да..а, едрит. Жизнь прожить, не подкову отковать.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</w: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– Ну и как, обе в одной руке, или не помещаются? Ручищи то у </w:t>
        <w:tab/>
        <w:tab/>
        <w:t xml:space="preserve">тебя, дай бог каждому.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Токо по одной в руку… Так это ж, Маня, мужику в радость! А </w:t>
        <w:tab/>
        <w:tab/>
        <w:t xml:space="preserve">может мы еще и того… Ну, смогём, чего ни то?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sz w:val="24"/>
          <w:szCs w:val="24"/>
        </w:rPr>
        <w:t xml:space="preserve">  </w:t>
      </w:r>
      <w:r>
        <w:rPr>
          <w:rFonts w:cs="Calibri"/>
          <w:i/>
          <w:sz w:val="28"/>
          <w:szCs w:val="28"/>
        </w:rPr>
        <w:t>(Весело.)</w:t>
      </w:r>
      <w:r>
        <w:rPr>
          <w:rFonts w:cs="Calibri"/>
          <w:sz w:val="28"/>
          <w:szCs w:val="28"/>
        </w:rPr>
        <w:t xml:space="preserve"> –  Как сможем, так и смогём. А то или не то, после разберемся. </w:t>
        <w:tab/>
        <w:tab/>
        <w:t xml:space="preserve">Тем более – сеновал приволок!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Дурак. Припёр, ума хватило.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Молодец! Придумал. Только Ваську выгони, наблюдает он в </w:t>
        <w:tab/>
        <w:tab/>
        <w:t xml:space="preserve">щелку, в двери.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Как скажешь.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Поднял галошу, бросил. Неожиданно вошел Жучихин, попал </w:t>
        <w:tab/>
        <w:tab/>
        <w:t xml:space="preserve">под галошу и решил, что это Мария его так встретила. Кузьма </w:t>
        <w:tab/>
        <w:tab/>
        <w:t xml:space="preserve">пополз под одеяло, он отвык показываться в таком виде.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Ты зачем, коза, на меня накликала наваждению! Ты ме-ме </w:t>
        <w:tab/>
        <w:tab/>
        <w:t xml:space="preserve">и ускакала, а мне опять от страха в кусты! Ты Кузьму кастрировала! </w:t>
        <w:tab/>
        <w:tab/>
        <w:t xml:space="preserve">Ты самолично призналась, а я, как секретный член…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Иди, проспись… Не член ты, а козёл.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Чуть не выспался непробудным сном, курва! – достал </w:t>
        <w:tab/>
        <w:tab/>
        <w:tab/>
        <w:t xml:space="preserve">чекушку, выпил…  – Бугая этого, кастрированного, отыскать мне надо </w:t>
        <w:tab/>
        <w:tab/>
        <w:t xml:space="preserve">срочно!.. куда отрезанные муди спрятала, никак жарить будешь? Как </w:t>
        <w:tab/>
        <w:tab/>
        <w:t xml:space="preserve">боец невидимого фронту, я должен… Я… Я…  – </w:t>
      </w:r>
      <w:r>
        <w:rPr>
          <w:rFonts w:cs="Calibri"/>
          <w:i/>
          <w:sz w:val="28"/>
          <w:szCs w:val="28"/>
        </w:rPr>
        <w:t xml:space="preserve">Увидел Кузьму, </w:t>
        <w:tab/>
        <w:tab/>
        <w:tab/>
        <w:tab/>
        <w:t>вылезающего из под одеяла.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КУЗЬМА</w:t>
        <w:tab/>
        <w:tab/>
        <w:t xml:space="preserve">– Ты… невидимый! Гляди, прилетел сокол воробьев щипать. </w:t>
        <w:tab/>
        <w:tab/>
        <w:t>За такое полагается в три места! В морду, в ухо и пинком в…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Э..э, а в трубе вон… Мне всё через трубу видно,– </w:t>
      </w:r>
      <w:r>
        <w:rPr>
          <w:rFonts w:cs="Calibri"/>
          <w:i/>
          <w:sz w:val="28"/>
          <w:szCs w:val="28"/>
        </w:rPr>
        <w:t xml:space="preserve">показал на </w:t>
        <w:tab/>
        <w:tab/>
        <w:t>обломки кирпичей,</w:t>
      </w:r>
      <w:r>
        <w:rPr>
          <w:rFonts w:cs="Calibri"/>
          <w:sz w:val="28"/>
          <w:szCs w:val="28"/>
        </w:rPr>
        <w:t xml:space="preserve"> – Тут тебя Маруська и кастрировала! Кровищу </w:t>
        <w:tab/>
        <w:tab/>
        <w:t xml:space="preserve">твою на морде козы самолично видел, </w:t>
      </w:r>
      <w:r>
        <w:rPr>
          <w:rFonts w:cs="Calibri"/>
          <w:sz w:val="24"/>
          <w:szCs w:val="24"/>
        </w:rPr>
        <w:t xml:space="preserve">– </w:t>
      </w:r>
      <w:r>
        <w:rPr>
          <w:rFonts w:cs="Calibri"/>
          <w:i/>
          <w:sz w:val="28"/>
          <w:szCs w:val="28"/>
        </w:rPr>
        <w:t xml:space="preserve">сел на пол, завыл. – </w:t>
      </w:r>
      <w:r>
        <w:rPr>
          <w:rFonts w:cs="Calibri"/>
          <w:sz w:val="28"/>
          <w:szCs w:val="28"/>
        </w:rPr>
        <w:t xml:space="preserve">У..у, в </w:t>
        <w:tab/>
        <w:tab/>
        <w:t>моей трясине вам самое место. Токо банку с золотом вытащу.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 шею его, пусть катится со своим добром в болото!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>(прохныкал</w:t>
      </w:r>
      <w:r>
        <w:rPr>
          <w:rFonts w:cs="Calibri"/>
          <w:sz w:val="28"/>
          <w:szCs w:val="28"/>
        </w:rPr>
        <w:t xml:space="preserve">)  – Всё своё ношу с собой.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Не по тебе ноша, подлая твоя душонка. Похоже, надорвался </w:t>
        <w:tab/>
        <w:tab/>
        <w:t xml:space="preserve">на делах своих поганых, особенно за войну проклятую. Мы там </w:t>
        <w:tab/>
        <w:tab/>
        <w:tab/>
        <w:t xml:space="preserve">кровь проливали, а ты из живых её высасывал.  Сон видела ночью, </w:t>
        <w:tab/>
        <w:tab/>
        <w:t xml:space="preserve">как вчера всё видела!.. – </w:t>
      </w:r>
      <w:r>
        <w:rPr>
          <w:rFonts w:cs="Calibri"/>
          <w:i/>
          <w:sz w:val="28"/>
          <w:szCs w:val="28"/>
        </w:rPr>
        <w:t>кричит,</w:t>
      </w:r>
      <w:r>
        <w:rPr>
          <w:rFonts w:cs="Calibri"/>
          <w:sz w:val="28"/>
          <w:szCs w:val="28"/>
        </w:rPr>
        <w:t xml:space="preserve"> – Жучок!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>(</w:t>
      </w:r>
      <w:r>
        <w:rPr>
          <w:rFonts w:cs="Calibri"/>
          <w:i/>
          <w:sz w:val="28"/>
          <w:szCs w:val="28"/>
        </w:rPr>
        <w:t>Вскочил)</w:t>
      </w:r>
      <w:r>
        <w:rPr>
          <w:rFonts w:cs="Calibri"/>
          <w:sz w:val="28"/>
          <w:szCs w:val="28"/>
        </w:rPr>
        <w:t xml:space="preserve"> – Тута я!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Пароль!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Закопайся и жди!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Вспомнила этот голос из 51-го, когда допрашивали нас с </w:t>
        <w:tab/>
        <w:tab/>
        <w:tab/>
        <w:t xml:space="preserve">Мишей…  Надо ж, столько лет, во сне и вспомнила. Это же ты на </w:t>
        <w:tab/>
        <w:tab/>
        <w:tab/>
        <w:t xml:space="preserve">Мишу клевету написал. Все годы от тебя разные намёки слышали, </w:t>
        <w:tab/>
        <w:tab/>
        <w:t xml:space="preserve">пароли дурацкие, шутковал вроде. А как всё просто – Жу-чок! </w:t>
        <w:tab/>
        <w:tab/>
        <w:tab/>
        <w:t>Закопайся и жди.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 (</w:t>
      </w:r>
      <w:r>
        <w:rPr>
          <w:rFonts w:cs="Calibri"/>
          <w:i/>
          <w:sz w:val="28"/>
          <w:szCs w:val="28"/>
        </w:rPr>
        <w:t xml:space="preserve">Надел штаны) </w:t>
      </w:r>
      <w:r>
        <w:rPr>
          <w:rFonts w:cs="Calibri"/>
          <w:sz w:val="28"/>
          <w:szCs w:val="28"/>
        </w:rPr>
        <w:t xml:space="preserve">– Вот и дождался! И я тож, дурак... Затейный мужик, </w:t>
        <w:tab/>
        <w:tab/>
        <w:t xml:space="preserve">мол. Как же, секретный был вояка.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Вражина. А мы столько лет не могли раскусить тебя!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 (</w:t>
      </w:r>
      <w:r>
        <w:rPr>
          <w:rFonts w:cs="Calibri"/>
          <w:i/>
          <w:sz w:val="28"/>
          <w:szCs w:val="28"/>
        </w:rPr>
        <w:t>Икает)</w:t>
      </w:r>
      <w:r>
        <w:rPr>
          <w:rFonts w:cs="Calibri"/>
          <w:sz w:val="28"/>
          <w:szCs w:val="28"/>
        </w:rPr>
        <w:t xml:space="preserve"> – Пийсят лет, считай, закапываюсь, как от расстрела бежал.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Всё жду, токо не принимает земля. Всех, принимает, а меня… </w:t>
      </w:r>
      <w:r>
        <w:rPr>
          <w:rFonts w:cs="Calibri"/>
          <w:i/>
          <w:sz w:val="28"/>
          <w:szCs w:val="28"/>
        </w:rPr>
        <w:t>– Лег</w:t>
        <w:tab/>
        <w:tab/>
        <w:t>на пол и начал бормотать что-то. Кузьма сел рядом с Марией.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 </w:t>
        <w:tab/>
        <w:tab/>
        <w:t xml:space="preserve">– Первый раз слышу про его расстрел! Что делать  будем? </w:t>
        <w:tab/>
        <w:tab/>
        <w:tab/>
        <w:t>Честно, убила бы, иуду поганого.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Или под наковальню. Да..а. Домой прогоню, пусть проспится. </w:t>
        <w:tab/>
        <w:tab/>
        <w:t>После судить будем.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 xml:space="preserve"> </w:t>
        <w:tab/>
        <w:tab/>
      </w:r>
      <w:r>
        <w:rPr>
          <w:rFonts w:cs="Calibri"/>
          <w:i/>
          <w:sz w:val="28"/>
          <w:szCs w:val="28"/>
        </w:rPr>
        <w:t>Жучихин медленно поднялся, отряхнулся, огляделся, и как ни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 xml:space="preserve">в чем не бывало, рассмеялся. Это был жуткий, булькающий смех </w:t>
        <w:tab/>
        <w:tab/>
        <w:t>будто он тонул и хохотал. Мария даже перекрестилась.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</w:r>
      <w:r>
        <w:rPr>
          <w:rFonts w:cs="Calibri"/>
          <w:i/>
          <w:sz w:val="28"/>
          <w:szCs w:val="28"/>
        </w:rPr>
        <w:tab/>
        <w:tab/>
      </w:r>
      <w:r>
        <w:rPr>
          <w:rFonts w:cs="Calibri"/>
          <w:sz w:val="28"/>
          <w:szCs w:val="28"/>
        </w:rPr>
        <w:t xml:space="preserve">– А некому судить… Ни судов нету, ни органов завалящих. </w:t>
        <w:tab/>
        <w:tab/>
        <w:tab/>
        <w:t xml:space="preserve">Кому верили – тех нету. Коммунизму нету, сицилизму нету, а без </w:t>
        <w:tab/>
        <w:tab/>
        <w:t>идеи и всей страны нету. Просрали!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Мы судить будем. Маруся и я. Никифор с Ульяной.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Митя, внук мой и детки наши с Мишей, не рожденные. КУЗЬМА</w:t>
        <w:tab/>
        <w:tab/>
        <w:t xml:space="preserve">– Мы тебе и суд, и конвой, и… вечный покой! –  </w:t>
      </w:r>
      <w:r>
        <w:rPr>
          <w:rFonts w:cs="Calibri"/>
          <w:i/>
          <w:sz w:val="28"/>
          <w:szCs w:val="28"/>
        </w:rPr>
        <w:t xml:space="preserve">Выталкивает </w:t>
        <w:tab/>
        <w:tab/>
        <w:t>Жучихина из избы, садится рядом с Марией, обнимает.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И читала и слышала от других, но чтобы вот так…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Мне Ульяна про него говорила, она скрозь всех видит. А 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своё – затейный мужик, гавнистый, так и ладно, какой ни есть, а </w:t>
        <w:tab/>
        <w:tab/>
        <w:tab/>
        <w:t>наш, воевал… Ложись, я посижу рядом.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Вот такая, Кузенька, у нас первая, почти брачная встреча.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Да, другой раз уже спортил нам, гад! Токо не на тех напал.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Мы и </w:t>
        <w:tab/>
        <w:t xml:space="preserve">не таких встречали. Живы будем, так не помрем. Ночь целая </w:t>
        <w:tab/>
        <w:tab/>
        <w:t xml:space="preserve">впереди!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Куда деваться. Никак бабушку к греху принуждаешь?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Токо пощупал пока. Я домой сбегаю, оденусь лучшее. И </w:t>
        <w:tab/>
        <w:tab/>
        <w:tab/>
        <w:t xml:space="preserve">сеновал прихвачу назад.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Прихвати. Хотя… погоди чуток, какая ни есть, а романтика! </w:t>
        <w:tab/>
        <w:tab/>
        <w:t xml:space="preserve">После баньки то, да на сеновале то! – </w:t>
      </w:r>
      <w:r>
        <w:rPr>
          <w:rFonts w:cs="Calibri"/>
          <w:i/>
          <w:sz w:val="28"/>
          <w:szCs w:val="28"/>
        </w:rPr>
        <w:t>смеётся</w:t>
      </w:r>
      <w:r>
        <w:rPr>
          <w:rFonts w:cs="Calibri"/>
          <w:sz w:val="28"/>
          <w:szCs w:val="28"/>
        </w:rPr>
        <w:t>, – Молодым не был?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КУЗЬМА </w:t>
        <w:tab/>
        <w:tab/>
        <w:t>– Не..е. То вроде, и не со мной было. Такой жизни не дай бог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 вспоминать, сама всё прошла. Я для тебя, Маруся, настоящий </w:t>
        <w:tab/>
        <w:tab/>
        <w:tab/>
        <w:t xml:space="preserve">сеновал сделаю. Новую жизнь на свежем сене </w:t>
        <w:tab/>
        <w:t xml:space="preserve">начнём, как и </w:t>
        <w:tab/>
        <w:tab/>
        <w:tab/>
        <w:t xml:space="preserve">положено. Сам накошу! –  </w:t>
      </w:r>
      <w:r>
        <w:rPr>
          <w:rFonts w:cs="Calibri"/>
          <w:i/>
          <w:sz w:val="28"/>
          <w:szCs w:val="28"/>
        </w:rPr>
        <w:t xml:space="preserve">Взвалил узел на спину. Мария чмокнула </w:t>
        <w:tab/>
        <w:tab/>
        <w:t xml:space="preserve">его в щеку, распахнула дверь из избы.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b/>
          <w:sz w:val="28"/>
          <w:szCs w:val="28"/>
        </w:rPr>
        <w:t>5.  Изба Жучихина.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Входит Жучихин,</w:t>
        <w:tab/>
        <w:t xml:space="preserve">садится на скрипучую койку – вместо   </w:t>
        <w:tab/>
        <w:tab/>
        <w:tab/>
        <w:t xml:space="preserve">матраса старые телогрейки, бормочет, достаёт из тряпья  </w:t>
        <w:tab/>
        <w:tab/>
        <w:tab/>
        <w:t xml:space="preserve">рацию, размахивает руками. </w:t>
        <w:tab/>
        <w:tab/>
        <w:tab/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 – Судить они, – хватается за голову.  – Не..е, суда нету, токо по</w:t>
        <w:tab/>
        <w:tab/>
        <w:t xml:space="preserve"> приказу. Куда я направил трактор с мужиками?  Кажись… Товарищ </w:t>
        <w:tab/>
        <w:tab/>
        <w:t>пятый, але! Они в трясине спрятались от наших невидимых органов,</w:t>
        <w:tab/>
        <w:tab/>
      </w:r>
      <w:r>
        <w:rPr>
          <w:rFonts w:cs="Calibri"/>
          <w:i/>
          <w:sz w:val="28"/>
          <w:szCs w:val="28"/>
        </w:rPr>
        <w:t>– ложится.</w:t>
      </w:r>
      <w:r>
        <w:rPr>
          <w:rFonts w:cs="Calibri"/>
          <w:sz w:val="28"/>
          <w:szCs w:val="28"/>
        </w:rPr>
        <w:t xml:space="preserve"> – Товарищ пятый, Жучок я! Докладаю. Враги народа</w:t>
        <w:tab/>
        <w:tab/>
        <w:tab/>
        <w:t xml:space="preserve">от Москвы до самых до окраин против нас. Докладаю за хирургу </w:t>
        <w:tab/>
        <w:tab/>
        <w:t xml:space="preserve">Марию.  Она кастрировала кузнеца и… целится всё выше и выше, и </w:t>
        <w:tab/>
        <w:tab/>
        <w:t xml:space="preserve">выше.  Скоро до меня дотянет…  – </w:t>
      </w:r>
      <w:r>
        <w:rPr>
          <w:rFonts w:cs="Calibri"/>
          <w:i/>
          <w:sz w:val="28"/>
          <w:szCs w:val="28"/>
        </w:rPr>
        <w:t>храпит</w:t>
      </w:r>
      <w:r>
        <w:rPr>
          <w:rFonts w:cs="Calibri"/>
          <w:sz w:val="28"/>
          <w:szCs w:val="28"/>
        </w:rPr>
        <w:t>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Темнеет. Жучихин ворочается со стонами, затем раздваиваться –  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 xml:space="preserve">один лежит, другой встал. На стене деревья, тени, слышаться </w:t>
        <w:tab/>
        <w:tab/>
        <w:t>крик, просят о помощи. Из тени выделяется Жучихин.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 xml:space="preserve"> – Куда послал, там их трясина и засосала, едрёна ворона. </w:t>
        <w:tab/>
        <w:tab/>
        <w:tab/>
        <w:tab/>
        <w:t xml:space="preserve">Обшарить, чего ни то. – </w:t>
      </w:r>
      <w:r>
        <w:rPr>
          <w:rFonts w:cs="Calibri"/>
          <w:i/>
          <w:sz w:val="28"/>
          <w:szCs w:val="28"/>
        </w:rPr>
        <w:t>Доносится уханье филина, хохот лешего.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>– Э..э…помогите!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 Что за сука, вякает?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Ты зачем нас в трясину, старик? Помоги, сил больше нет. ЖУЧИХИН</w:t>
        <w:tab/>
        <w:tab/>
        <w:t>– А..а… Друг твой где?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 xml:space="preserve">– Нет больше друга. Подо мной он. Трясина засосала. Хотел </w:t>
        <w:tab/>
        <w:tab/>
        <w:t xml:space="preserve">спасти его и сам… Де..ед, дети у меня, двое. Де..ед!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Дак… э..э, старый я, на войне сильно поранетый, да..а. У меня </w:t>
        <w:tab/>
        <w:tab/>
        <w:t xml:space="preserve">тож дети, хрен знает где, воды некому подать с похмелья.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Помоги, век помнить бу.. буду… детям бу..бу…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Я покойников тож помню, а вот куда банку золотых зубов </w:t>
        <w:tab/>
        <w:tab/>
        <w:t xml:space="preserve">закопал, не помню.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Выделяется силуэт  спящего Жучихина. Стонет, ворочается </w:t>
        <w:tab/>
        <w:tab/>
        <w:t>на скрипучей койке.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Говорит пятый. Помер, что ли, Жучок?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Тута я, товарищ пятый!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Пароль!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Так это, что-то… про имущество.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Всё своё ношу с собой. Вспомнил?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Так помню, когда не надо.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>– Докладывай.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Докладаю. Тута нашу советскую власть вместе с партейной </w:t>
        <w:tab/>
        <w:tab/>
        <w:t xml:space="preserve">ЦК, вместе с политбюрой и сукой меченой, как собачьим хвостом </w:t>
        <w:tab/>
        <w:tab/>
        <w:t xml:space="preserve">смело. Начальство похватало народное имущество и начало срочно </w:t>
        <w:tab/>
        <w:tab/>
        <w:t xml:space="preserve">себе дома строить в три, а то и четыре этажа, с высоченными </w:t>
        <w:tab/>
        <w:tab/>
        <w:tab/>
        <w:t xml:space="preserve">заборами, с колючкой поверху, как в тюрьмах. Стреляют друг дружку </w:t>
        <w:tab/>
        <w:tab/>
        <w:t xml:space="preserve">почем здря, как мы с тобой стреляли врагов народа. Товарищ Сталин </w:t>
        <w:tab/>
        <w:tab/>
        <w:t xml:space="preserve">такого бы не…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>– Стоп! Всё вернется, Жучок.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И расстрел мне?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>–  На этот раз тебе награда, а мне расстрел.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Скорей бы. А то как вспомню, как ты меня, сука, расстрелять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хотел. А я р..раз!.. штаны спустил со страху и в вашу сторону на три </w:t>
        <w:tab/>
        <w:tab/>
        <w:t xml:space="preserve">метра пропоносил. Пока вы ржали, прилетел снаряд немецкий. Всех </w:t>
        <w:tab/>
        <w:tab/>
        <w:t xml:space="preserve">вас на куски разнесло, а я по госпиталям прятался, как герой.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>– Как ты от расстрела ушел – хороший прием. Передадим твой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опыт молодым. Кадры решают всё, как учил товарищ Сталин!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 xml:space="preserve">– Я лучший был, пока ты меня не продал и я попался на золотых </w:t>
        <w:tab/>
        <w:tab/>
        <w:tab/>
        <w:t xml:space="preserve">зубах. Не знаю, кому честь отдавать сегодня,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ГОЛОС</w:t>
        <w:tab/>
        <w:tab/>
        <w:t xml:space="preserve">– В церковь сходи, помолись прилюдно. Сейчас так модно у </w:t>
        <w:tab/>
        <w:tab/>
        <w:t xml:space="preserve">большого начальства. Проси, как герой по разным подлостям, что </w:t>
        <w:tab/>
        <w:tab/>
        <w:t>хочешь для себя лично.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Разве можно, что хочешь?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 xml:space="preserve">– Только для самых верных членов.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Хочу, чтоб Маруська повернулась ко мне всем передом, а к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кузнецу задом. Чтобы новую ногу вернули заместо хромой. И на кой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мне поплавок промеж ног, хочу показать Маруське какой ни то,   </w:t>
        <w:tab/>
        <w:tab/>
        <w:t xml:space="preserve">заграничный. И золотых зубов полный рот.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ГОЛОС</w:t>
        <w:tab/>
        <w:tab/>
        <w:t xml:space="preserve">– Закопайся и жди – это твой новый пароль! Повтори!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Закопайся и жди! Надолго новый пароль?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ГОЛОС </w:t>
        <w:tab/>
        <w:tab/>
        <w:t>– Пока живёт советская власть!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>– Так вся кончилась.  И у нас в колхозе, и в кремле.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ГОЛОС </w:t>
        <w:tab/>
        <w:tab/>
        <w:t xml:space="preserve">– Брехня всё, Жучок, меняется идеология, а органы остаются. </w:t>
        <w:tab/>
        <w:tab/>
        <w:t>Конец связи.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Жучихин вскрикивает, корчится в судорогах, катается</w:t>
      </w:r>
      <w:r>
        <w:rPr>
          <w:rFonts w:cs="Calibri"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ab/>
        <w:t>по полу, кричит:</w:t>
      </w:r>
      <w:r>
        <w:rPr>
          <w:rFonts w:cs="Calibri"/>
          <w:sz w:val="28"/>
          <w:szCs w:val="28"/>
        </w:rPr>
        <w:t xml:space="preserve">  – Медсестра..а! Врача..а! – </w:t>
      </w:r>
      <w:r>
        <w:rPr>
          <w:rFonts w:cs="Calibri"/>
          <w:i/>
          <w:sz w:val="28"/>
          <w:szCs w:val="28"/>
        </w:rPr>
        <w:t xml:space="preserve">Входит Мария в белом </w:t>
        <w:tab/>
        <w:tab/>
        <w:t>халате, в одной руке мешок, в другой протез ноги. Жучихину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 </w:t>
      </w:r>
      <w:r>
        <w:rPr>
          <w:rFonts w:cs="Calibri"/>
          <w:i/>
          <w:sz w:val="28"/>
          <w:szCs w:val="28"/>
        </w:rPr>
        <w:tab/>
        <w:tab/>
        <w:tab/>
        <w:t>видится коса. Лезет под кровать, кричит.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А..а.. Смерть пришла с косой! По какому приказу?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Свои мы, Ромашка. Однако, выкладывай пароль.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Пароль? Закопайся и жди. – </w:t>
      </w:r>
      <w:r>
        <w:rPr>
          <w:rFonts w:cs="Calibri"/>
          <w:i/>
          <w:sz w:val="28"/>
          <w:szCs w:val="28"/>
        </w:rPr>
        <w:t xml:space="preserve">Вылезает, садится на унитаз.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Моё положение сегодня – к тебе передом, к кузнецу задом.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 С каким заданием пришла? От кого?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От нового руководства, обеспечить всем, чего только твоя </w:t>
        <w:tab/>
        <w:tab/>
        <w:t xml:space="preserve">подлая душа пожелает! – </w:t>
      </w:r>
      <w:r>
        <w:rPr>
          <w:rFonts w:cs="Calibri"/>
          <w:i/>
          <w:sz w:val="28"/>
          <w:szCs w:val="28"/>
        </w:rPr>
        <w:t>брасает на пол ногу,</w:t>
      </w:r>
      <w:r>
        <w:rPr>
          <w:rFonts w:cs="Calibri"/>
          <w:sz w:val="28"/>
          <w:szCs w:val="28"/>
        </w:rPr>
        <w:t xml:space="preserve"> – Новая нога для </w:t>
        <w:tab/>
        <w:tab/>
        <w:t xml:space="preserve">тебя, заграничная, ходит только куда положено. А здесь , – </w:t>
      </w:r>
      <w:r>
        <w:rPr>
          <w:rFonts w:cs="Calibri"/>
          <w:i/>
          <w:sz w:val="28"/>
          <w:szCs w:val="28"/>
        </w:rPr>
        <w:t xml:space="preserve">бросает </w:t>
        <w:tab/>
        <w:tab/>
        <w:t xml:space="preserve">мешок, </w:t>
      </w:r>
      <w:r>
        <w:rPr>
          <w:rFonts w:cs="Calibri"/>
          <w:sz w:val="28"/>
          <w:szCs w:val="28"/>
        </w:rPr>
        <w:t xml:space="preserve">– генитальный набор, российский. Правда подержанный, </w:t>
        <w:tab/>
        <w:tab/>
        <w:t xml:space="preserve">но!..  сносу ему нет.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На кой мне сдался подержанный, надо из-за границы.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Заграничные гениталии полагается ставить только большим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 xml:space="preserve">начальникам и депутатам. Руководящие гениталии  изнашиваются </w:t>
        <w:tab/>
        <w:tab/>
        <w:t>быстро. Сам знаешь, с каким народом приходится им сношаться.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Да..а, выходит, хороших мудей и за границей не хватает. А </w:t>
        <w:tab/>
        <w:tab/>
        <w:t>как насчет золотых зубов?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На полный рот!.. – </w:t>
      </w:r>
      <w:r>
        <w:rPr>
          <w:rFonts w:cs="Calibri"/>
          <w:i/>
          <w:sz w:val="28"/>
          <w:szCs w:val="28"/>
        </w:rPr>
        <w:t>показывает узелок.</w:t>
      </w:r>
      <w:r>
        <w:rPr>
          <w:rFonts w:cs="Calibri"/>
          <w:sz w:val="28"/>
          <w:szCs w:val="28"/>
        </w:rPr>
        <w:t xml:space="preserve"> – Все выдраны у </w:t>
        <w:tab/>
        <w:tab/>
        <w:tab/>
        <w:t xml:space="preserve">врагов народа. 40 штук! Килограмм золота! – </w:t>
      </w:r>
      <w:r>
        <w:rPr>
          <w:rFonts w:cs="Calibri"/>
          <w:i/>
          <w:sz w:val="28"/>
          <w:szCs w:val="28"/>
        </w:rPr>
        <w:t xml:space="preserve">достает из того же </w:t>
        <w:tab/>
        <w:tab/>
        <w:t>мешка огурец, бутылку водки.</w:t>
      </w:r>
      <w:r>
        <w:rPr>
          <w:rFonts w:cs="Calibri"/>
          <w:sz w:val="28"/>
          <w:szCs w:val="28"/>
        </w:rPr>
        <w:t xml:space="preserve"> – Становись  раком, больной, </w:t>
        <w:tab/>
        <w:tab/>
        <w:tab/>
        <w:t xml:space="preserve">принимай наркоз, – </w:t>
      </w:r>
      <w:r>
        <w:rPr>
          <w:rFonts w:cs="Calibri"/>
          <w:i/>
          <w:sz w:val="28"/>
          <w:szCs w:val="28"/>
        </w:rPr>
        <w:t>наливает полный стакан</w:t>
      </w:r>
      <w:r>
        <w:rPr>
          <w:rFonts w:cs="Calibri"/>
          <w:sz w:val="28"/>
          <w:szCs w:val="28"/>
        </w:rPr>
        <w:t xml:space="preserve">, </w:t>
      </w:r>
      <w:r>
        <w:rPr>
          <w:rFonts w:cs="Calibri"/>
          <w:i/>
          <w:sz w:val="28"/>
          <w:szCs w:val="28"/>
        </w:rPr>
        <w:t>достаёт воронку.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А закусить каким манёвром?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Новое руководство отвергает марксизм-ленинизм. Согласно </w:t>
        <w:tab/>
        <w:tab/>
        <w:t xml:space="preserve">заграничных установок, теперь в России для рабочих и крестьян всё </w:t>
        <w:tab/>
        <w:tab/>
        <w:t xml:space="preserve">делается только через задний проход.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А зубы?  </w:t>
      </w:r>
      <w:r>
        <w:rPr>
          <w:rFonts w:cs="Calibri"/>
          <w:i/>
          <w:sz w:val="28"/>
          <w:szCs w:val="28"/>
        </w:rPr>
        <w:t>(Становится раком.)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И зубы засыпем туда же.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Н</w:t>
      </w:r>
      <w:r>
        <w:rPr>
          <w:rFonts w:cs="Calibri"/>
          <w:i/>
          <w:sz w:val="28"/>
          <w:szCs w:val="28"/>
        </w:rPr>
        <w:t xml:space="preserve">акрывает больного простыней, втыкает куда надо воронку, </w:t>
        <w:tab/>
        <w:tab/>
        <w:tab/>
        <w:t xml:space="preserve">заливает водку, туда же заталкивает огурец.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Начинаем операцию, – </w:t>
      </w:r>
      <w:r>
        <w:rPr>
          <w:rFonts w:cs="Calibri"/>
          <w:i/>
          <w:sz w:val="28"/>
          <w:szCs w:val="28"/>
        </w:rPr>
        <w:t xml:space="preserve">щелкает </w:t>
        <w:tab/>
        <w:t>ножницами.</w:t>
      </w:r>
      <w:r>
        <w:rPr>
          <w:rFonts w:cs="Calibri"/>
          <w:sz w:val="28"/>
          <w:szCs w:val="28"/>
        </w:rPr>
        <w:t xml:space="preserve"> – Перво-</w:t>
        <w:tab/>
        <w:tab/>
        <w:tab/>
        <w:t xml:space="preserve">наперво, отрежем твоё недостойное достоинство, найти бы, не </w:t>
        <w:tab/>
        <w:tab/>
        <w:tab/>
        <w:t xml:space="preserve">промахнуться... – </w:t>
      </w:r>
      <w:r>
        <w:rPr>
          <w:rFonts w:cs="Calibri"/>
          <w:i/>
          <w:sz w:val="28"/>
          <w:szCs w:val="28"/>
        </w:rPr>
        <w:t xml:space="preserve">Зучит барабанная дробь….  </w:t>
      </w:r>
      <w:r>
        <w:rPr>
          <w:rFonts w:cs="Calibri"/>
          <w:sz w:val="28"/>
          <w:szCs w:val="28"/>
        </w:rPr>
        <w:t xml:space="preserve">– Всё, Ромашка, </w:t>
        <w:tab/>
        <w:tab/>
        <w:tab/>
        <w:t xml:space="preserve">просыпайся! – </w:t>
      </w:r>
      <w:r>
        <w:rPr>
          <w:rFonts w:cs="Calibri"/>
          <w:i/>
          <w:sz w:val="28"/>
          <w:szCs w:val="28"/>
        </w:rPr>
        <w:t>снимает простыню,</w:t>
      </w:r>
      <w:r>
        <w:rPr>
          <w:rFonts w:cs="Calibri"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>больной натягивает штаны</w:t>
      </w:r>
      <w:r>
        <w:rPr>
          <w:rFonts w:cs="Calibri"/>
          <w:sz w:val="28"/>
          <w:szCs w:val="28"/>
        </w:rPr>
        <w:t xml:space="preserve">, – </w:t>
        <w:tab/>
        <w:tab/>
        <w:t>Садись на памятник!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 (</w:t>
      </w:r>
      <w:r>
        <w:rPr>
          <w:rFonts w:cs="Calibri"/>
          <w:i/>
          <w:sz w:val="28"/>
          <w:szCs w:val="28"/>
        </w:rPr>
        <w:t>Садится на унитаз.)</w:t>
      </w:r>
      <w:r>
        <w:rPr>
          <w:rFonts w:cs="Calibri"/>
          <w:sz w:val="28"/>
          <w:szCs w:val="28"/>
        </w:rPr>
        <w:t xml:space="preserve"> – Разудалый я мужик,</w:t>
      </w:r>
    </w:p>
    <w:p>
      <w:pPr>
        <w:pStyle w:val="Normal"/>
        <w:spacing w:lineRule="auto" w:line="240" w:before="0" w:after="0"/>
        <w:ind w:left="708"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>И к весёлому привык.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А полюбил тебя коза,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Я за веселые глаза… Эх, Тоська!.. Я на тебе женюсь!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 Хорошо из наркоза выходишь. Как победитель прими  </w:t>
        <w:tab/>
        <w:tab/>
        <w:tab/>
        <w:t>реанимацию, – по</w:t>
      </w:r>
      <w:r>
        <w:rPr>
          <w:rFonts w:cs="Calibri"/>
          <w:i/>
          <w:sz w:val="28"/>
          <w:szCs w:val="28"/>
        </w:rPr>
        <w:t xml:space="preserve">дает стакан.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  <w:tab/>
        <w:tab/>
        <w:t xml:space="preserve">– Наркомовские сто грамм?  </w:t>
      </w:r>
      <w:r>
        <w:rPr>
          <w:rFonts w:cs="Calibri"/>
          <w:i/>
          <w:sz w:val="28"/>
          <w:szCs w:val="28"/>
        </w:rPr>
        <w:t>( Пьёт.)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Как положено. Слышишь, как новые зубы о стакан звенят!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>(Слушает звон.)</w:t>
      </w:r>
      <w:r>
        <w:rPr>
          <w:rFonts w:cs="Calibri"/>
          <w:sz w:val="28"/>
          <w:szCs w:val="28"/>
        </w:rPr>
        <w:tab/>
        <w:t xml:space="preserve">– Чистое золото?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Все сорок штук!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>– Мужеское добро всё в наличности?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Согласно описи.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И у кого такое добро оттяпали?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Естественно, у врага народа, Мишки Кострова.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  <w:tab/>
        <w:tab/>
        <w:t>– Нога не подержанная?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Новая, иностранная. Твой размер. Тютелька, в тютельку.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И правда, не жмет. И..и… Эх! – </w:t>
      </w:r>
      <w:r>
        <w:rPr>
          <w:rFonts w:cs="Calibri"/>
          <w:i/>
          <w:sz w:val="28"/>
          <w:szCs w:val="28"/>
        </w:rPr>
        <w:t>Пляшет.</w:t>
      </w:r>
      <w:r>
        <w:rPr>
          <w:rFonts w:cs="Calibri"/>
          <w:sz w:val="28"/>
          <w:szCs w:val="28"/>
        </w:rPr>
        <w:t xml:space="preserve">  </w:t>
        <w:tab/>
        <w:tab/>
        <w:tab/>
        <w:tab/>
        <w:tab/>
        <w:tab/>
        <w:tab/>
        <w:t xml:space="preserve"> – У меня еще вчера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суеверия была,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что меня не любят девки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 xml:space="preserve">за увечные дела!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 Заносит влево, падает, щупает, осматривает, сравнивает </w:t>
        <w:tab/>
        <w:tab/>
        <w:t>ноги.</w:t>
      </w:r>
      <w:r>
        <w:rPr>
          <w:rFonts w:cs="Calibri"/>
          <w:sz w:val="28"/>
          <w:szCs w:val="28"/>
        </w:rPr>
        <w:t xml:space="preserve"> –  Ты ж, это! Ты мне другую левую ногу присобачила, так и </w:t>
        <w:tab/>
        <w:tab/>
        <w:tab/>
        <w:t xml:space="preserve">тянет налево!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Помнишь, наш революционный поэт Маяковский сказал! </w:t>
        <w:tab/>
        <w:tab/>
        <w:t xml:space="preserve">Кто там шагает правой? Левой, левой, левой! Во..от, теперь и ты, </w:t>
        <w:tab/>
        <w:tab/>
        <w:t xml:space="preserve">Жучок, будешь ходить только налево, как настоящий мужик!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Ты может и между ног какую ни то херню припаяла? – </w:t>
        <w:tab/>
        <w:tab/>
        <w:tab/>
      </w:r>
      <w:r>
        <w:rPr>
          <w:rFonts w:cs="Calibri"/>
          <w:i/>
          <w:sz w:val="28"/>
          <w:szCs w:val="28"/>
        </w:rPr>
        <w:t xml:space="preserve">заглядывает. </w:t>
      </w:r>
      <w:r>
        <w:rPr>
          <w:rFonts w:cs="Calibri"/>
          <w:sz w:val="28"/>
          <w:szCs w:val="28"/>
        </w:rPr>
        <w:t xml:space="preserve">– О..о! Тама тилипается… как таракан… Курва..а!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 Жучихин! У тебя оптический обман зрения!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Убью! В болоте утоплю..у..у, коза..а!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Таракашка, болотная букашка! Ме..е..э.. –  </w:t>
      </w:r>
      <w:r>
        <w:rPr>
          <w:rFonts w:cs="Calibri"/>
          <w:i/>
          <w:sz w:val="28"/>
          <w:szCs w:val="28"/>
        </w:rPr>
        <w:t xml:space="preserve">Убегает направо.  </w:t>
        <w:tab/>
        <w:tab/>
        <w:t>Жучихин пытается догнать, бежит налево.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b/>
          <w:sz w:val="28"/>
          <w:szCs w:val="28"/>
        </w:rPr>
        <w:t>6. Изба Никифора и Ульяны.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На лавке с ружьем на коленях сидит Никифор, спит. Входит 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 xml:space="preserve">Ульяна с пучком весенних цветов, подносит к лицу деда. Он чихнул </w:t>
        <w:tab/>
        <w:tab/>
        <w:t>пару раз, проснулся.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Улька, отдай патрон, взяла моду, неровён час тюремщик </w:t>
        <w:tab/>
        <w:tab/>
        <w:t xml:space="preserve">припрётца, так и пужнуть нечем!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Прятала, помню, куды – не помню. И то… шляются всякие.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Кузьма сказал, кладбище отобрать хочут.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Скажи мне, Никишка, зачем ты на всех войнах геройски </w:t>
        <w:tab/>
        <w:tab/>
        <w:tab/>
        <w:t xml:space="preserve">победил всех супостатов?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Народ страдал, обидно было. Землю свою защищал.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А мне говорил, за ради счастливой жизни, которая нас ждёт. НИКИФОР</w:t>
        <w:tab/>
        <w:tab/>
        <w:t xml:space="preserve">– Видать, мы с одной стороны ждём, а она с другой ходит. </w:t>
        <w:tab/>
        <w:tab/>
        <w:tab/>
        <w:t>Однаково, после войны хорошо жили, пока власть не скурвилась.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 (</w:t>
      </w:r>
      <w:r>
        <w:rPr>
          <w:rFonts w:cs="Calibri"/>
          <w:i/>
          <w:sz w:val="28"/>
          <w:szCs w:val="28"/>
        </w:rPr>
        <w:t>смотрит в окно</w:t>
      </w:r>
      <w:r>
        <w:rPr>
          <w:rFonts w:cs="Calibri"/>
          <w:sz w:val="28"/>
          <w:szCs w:val="28"/>
        </w:rPr>
        <w:t>)  – Гля, кто-то… Никак Жучихин шкандыбает, язви его.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Был бы у меня патрон, так и пужнул.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Давай по-другому.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Как по-другому?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Ляжем на печку, будто померли разом, свечки запалим. Он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испужается и уйдет.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>– Грех, поди?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Замолим.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ab/>
        <w:t>Торопясь, кряхтя, старики влезают на лежанку.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Головой в избу… О, дверь стукнула. Всё, померла, старая!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Померла, прости господи… ш..ш.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Впопыхах забыли снять валенки и легли подошвами наружу. </w:t>
        <w:tab/>
        <w:tab/>
        <w:t xml:space="preserve">Вошел Жучихин, с рацией через плечо и унитазом под мышкой.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Эй, ведьма! Спишь или притворилась? Щас все аптеки твои </w:t>
        <w:tab/>
        <w:tab/>
        <w:t xml:space="preserve">раскурочу – </w:t>
      </w:r>
      <w:r>
        <w:rPr>
          <w:rFonts w:cs="Calibri"/>
          <w:i/>
          <w:sz w:val="28"/>
          <w:szCs w:val="28"/>
        </w:rPr>
        <w:t xml:space="preserve">Положил унитаз на кровать, прикрыл, подвинув </w:t>
        <w:tab/>
        <w:tab/>
        <w:tab/>
        <w:t xml:space="preserve">занавеску.  </w:t>
      </w:r>
      <w:r>
        <w:rPr>
          <w:rFonts w:cs="Calibri"/>
          <w:sz w:val="28"/>
          <w:szCs w:val="28"/>
        </w:rPr>
        <w:t xml:space="preserve">– Затаились, пригрелись, те там – эти тут, один я крутюсь, </w:t>
        <w:tab/>
        <w:tab/>
        <w:t xml:space="preserve">как вошь на дезинфекции. Склешшились, ли чё? – </w:t>
      </w:r>
      <w:r>
        <w:rPr>
          <w:rFonts w:cs="Calibri"/>
          <w:i/>
          <w:sz w:val="28"/>
          <w:szCs w:val="28"/>
        </w:rPr>
        <w:t xml:space="preserve">ищет по избе </w:t>
        <w:tab/>
        <w:tab/>
        <w:t xml:space="preserve">банки с каплям, повторяя,  </w:t>
      </w:r>
      <w:r>
        <w:rPr>
          <w:rFonts w:cs="Calibri"/>
          <w:sz w:val="28"/>
          <w:szCs w:val="28"/>
        </w:rPr>
        <w:t xml:space="preserve">– Эти тут, те там, я тут,  те… А может, </w:t>
        <w:tab/>
        <w:tab/>
        <w:t xml:space="preserve">промеж них никакого трения нету.  Какое трение, когда Маруська, </w:t>
        <w:tab/>
        <w:tab/>
        <w:t xml:space="preserve">коза!.. кастрировала его… </w:t>
      </w:r>
      <w:r>
        <w:rPr>
          <w:rFonts w:cs="Calibri"/>
          <w:i/>
          <w:sz w:val="28"/>
          <w:szCs w:val="28"/>
        </w:rPr>
        <w:t xml:space="preserve">– трогает подошвы. </w:t>
      </w:r>
      <w:r>
        <w:rPr>
          <w:rFonts w:cs="Calibri"/>
          <w:sz w:val="28"/>
          <w:szCs w:val="28"/>
        </w:rPr>
        <w:t xml:space="preserve">– Чистый лед! Никак </w:t>
        <w:tab/>
        <w:tab/>
        <w:t xml:space="preserve">в жмурики подались все обои?.. и закапывать некому. Двоих тут, с </w:t>
        <w:tab/>
        <w:tab/>
        <w:t xml:space="preserve">трактором в трясину спровадил, как товарищ пятый приказал, никто </w:t>
        <w:tab/>
        <w:tab/>
        <w:t xml:space="preserve">не откопает. А эти как?.. ну и пускай так. –  </w:t>
      </w:r>
      <w:r>
        <w:rPr>
          <w:rFonts w:cs="Calibri"/>
          <w:i/>
          <w:sz w:val="28"/>
          <w:szCs w:val="28"/>
        </w:rPr>
        <w:t xml:space="preserve">Нашел банку, выпил, </w:t>
        <w:tab/>
        <w:tab/>
        <w:tab/>
        <w:t xml:space="preserve">запел.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– Полюбил старОй старУю,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 xml:space="preserve">Дай, старАя, зацелую.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Зацелую, засосу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 xml:space="preserve">и на кладбище снесу. –  </w:t>
      </w:r>
      <w:r>
        <w:rPr>
          <w:rFonts w:cs="Calibri"/>
          <w:i/>
          <w:sz w:val="28"/>
          <w:szCs w:val="28"/>
        </w:rPr>
        <w:t>Нашел еще банку, нюхает.</w:t>
      </w:r>
      <w:r>
        <w:rPr>
          <w:rFonts w:cs="Calibri"/>
          <w:sz w:val="28"/>
          <w:szCs w:val="28"/>
        </w:rPr>
        <w:tab/>
        <w:tab/>
        <w:tab/>
        <w:t xml:space="preserve">– Докладаю… – </w:t>
      </w:r>
      <w:r>
        <w:rPr>
          <w:rFonts w:cs="Calibri"/>
          <w:i/>
          <w:sz w:val="28"/>
          <w:szCs w:val="28"/>
        </w:rPr>
        <w:t>в банку</w:t>
      </w:r>
      <w:r>
        <w:rPr>
          <w:rFonts w:cs="Calibri"/>
          <w:sz w:val="28"/>
          <w:szCs w:val="28"/>
        </w:rPr>
        <w:t xml:space="preserve">, – Але, товарищ пятый? Жучок я. Тута </w:t>
        <w:tab/>
        <w:tab/>
        <w:t xml:space="preserve">жмурики и враги народа спарились. Те тама, эти тута.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Никифор с Ульяной подглядывают, Жучихин сидит к ним </w:t>
        <w:tab/>
        <w:tab/>
        <w:tab/>
        <w:t xml:space="preserve"> спиной, бормочет, крутит рацию. Старики разворачиваются, </w:t>
        <w:tab/>
        <w:tab/>
        <w:t xml:space="preserve">зажигают свечи.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Оборотись, злодей, пришло время тебе ответ держать перед</w:t>
        <w:tab/>
        <w:tab/>
        <w:t xml:space="preserve">господом нашим.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ЖУЧИХИН </w:t>
      </w:r>
      <w:r>
        <w:rPr>
          <w:rFonts w:cs="Calibri"/>
          <w:i/>
          <w:sz w:val="28"/>
          <w:szCs w:val="28"/>
        </w:rPr>
        <w:t>(В ужасе.)</w:t>
      </w:r>
      <w:r>
        <w:rPr>
          <w:rFonts w:cs="Calibri"/>
          <w:sz w:val="28"/>
          <w:szCs w:val="28"/>
        </w:rPr>
        <w:t xml:space="preserve"> – Э..э, вы эта… Не имеете права после смерти! Вы там, иже </w:t>
        <w:tab/>
        <w:tab/>
        <w:t>еси на небеси права качайте. Гля, курвы, что вытворяют!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В райском предбаннике мы, рабы божии,– </w:t>
      </w:r>
      <w:r>
        <w:rPr>
          <w:rFonts w:cs="Calibri"/>
          <w:i/>
          <w:sz w:val="28"/>
          <w:szCs w:val="28"/>
        </w:rPr>
        <w:t>водит свечкой</w:t>
      </w:r>
      <w:r>
        <w:rPr>
          <w:rFonts w:cs="Calibri"/>
          <w:sz w:val="28"/>
          <w:szCs w:val="28"/>
        </w:rPr>
        <w:t xml:space="preserve">. – </w:t>
        <w:tab/>
        <w:tab/>
        <w:t xml:space="preserve">Дезинфекцию делаем, чтобы ни одна сука не просклизнула в рай.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Где рай! Ветхость одна. Даже преставляться противно.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Где живем там и предстаем. В святом писании прописано. ЖУЧИХИН</w:t>
        <w:tab/>
        <w:tab/>
        <w:t>– Не пускают вас в горницу райскую, в сенях сидите?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НИКИФОР</w:t>
        <w:tab/>
        <w:tab/>
        <w:t xml:space="preserve">– Архангел взял наши документы на легистрацию.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Какие документы, брешете всё!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Паспорта, пенсионные. Кто без докУмента просклизнёт, </w:t>
        <w:tab/>
        <w:tab/>
        <w:tab/>
        <w:t xml:space="preserve">вроде тебя, горячую сковородку лизать назначут.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На колени, раб божий… Кайся, как невинных губил.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Не докажете! Никаких записок и протоколов не осталось, всё </w:t>
        <w:tab/>
        <w:tab/>
        <w:t xml:space="preserve">разорвало снарядом вместе с командой и с товарищем пятым.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Здеся не по запискам, здеся по земным делам на трудодень </w:t>
        <w:tab/>
        <w:tab/>
        <w:t xml:space="preserve">начисляют, кажному по способности и по совести.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УЛЬЯНА </w:t>
        <w:tab/>
        <w:tab/>
        <w:t>– И по потребности.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Так вы чё! Советская власть тож в райский предбанник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>перебралась? Всё по потребности опять и по способности?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 – Всё, как при советской власти! Кайся, как бывалоча, перед </w:t>
        <w:tab/>
        <w:tab/>
        <w:t>товарищами, что гибли на войне. Грехов много накопил?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Подметные письма в органы писал? А может, просил их, – </w:t>
        <w:tab/>
        <w:tab/>
        <w:t xml:space="preserve">возлюби ближнего, как господь велит? –  </w:t>
      </w:r>
      <w:r>
        <w:rPr>
          <w:rFonts w:cs="Calibri"/>
          <w:i/>
          <w:sz w:val="28"/>
          <w:szCs w:val="28"/>
        </w:rPr>
        <w:t xml:space="preserve">подняла свечу, – </w:t>
      </w:r>
      <w:r>
        <w:rPr>
          <w:rFonts w:cs="Calibri"/>
          <w:sz w:val="28"/>
          <w:szCs w:val="28"/>
        </w:rPr>
        <w:t xml:space="preserve">А я отца </w:t>
        <w:tab/>
        <w:tab/>
        <w:t xml:space="preserve">твоего вспомнила, как он у нас последнее ведро зерна забрал, </w:t>
        <w:tab/>
        <w:tab/>
        <w:tab/>
        <w:t xml:space="preserve">мама молилась, говорила, что детей кормить нечем. А отец твой </w:t>
        <w:tab/>
        <w:tab/>
        <w:t xml:space="preserve">сказал: Молись, Богу – богово, а зерно в колхозное логово.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…Что-то сломалось в Жучихине. Он увидел перед собой на </w:t>
        <w:tab/>
        <w:tab/>
        <w:t xml:space="preserve">стене тени, чьи-то пальцы тянулись к нему. Он отшатнулся, </w:t>
        <w:tab/>
        <w:tab/>
        <w:tab/>
        <w:t>ударился головой о стену, упал и забился в истерике, потом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 xml:space="preserve">приподнялся и стал быстро говорить, захлёбываясь.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Папаня мой – верный член партии, а я пионер был, дитё ещё. </w:t>
        <w:tab/>
        <w:tab/>
        <w:t xml:space="preserve">Вы после сенокоса картошку жарили, а папаня придёт с заседания </w:t>
        <w:tab/>
        <w:tab/>
        <w:t>комитета, а дома – ни пожрать, ни похмелиться. У..у..у.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За войну кайся!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 xml:space="preserve">– Меня по комсомольской путевке в наши органы направили </w:t>
        <w:tab/>
        <w:tab/>
        <w:t>бороться с врагами народа до ихнего расстрела и после.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Какой спрос с них после расстрела.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>– А такой, закапывали их не глубоко. Я опосля откапывал и</w:t>
        <w:tab/>
        <w:tab/>
        <w:tab/>
        <w:t xml:space="preserve">тайно, щипцами у мертвяков зубы выдирал.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И скоко ты таких зубов надрал, ирод, и где они?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Все забирал товарищ пятый, мне один из десяти давал. Где </w:t>
        <w:tab/>
        <w:tab/>
        <w:t>спрятал, сам уже не найду. Нашел пять или семь зубов, зашитые в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мотню. Хотел к Тоське прилепиться, чтоб каждый мой зуб почитала.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Дурак!.. козу Тоську с Марусей уже путаешь. Ты и одного </w:t>
        <w:tab/>
        <w:tab/>
        <w:t>волоска даже с Тоськиной манды</w:t>
      </w:r>
      <w:r>
        <w:rPr>
          <w:rFonts w:cs="Calibri"/>
          <w:color w:val="FF0000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не стоишь! А ещё про Марусю.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Так его, вражину, по бабски! Кайся в святом предбаннике. Из </w:t>
        <w:tab/>
        <w:tab/>
        <w:t>сельчан наших кого закладал, вражина? Вспоминай!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Всех не упомню. У..у..у. Мишку Кострова.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Господи, за что Мишку-то!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ЖУЧИХИН</w:t>
        <w:tab/>
        <w:tab/>
        <w:t>– А как смотреть было мне. Всем плохо после войны, а он… 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 награжденный, и ученый весь, и в невестах  красавица.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Точно, дурак. Решай судьбу свою поганую, Жучихин.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>– Немедля выбирай, как бывалоча, будешь в смоле вариться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или сковородку калёную поганым языком лизать?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Не имеете такого права! Если помер, так покажите ворота в </w:t>
        <w:tab/>
        <w:tab/>
        <w:t xml:space="preserve">рай, пусть Николай, который Угодник всем, пропуск мне подпишет, </w:t>
        <w:tab/>
        <w:tab/>
        <w:t>как бойцу… Ну, там…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Перебьёшься, иуда!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Жучихин воет, лезет на табурет и делает из свисающего с </w:t>
        <w:tab/>
        <w:tab/>
        <w:tab/>
        <w:t xml:space="preserve">потолка обрывка электрического провода петлю, надевает </w:t>
        <w:tab/>
        <w:tab/>
        <w:tab/>
        <w:t xml:space="preserve">на шею, табуретка ломается, он падает, катается по полу. </w:t>
        <w:tab/>
        <w:tab/>
        <w:tab/>
        <w:t xml:space="preserve">Вытаскивает ремень из штанов, привязывает к раме, </w:t>
        <w:tab/>
        <w:tab/>
        <w:tab/>
        <w:tab/>
        <w:t>вешается. Рама падает</w:t>
      </w:r>
      <w:r>
        <w:rPr>
          <w:rFonts w:cs="Calibri"/>
          <w:sz w:val="28"/>
          <w:szCs w:val="28"/>
        </w:rPr>
        <w:t xml:space="preserve">.– У..у, некому в вашем раю порядок </w:t>
        <w:tab/>
        <w:tab/>
        <w:tab/>
        <w:t xml:space="preserve">навести, Сталина на вас нету. – </w:t>
      </w:r>
      <w:r>
        <w:rPr>
          <w:rFonts w:cs="Calibri"/>
          <w:i/>
          <w:sz w:val="28"/>
          <w:szCs w:val="28"/>
        </w:rPr>
        <w:t xml:space="preserve">Срывает веревку с занавеской </w:t>
        <w:tab/>
        <w:tab/>
        <w:tab/>
        <w:t>и… видит сидящего на унитазе замороженного отца.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ЖУЧИХИН</w:t>
        <w:tab/>
        <w:tab/>
        <w:t xml:space="preserve">– Сгинь… Сгинь, папаня, нахрен! Сгинь! – </w:t>
      </w:r>
      <w:r>
        <w:rPr>
          <w:rFonts w:cs="Calibri"/>
          <w:i/>
          <w:sz w:val="28"/>
          <w:szCs w:val="28"/>
        </w:rPr>
        <w:t>падает, затихает.</w:t>
      </w: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НИКИФОР </w:t>
      </w:r>
      <w:r>
        <w:rPr>
          <w:rFonts w:cs="Calibri"/>
          <w:i/>
          <w:sz w:val="28"/>
          <w:szCs w:val="28"/>
        </w:rPr>
        <w:t>(Спускается с печи.)</w:t>
      </w:r>
      <w:r>
        <w:rPr>
          <w:rFonts w:cs="Calibri"/>
          <w:sz w:val="28"/>
          <w:szCs w:val="28"/>
        </w:rPr>
        <w:t xml:space="preserve"> – Живой, кажись… Воняет токо.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Переборщили мы, не дай бог! Грех-то какой, проснется, еще </w:t>
        <w:tab/>
        <w:tab/>
        <w:t>больше натворит. Домой бы его, вражину. К завтрему и не вспомнит.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Не смогём, тяжеленный. Улька..а, гля – </w:t>
      </w:r>
      <w:r>
        <w:rPr>
          <w:rFonts w:cs="Calibri"/>
          <w:i/>
          <w:sz w:val="28"/>
          <w:szCs w:val="28"/>
        </w:rPr>
        <w:t xml:space="preserve">подобрал узелок, </w:t>
        <w:tab/>
        <w:tab/>
        <w:t xml:space="preserve">сыпет на пол золотые зубы.  </w:t>
      </w:r>
      <w:r>
        <w:rPr>
          <w:rFonts w:cs="Calibri"/>
          <w:sz w:val="28"/>
          <w:szCs w:val="28"/>
        </w:rPr>
        <w:t xml:space="preserve">– Блестят. Не брехал, гад.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Брось! Марусю с Кузьмой спросим. Они разберутся. Сбегай.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Тута бдительность надобна.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Никифор принес веревку, связал Жучихину ноги и привязал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>конец веревки к скамейке. Взял ружье, ушел. Ульяна слезла с печи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, </w:t>
        <w:tab/>
        <w:tab/>
        <w:t xml:space="preserve">обошла вокруг «усопшего»,  опустилась на колени перед иконой.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Ослаби, остави, прости, Боже, прегрешения наши вольные и </w:t>
        <w:tab/>
        <w:tab/>
        <w:t xml:space="preserve">невольные, и в слове, и в деле, и в ведении, и не в ведении. Спаси, </w:t>
        <w:tab/>
        <w:tab/>
        <w:t xml:space="preserve">Господи, и помилуй рабов твоих, Никифора, Ульяну, ещё Марию и </w:t>
        <w:tab/>
        <w:tab/>
        <w:t xml:space="preserve">Кузьму, и люд наш простой, обманутый…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ab/>
        <w:tab/>
        <w:tab/>
        <w:t xml:space="preserve">Слова затихают. Ульяна продолжает шептать. Вошли </w:t>
        <w:tab/>
        <w:tab/>
        <w:tab/>
        <w:t xml:space="preserve">встревоженные Кузьма и Мария, обошли лежащего на полу </w:t>
        <w:tab/>
        <w:tab/>
        <w:tab/>
        <w:t xml:space="preserve">Жучихина. Ульяна встала, перекрестилась на образа. Вошел с </w:t>
        <w:tab/>
        <w:tab/>
        <w:tab/>
        <w:t xml:space="preserve">ружьём наготове Никифор, показал рассыпанные на полу зубы, сел </w:t>
        <w:tab/>
        <w:tab/>
        <w:t>на скамейку и заснул.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Я об этом золоте зубном давно слышала в его намеках. </w:t>
        <w:tab/>
        <w:tab/>
        <w:tab/>
        <w:t>Считала, на такое только фашисты способны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Целых се..емь! Золото имел, а в одних штанах прожил.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На днях двоих мужиков завел в болото. Признался. Пойду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полыни нарву, подмести надо после такого. </w:t>
      </w:r>
      <w:r>
        <w:rPr>
          <w:rFonts w:cs="Calibri"/>
          <w:i/>
          <w:sz w:val="28"/>
          <w:szCs w:val="28"/>
        </w:rPr>
        <w:t>– Ушла.</w:t>
      </w: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Отнесем гада в его избу. Потом сами в баню, отмоемся.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Я тут ремонт первый проведу, а после, как положено.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Пока Мария с Ульяной о чем-то говорили, Кузьма поправил </w:t>
        <w:tab/>
        <w:tab/>
        <w:t xml:space="preserve">раму, убрал обломки и вытащил Жучихина из избы. Темнеет. </w:t>
        <w:tab/>
        <w:tab/>
        <w:tab/>
        <w:t>Сверкает молния, гремит гром.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b/>
          <w:sz w:val="28"/>
          <w:szCs w:val="28"/>
        </w:rPr>
        <w:t xml:space="preserve">7. Изба Марии.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Вокруг стола дружно суетятся Кузьма и Мария,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</w:r>
      <w:r>
        <w:rPr>
          <w:rFonts w:cs="Calibri"/>
          <w:color w:val="FF0000"/>
          <w:sz w:val="28"/>
          <w:szCs w:val="28"/>
        </w:rPr>
        <w:tab/>
      </w:r>
      <w:r>
        <w:rPr>
          <w:rFonts w:cs="Calibri"/>
          <w:color w:val="000000"/>
          <w:sz w:val="28"/>
          <w:szCs w:val="28"/>
        </w:rPr>
        <w:t>– Вот и дождались праздника. Великий День победы!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КУЗЬМА</w:t>
        <w:tab/>
        <w:tab/>
        <w:t xml:space="preserve">– Я, Маня, нашу с тобой баню тоже встречал, как праздник </w:t>
        <w:tab/>
        <w:tab/>
        <w:t>Победы</w:t>
      </w:r>
      <w:r>
        <w:rPr>
          <w:rFonts w:cs="Calibri"/>
          <w:sz w:val="28"/>
          <w:szCs w:val="28"/>
        </w:rPr>
        <w:t>. Как самолично рейхстаг взял!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О..о! Я уже такая!.. – </w:t>
      </w:r>
      <w:r>
        <w:rPr>
          <w:rFonts w:cs="Calibri"/>
          <w:i/>
          <w:sz w:val="28"/>
          <w:szCs w:val="28"/>
        </w:rPr>
        <w:t>рассмеялась,</w:t>
      </w:r>
      <w:r>
        <w:rPr>
          <w:rFonts w:cs="Calibri"/>
          <w:sz w:val="28"/>
          <w:szCs w:val="28"/>
        </w:rPr>
        <w:t xml:space="preserve"> – Ничего, и на развалинах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можно жизнь начинать. Сегодня мы будем два праздника отмечать. </w:t>
        <w:tab/>
        <w:tab/>
        <w:t xml:space="preserve">Наш общий день Победы на фронте и личный день победы в бане.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Так-то оно, так. Поженимшись, вроде, а за сочетание токо в </w:t>
        <w:tab/>
        <w:tab/>
        <w:t xml:space="preserve">парной на каменку плеснули.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Так наливай, жених! Ой, муж мой банный! </w:t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Так нолито, прокисло, поди!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Поднимает стопку и в это время  открывается дверь, и…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>с большим букетом целебных трав  и с ведром, вошли Ульяна и</w:t>
      </w:r>
    </w:p>
    <w:p>
      <w:pPr>
        <w:pStyle w:val="Normal"/>
        <w:spacing w:lineRule="auto" w:line="240" w:before="0" w:after="0"/>
        <w:rPr/>
      </w:pPr>
      <w:r>
        <w:rPr>
          <w:rFonts w:cs="Calibri"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ab/>
        <w:tab/>
        <w:t>Никифор.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Вот и слава богу! Заждались. Быстро к столу.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Матерь божия, чего тут токо нету!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Растерялся, дед Никиша? Кузьма, угощай гостей.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Кузьма налил. Мария кивнула в сторону спальни. Намёк он </w:t>
        <w:tab/>
        <w:tab/>
        <w:t xml:space="preserve">понял, когда она ладошкой постучала ему по спине и груди, </w:t>
        <w:tab/>
        <w:tab/>
        <w:tab/>
        <w:t xml:space="preserve">изображая банный веник.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Ну да, всё как в бане, дорогие соседи… Да и не соседи вы </w:t>
        <w:tab/>
        <w:tab/>
        <w:t>вовсе, а самые родные. Бабка Уля, дедка Никишка, перво-наперво,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скажу, что мы, едрит твою… Да..а, легче обручь отковать. Марусь, у </w:t>
        <w:tab/>
        <w:tab/>
        <w:t xml:space="preserve">тебя складней выходит… И в бане и тут.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Всё началось с наших снов, которые мы придумали гадать. </w:t>
        <w:tab/>
        <w:tab/>
        <w:t xml:space="preserve">Из этих сновидений и отковали мы обручь с Кузьмой, он и обручил </w:t>
        <w:tab/>
        <w:tab/>
        <w:t xml:space="preserve">нас. Решили мы начать жизнь вместе, с радостью и добром.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Всё в бане решились дожать.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 Кого рожать?  – подставил ладонь к уху.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Пень ты старый, они хочут пожениться, просют у нас… Не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иначе, как благословения?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Какая ты догадливая! Баб Уля, дед Никиша, благословите </w:t>
        <w:tab/>
        <w:tab/>
        <w:t>нас! Мы с вечера поженились в бане, ночью уже заночевали вместе. УЛЬЯНА</w:t>
        <w:tab/>
        <w:tab/>
        <w:t xml:space="preserve">– Баня – дело верное. </w:t>
      </w:r>
      <w:r>
        <w:rPr>
          <w:rFonts w:cs="Calibri"/>
          <w:i/>
          <w:sz w:val="28"/>
          <w:szCs w:val="28"/>
        </w:rPr>
        <w:t>– Сняла с полки икону.</w:t>
      </w:r>
      <w:r>
        <w:rPr>
          <w:rFonts w:cs="Calibri"/>
          <w:sz w:val="28"/>
          <w:szCs w:val="28"/>
        </w:rPr>
        <w:t xml:space="preserve">  – Считай, Кузьма, </w:t>
        <w:tab/>
        <w:tab/>
        <w:t xml:space="preserve">считай, Мария, что вы отныне – муж и жена. Бог простит меня за </w:t>
        <w:tab/>
        <w:tab/>
        <w:t xml:space="preserve">такую смелую смелость. Горько! </w:t>
        <w:tab/>
        <w:tab/>
        <w:tab/>
        <w:tab/>
        <w:tab/>
        <w:tab/>
        <w:tab/>
        <w:tab/>
        <w:tab/>
      </w:r>
      <w:r>
        <w:rPr>
          <w:rFonts w:cs="Calibri"/>
          <w:i/>
          <w:sz w:val="28"/>
          <w:szCs w:val="28"/>
        </w:rPr>
        <w:t>Все подняли стопки, выпили, перецеловались.4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Бывалоча, после бани, муж и жена – одна сатана.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 Быстро, Маруся, подковала Кузю нашего. Я думала он так </w:t>
        <w:tab/>
        <w:tab/>
        <w:t>бобылём и…  А тут, не прошло и двадцати лет.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 С кузнецом нельзя по-другому, ковать надо пока горячо!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КУЗЬМА</w:t>
        <w:tab/>
        <w:tab/>
        <w:t>– Н..ну, как у нас, у кузнецов, отродясь. Пока угли на поду,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кувалда в ходу, огонь жжет и… наковальня ждёт!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И кто тута кувалда, кто наковальня, как встал вопрос?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 (</w:t>
      </w:r>
      <w:r>
        <w:rPr>
          <w:rFonts w:cs="Calibri"/>
          <w:i/>
          <w:sz w:val="28"/>
          <w:szCs w:val="28"/>
        </w:rPr>
        <w:t>Засмеялась)</w:t>
      </w:r>
      <w:r>
        <w:rPr>
          <w:rFonts w:cs="Calibri"/>
          <w:sz w:val="28"/>
          <w:szCs w:val="28"/>
        </w:rPr>
        <w:t xml:space="preserve"> – Моё дело, дедусь Никишенька, жару подбрасывать.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А моё – кувалдой размахивать!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Так что!.. меня, теперя, кузнечихой зовите! Ещё хочу сказать </w:t>
        <w:tab/>
        <w:tab/>
        <w:t xml:space="preserve">за нашу Великую Победу. –  </w:t>
      </w:r>
      <w:r>
        <w:rPr>
          <w:rFonts w:cs="Calibri"/>
          <w:i/>
          <w:sz w:val="28"/>
          <w:szCs w:val="28"/>
        </w:rPr>
        <w:t>Встала.</w:t>
      </w:r>
      <w:r>
        <w:rPr>
          <w:rFonts w:cs="Calibri"/>
          <w:sz w:val="28"/>
          <w:szCs w:val="28"/>
        </w:rPr>
        <w:t xml:space="preserve"> – Я войну ребенком видела и </w:t>
        <w:tab/>
        <w:tab/>
        <w:t xml:space="preserve">осознаю больше головой, чем сердцем. А сердце моё осталось там, с </w:t>
        <w:tab/>
        <w:tab/>
        <w:t>моими убитыми мамой и папой. Помянем наших родных.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  <w:tab/>
        <w:tab/>
        <w:t xml:space="preserve">–  Мы сыночков вспомнили наших с вечера, Петеньку и Колю. </w:t>
        <w:tab/>
        <w:tab/>
        <w:t xml:space="preserve">Молодыми ушли на войну, в сорок четвертом, молодыми остались, </w:t>
        <w:tab/>
        <w:tab/>
        <w:t>жениться  не успели.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Все встали, помолчали, каждый вспомнил кого надо и </w:t>
        <w:tab/>
        <w:tab/>
        <w:tab/>
        <w:t>помянул.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МАРИЯ</w:t>
        <w:tab/>
        <w:tab/>
        <w:t xml:space="preserve">– Дедка Никиша, ты самый боевой среди нас, целых три войны </w:t>
        <w:tab/>
        <w:tab/>
        <w:t xml:space="preserve">прошел, израненный весь. Скажи, что для тебя значит День победы?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Мы ж, бывалоча, шашки наголо и… Да..а. в гражданскую я</w:t>
        <w:tab/>
        <w:tab/>
        <w:t xml:space="preserve"> красноармейцам еще обувку чинил. В финскую войну при лошадях </w:t>
        <w:tab/>
        <w:tab/>
        <w:t xml:space="preserve">состоял.  В  отеческу, тож, в конном корпусе служил. Бомбовозы </w:t>
        <w:tab/>
        <w:tab/>
        <w:t xml:space="preserve">налетели, так я лошадей спасал. Лошадь не солдат, не спрячется в </w:t>
        <w:tab/>
        <w:tab/>
        <w:t xml:space="preserve">окоп. Везучий я был, потому как, Улька моя, завсегда молилась.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На нём живого места нет, одни шрамы. В бане тру мочалой, </w:t>
        <w:tab/>
        <w:tab/>
        <w:t xml:space="preserve">без слёз смотреть нельзя.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А как с наградами было при лошадях?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Бывалоча, какой ни то подвиг совершаю, сразу награда. МАРИЯ</w:t>
        <w:tab/>
        <w:tab/>
        <w:t>–  Столько лет прожили рядом, а наград твоих всех не видела.  УЛЬЯНА</w:t>
        <w:tab/>
        <w:tab/>
        <w:t xml:space="preserve">– Никифор нонче помирать хочет. Утомился, говорит, шибко. </w:t>
        <w:tab/>
        <w:tab/>
        <w:t>Да и я, прости господи, того…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О! Один шибко, другая того. Что за, шутки, товарищи!?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Однаково, рано ли поздно, а придется. Сынки наши погибли, </w:t>
        <w:tab/>
        <w:tab/>
        <w:t>внуков не успели оставить. Если Никифор решится, я следом.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Нашли о чём. Было же и хорошее.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Разве… кому болезни разные лечила, да роды принимала. А </w:t>
        <w:tab/>
        <w:tab/>
        <w:t xml:space="preserve">сейчас некому рожать. Кто бы спасал землю нашу, после нас… Токо </w:t>
        <w:tab/>
        <w:tab/>
        <w:t>разоряют. Вы уж, детки, в одну могилку нас, чтоб рука об руку. НИКИФОР</w:t>
        <w:tab/>
        <w:tab/>
        <w:t xml:space="preserve">– И ружжо мне по праву руку.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 А все награды свои Никифор велел передать твоему внуку  </w:t>
        <w:tab/>
        <w:tab/>
        <w:t xml:space="preserve">Мите. Нам оставлять некому. – </w:t>
      </w:r>
      <w:r>
        <w:rPr>
          <w:rFonts w:cs="Calibri"/>
          <w:i/>
          <w:sz w:val="28"/>
          <w:szCs w:val="28"/>
        </w:rPr>
        <w:t>Поставила на стол ведро.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Ну и продолжение праздника.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(Заглянул в ведро.)</w:t>
      </w:r>
      <w:r>
        <w:rPr>
          <w:rFonts w:cs="Calibri"/>
          <w:sz w:val="28"/>
          <w:szCs w:val="28"/>
        </w:rPr>
        <w:t xml:space="preserve"> – Всё дедкино?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Орден один и две медали мои, за труд в колхозе. Газетки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еще там, с войны храним. Правда, истлели сильно.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Кузьма сдвинул посуду, высыпал содержимое ведера на стол. </w:t>
        <w:tab/>
        <w:tab/>
        <w:t xml:space="preserve">Мария стала осторожно  разворачивать  пожелтевшие газетные </w:t>
        <w:tab/>
        <w:tab/>
        <w:t>вырезки, разбирать и раскладывать на столе награды.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Глядите, люди добрые, что тут написано…  – </w:t>
      </w:r>
      <w:r>
        <w:rPr>
          <w:rFonts w:cs="Calibri"/>
          <w:i/>
          <w:sz w:val="28"/>
          <w:szCs w:val="28"/>
        </w:rPr>
        <w:t>читает</w:t>
      </w:r>
      <w:r>
        <w:rPr>
          <w:rFonts w:cs="Calibri"/>
          <w:sz w:val="28"/>
          <w:szCs w:val="28"/>
        </w:rPr>
        <w:t>… – Вот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это да! Никифор немецкого генерала взял в плен!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 (</w:t>
      </w:r>
      <w:r>
        <w:rPr>
          <w:rFonts w:cs="Calibri"/>
          <w:i/>
          <w:sz w:val="28"/>
          <w:szCs w:val="28"/>
        </w:rPr>
        <w:t>Рассматривает.)</w:t>
      </w:r>
      <w:r>
        <w:rPr>
          <w:rFonts w:cs="Calibri"/>
          <w:sz w:val="28"/>
          <w:szCs w:val="28"/>
        </w:rPr>
        <w:t xml:space="preserve"> – Во!..  медаль «За отвагу»!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</w:r>
      <w:r>
        <w:rPr>
          <w:rFonts w:cs="Calibri"/>
          <w:i/>
          <w:sz w:val="28"/>
          <w:szCs w:val="28"/>
        </w:rPr>
        <w:t>(Читает,)</w:t>
      </w:r>
      <w:r>
        <w:rPr>
          <w:rFonts w:cs="Calibri"/>
          <w:sz w:val="28"/>
          <w:szCs w:val="28"/>
        </w:rPr>
        <w:tab/>
        <w:t xml:space="preserve">– Боец Дубок взорвал немецкий штаб. А вот… спас </w:t>
        <w:tab/>
        <w:tab/>
        <w:tab/>
        <w:t>раненого командира. Представлен к ордену… Газета тут… стёрта.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Орден славы! Ну, дед!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Ещё... Рейд конной разведроты по тылам врага.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Медалей разных – ведро! Так ты… Кто по званию был, дед?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  (</w:t>
      </w:r>
      <w:r>
        <w:rPr>
          <w:rFonts w:cs="Calibri"/>
          <w:i/>
          <w:sz w:val="28"/>
          <w:szCs w:val="28"/>
        </w:rPr>
        <w:t>Читает.)</w:t>
      </w:r>
      <w:r>
        <w:rPr>
          <w:rFonts w:cs="Calibri"/>
          <w:sz w:val="28"/>
          <w:szCs w:val="28"/>
        </w:rPr>
        <w:t xml:space="preserve">  – Старшина Никифор Дубок повел бойцов в атаку!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Еще медаль! Крепок наш дед, старшина Никифор Дубок!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>– Да..а, бывалоча, ежели девки рядом.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Тьфу на тебя, помирать собрался! – </w:t>
      </w:r>
      <w:r>
        <w:rPr>
          <w:rFonts w:cs="Calibri"/>
          <w:i/>
          <w:sz w:val="28"/>
          <w:szCs w:val="28"/>
        </w:rPr>
        <w:t>стукнула деда</w:t>
      </w:r>
      <w:r>
        <w:rPr>
          <w:rFonts w:cs="Calibri"/>
          <w:sz w:val="28"/>
          <w:szCs w:val="28"/>
        </w:rPr>
        <w:t xml:space="preserve">. – Да я </w:t>
        <w:tab/>
        <w:tab/>
        <w:t xml:space="preserve">первее помру, раз ты так. И салют стрельнёшь, найду я твой патрон.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А давайте родненькие, в День победы, за нашего славного </w:t>
        <w:tab/>
        <w:tab/>
        <w:t>орденоносца, Никифора Дубка! Тост, Кузьма!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Я и говорю, помирать у нас некому. За здоровье Никифора!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Кто выпил, кто пригубил. Мария и Кузьма  обняли Никифора.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– А я скажу, половину моих наград – Ульянины.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 – В этой жизни мы всё хлебали пополам, все из одного котла, </w:t>
        <w:tab/>
        <w:tab/>
        <w:t xml:space="preserve">Про тебя, Кузьма, скажу. И ты воевал геройски, если бы не ранение </w:t>
        <w:tab/>
        <w:tab/>
        <w:t xml:space="preserve">и плен проклятый.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 xml:space="preserve">– Про меня тоже в дивизионке писали, к медали «За Отвагу» </w:t>
        <w:tab/>
        <w:tab/>
        <w:t xml:space="preserve">представили. Кузьма Иванов!.. мастер по лобовой броне! А после в </w:t>
        <w:tab/>
        <w:tab/>
        <w:t xml:space="preserve">говне топили.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Кузьма, родной наш, хороший мой. Ты же не виноват! Ты не </w:t>
        <w:tab/>
        <w:tab/>
        <w:t xml:space="preserve">побежал, не струсил. Ну их, обиды эти. Простой народ говорит, мол, </w:t>
        <w:tab/>
        <w:tab/>
        <w:t>Сталина не хватает. А хоть кто-то, где-то задумался – из самых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ответственных,  почему народ так говорит!?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НИКИФОР </w:t>
        <w:tab/>
        <w:tab/>
        <w:t>– Может кому-то чего ни то кажется?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Нет, дедко! Показаться может  тебе, мне, Кузьме… Ещё кому-</w:t>
        <w:tab/>
        <w:tab/>
        <w:t>то, а народу, дед Никишенька, всему народу – не кажется. Ой, всё!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Лучше споём!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…На позицию девушка,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провожала бойца,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тёмной ночкой простилася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  <w:t>на ступеньках крыльца…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КУЗЬМА </w:t>
      </w:r>
      <w:r>
        <w:rPr>
          <w:rFonts w:cs="Calibri"/>
          <w:i/>
          <w:sz w:val="28"/>
          <w:szCs w:val="28"/>
        </w:rPr>
        <w:t>(Тихо)</w:t>
      </w:r>
      <w:r>
        <w:rPr>
          <w:rFonts w:cs="Calibri"/>
          <w:sz w:val="28"/>
          <w:szCs w:val="28"/>
        </w:rPr>
        <w:tab/>
        <w:t xml:space="preserve">– Я помню тот ванинский порт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и борт парохода угрюмый,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как шли мы по трапу на борт…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ab/>
        <w:t>в холодные, мрачные трюмы…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ab/>
        <w:tab/>
        <w:t>– И пока за туманами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видеть мог паренек,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на окошке на девичьем,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всё горел огонек.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Каждый думал о своем, вспоминал и пел, и только  Никифор </w:t>
        <w:tab/>
        <w:tab/>
        <w:t xml:space="preserve">безмятежно похрапывал и улыбался во сне. Сегодня помирать он </w:t>
        <w:tab/>
        <w:tab/>
        <w:t>точно не собирался.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 (Громко)</w:t>
        <w:tab/>
        <w:t>– Не хочу я больше этих снов окаянных!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А и... Да, бывалоча, в карауле спишь и во сне бабу смотришь. </w:t>
        <w:tab/>
        <w:tab/>
        <w:t xml:space="preserve">На войне своя баба, завсегда красивше всех. Помню, Улька моя во  </w:t>
        <w:tab/>
        <w:tab/>
        <w:t xml:space="preserve">сне разделась,почти вся и запела. Помнишь?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УЛЬЯНА </w:t>
        <w:tab/>
      </w:r>
      <w:r>
        <w:rPr>
          <w:rFonts w:cs="Calibri"/>
          <w:i/>
          <w:sz w:val="28"/>
          <w:szCs w:val="28"/>
        </w:rPr>
        <w:t>(Поёт)</w:t>
      </w:r>
      <w:r>
        <w:rPr>
          <w:rFonts w:cs="Calibri"/>
          <w:sz w:val="28"/>
          <w:szCs w:val="28"/>
        </w:rPr>
        <w:tab/>
        <w:t>– Платье новое не гладится,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утюг не греется,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ох, любовь моя не ладится,</w:t>
      </w:r>
    </w:p>
    <w:p>
      <w:pPr>
        <w:pStyle w:val="Normal"/>
        <w:spacing w:lineRule="auto" w:line="240" w:before="0" w:after="0"/>
        <w:ind w:left="1416"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>да все, надеется.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НИКИФОР </w:t>
        <w:tab/>
        <w:tab/>
        <w:t xml:space="preserve">– И токо осталось ей последнюю шмотку снять… У меня уже и </w:t>
        <w:tab/>
        <w:tab/>
        <w:t xml:space="preserve">сопли до коленки дотекли, а тут команда:   – В ружьё! Да..а.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Признаюсь и я, мы после сверялись, в те самые дни, как он </w:t>
        <w:tab/>
        <w:tab/>
        <w:t xml:space="preserve">сопли пускал на фронте, я его тож в самом бесстыдстве видела во </w:t>
        <w:tab/>
        <w:tab/>
        <w:t>сне. Схватки начинались, хоть рожай. Тож напевал. Вспомни.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НИКИФОР </w:t>
        <w:tab/>
        <w:tab/>
        <w:t>– Ты прижмись еще хоть раз,</w:t>
      </w:r>
    </w:p>
    <w:p>
      <w:pPr>
        <w:pStyle w:val="Normal"/>
        <w:spacing w:lineRule="auto" w:line="240" w:before="0" w:after="0"/>
        <w:ind w:left="1416"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всей фигурою,</w:t>
      </w:r>
    </w:p>
    <w:p>
      <w:pPr>
        <w:pStyle w:val="Normal"/>
        <w:spacing w:lineRule="auto" w:line="240" w:before="0" w:after="0"/>
        <w:ind w:left="1416"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чтоб не сроднился на войне</w:t>
      </w:r>
    </w:p>
    <w:p>
      <w:pPr>
        <w:pStyle w:val="Normal"/>
        <w:spacing w:lineRule="auto" w:line="240" w:before="0" w:after="0"/>
        <w:ind w:left="1416" w:firstLine="70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я с пулей дурою.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Открывается дверь, в избу входит Дмитрий, подталкивая </w:t>
        <w:tab/>
        <w:tab/>
        <w:t xml:space="preserve">впереди себя закутанную в плед женщину. Она садится у порога на </w:t>
        <w:tab/>
        <w:tab/>
        <w:t>корточки, просит пить.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 – Дима! Наконец… Она кто?.. – </w:t>
      </w:r>
      <w:r>
        <w:rPr>
          <w:rFonts w:cs="Calibri"/>
          <w:i/>
          <w:sz w:val="28"/>
          <w:szCs w:val="28"/>
        </w:rPr>
        <w:t xml:space="preserve">наклонилась, –  </w:t>
      </w:r>
      <w:r>
        <w:rPr>
          <w:rFonts w:cs="Calibri"/>
          <w:sz w:val="28"/>
          <w:szCs w:val="28"/>
        </w:rPr>
        <w:t xml:space="preserve">Совсем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>девчонка. Кузьма, дай воды ей! Сынок, кто она?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Не знаю, на дороге подобрал. Трясётся всё время, сказала, </w:t>
        <w:tab/>
        <w:tab/>
        <w:t>что Верой зовут. Вот и всё. А где дед Роман?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Димулечка, сыночек! Ты еще ничего не знаешь. Жучихин </w:t>
        <w:tab/>
        <w:tab/>
        <w:t>у нас тронулся! Он даже не полоумный, а полностью сошел с ума.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УЛЬЯНА  </w:t>
      </w:r>
      <w:r>
        <w:rPr>
          <w:rFonts w:cs="Calibri"/>
          <w:i/>
          <w:sz w:val="28"/>
          <w:szCs w:val="28"/>
        </w:rPr>
        <w:t>(Перекрестилась</w:t>
      </w:r>
      <w:r>
        <w:rPr>
          <w:rFonts w:cs="Calibri"/>
          <w:sz w:val="28"/>
          <w:szCs w:val="28"/>
        </w:rPr>
        <w:t xml:space="preserve">). – Темень холодная, грязная с его именем выходит.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Ничего себе… допраздновались.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Вчера этот придурок всё прояснил. Видать, приспичило не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только в кишках, но и в башке. Воевал он, как оказалось, с врагами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народа, такими, как твой дед Андрей, – </w:t>
      </w:r>
      <w:r>
        <w:rPr>
          <w:rFonts w:cs="Calibri"/>
          <w:i/>
          <w:sz w:val="28"/>
          <w:szCs w:val="28"/>
        </w:rPr>
        <w:t>принес воду Вере.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ВЕРА</w:t>
        <w:tab/>
        <w:tab/>
        <w:tab/>
        <w:t xml:space="preserve">– Спасибо, дедушка. – </w:t>
      </w:r>
      <w:r>
        <w:rPr>
          <w:rFonts w:cs="Calibri"/>
          <w:i/>
          <w:sz w:val="28"/>
          <w:szCs w:val="28"/>
        </w:rPr>
        <w:t>Жадно пьёт.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 Ладно, забыли жучка. Не в трясине – так вернётся. Кто она?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На дороге нашел. Кого-то убили у неё, толком даже сказать </w:t>
        <w:tab/>
        <w:tab/>
        <w:t xml:space="preserve">ничего не могла.  Плохо ей и всё. Не в город же возвращаться, назад </w:t>
        <w:tab/>
        <w:tab/>
        <w:t xml:space="preserve">почти триста кэ-мэ, я и подумал, баба Уля посмотрит и поможет, как </w:t>
        <w:tab/>
        <w:tab/>
        <w:t>всегда. Баб Уль, посмотри.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Господи, что за времена… Чья ты, девонька?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ВЕРА</w:t>
        <w:tab/>
        <w:tab/>
        <w:tab/>
        <w:t xml:space="preserve">– Теперь не знаю, я… – </w:t>
      </w:r>
      <w:r>
        <w:rPr>
          <w:rFonts w:cs="Calibri"/>
          <w:i/>
          <w:sz w:val="28"/>
          <w:szCs w:val="28"/>
        </w:rPr>
        <w:t>Всхлипывает, клонится набок.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Успокойся, милая. У нас нет войны.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  <w:tab/>
        <w:tab/>
        <w:tab/>
        <w:tab/>
        <w:tab/>
        <w:t xml:space="preserve"> Во дворе лает собака, кричит кот.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Дима, посмотри, не дурак там объявился, в рот ему дышло.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Если что, я к избе деда Романа сгоняю, посмотрю. </w:t>
      </w:r>
      <w:r>
        <w:rPr>
          <w:rFonts w:cs="Calibri"/>
          <w:i/>
          <w:sz w:val="28"/>
          <w:szCs w:val="28"/>
        </w:rPr>
        <w:t>– Уходит.</w:t>
      </w:r>
      <w:r>
        <w:rPr>
          <w:rFonts w:cs="Calibri"/>
          <w:sz w:val="28"/>
          <w:szCs w:val="28"/>
        </w:rPr>
        <w:t xml:space="preserve">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Дима, стой!.. убежал, неуёмный.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Митька не успокоится, он такой. – </w:t>
      </w:r>
      <w:r>
        <w:rPr>
          <w:rFonts w:cs="Calibri"/>
          <w:i/>
          <w:sz w:val="28"/>
          <w:szCs w:val="28"/>
        </w:rPr>
        <w:t>Вере,</w:t>
      </w:r>
      <w:r>
        <w:rPr>
          <w:rFonts w:cs="Calibri"/>
          <w:sz w:val="28"/>
          <w:szCs w:val="28"/>
        </w:rPr>
        <w:t xml:space="preserve"> – Одеялку хоть </w:t>
        <w:tab/>
        <w:tab/>
        <w:tab/>
        <w:t xml:space="preserve">сними за столом. – </w:t>
      </w:r>
      <w:r>
        <w:rPr>
          <w:rFonts w:cs="Calibri"/>
          <w:i/>
          <w:sz w:val="28"/>
          <w:szCs w:val="28"/>
        </w:rPr>
        <w:t>помогает</w:t>
      </w:r>
      <w:r>
        <w:rPr>
          <w:rFonts w:cs="Calibri"/>
          <w:sz w:val="28"/>
          <w:szCs w:val="28"/>
        </w:rPr>
        <w:t xml:space="preserve">, – Марусь, гля..а..а!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ВЕРА</w:t>
        <w:tab/>
        <w:tab/>
        <w:tab/>
        <w:t xml:space="preserve">– Я вас не хотела обмануть… Я ребеночка, –  </w:t>
      </w:r>
      <w:r>
        <w:rPr>
          <w:rFonts w:cs="Calibri"/>
          <w:i/>
          <w:sz w:val="28"/>
          <w:szCs w:val="28"/>
        </w:rPr>
        <w:t xml:space="preserve">похлопала по </w:t>
        <w:tab/>
        <w:tab/>
        <w:tab/>
        <w:t xml:space="preserve">животу, </w:t>
      </w:r>
      <w:r>
        <w:rPr>
          <w:rFonts w:cs="Calibri"/>
          <w:sz w:val="28"/>
          <w:szCs w:val="28"/>
        </w:rPr>
        <w:t xml:space="preserve">– прятала в одеяло. 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Ого!.. Марусь, она того… пузатая!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ВЕРА</w:t>
        <w:tab/>
        <w:tab/>
        <w:t xml:space="preserve">    </w:t>
        <w:tab/>
        <w:t xml:space="preserve">– Мы не регистрированные были. Спас он меня от бандитов, я </w:t>
        <w:tab/>
        <w:tab/>
        <w:t xml:space="preserve">видела, как они кого-то убивали и меня хотели, как свидетеля.  Ну, </w:t>
        <w:tab/>
        <w:tab/>
        <w:t xml:space="preserve">Сашка этот и выручил, сначала заступился, потом спрятал на время в </w:t>
        <w:tab/>
        <w:tab/>
        <w:t xml:space="preserve">какой-то квартирке. Потом снасильничал… Сказал, что влюбился в </w:t>
        <w:tab/>
        <w:tab/>
        <w:t xml:space="preserve">меня. Из квартиры не выпускал… В таком страхе жила. А через месяц </w:t>
        <w:tab/>
        <w:tab/>
        <w:t xml:space="preserve">его застрелили менты, сказали, что Сашка из бандитов. Допросили </w:t>
        <w:tab/>
        <w:tab/>
        <w:t xml:space="preserve">меня и отпустили… Потом, через две или три недели узнала, что </w:t>
        <w:tab/>
        <w:tab/>
        <w:t>беременная. Отца нет, а мама бывший секретарь районного КПСС.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как узнала от кого я беременная,– </w:t>
      </w:r>
      <w:r>
        <w:rPr>
          <w:rFonts w:cs="Calibri"/>
          <w:i/>
          <w:sz w:val="28"/>
          <w:szCs w:val="28"/>
        </w:rPr>
        <w:t>плачет</w:t>
      </w:r>
      <w:r>
        <w:rPr>
          <w:rFonts w:cs="Calibri"/>
          <w:sz w:val="28"/>
          <w:szCs w:val="28"/>
        </w:rPr>
        <w:t xml:space="preserve">, – Выгнала из дома. </w:t>
        <w:tab/>
        <w:tab/>
        <w:tab/>
        <w:t>Сказала – аборт сделаешь, приходи, будем решать.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О, Господи!.. и это родная мать.  И что ты? – </w:t>
      </w:r>
      <w:r>
        <w:rPr>
          <w:rFonts w:cs="Calibri"/>
          <w:i/>
          <w:sz w:val="28"/>
          <w:szCs w:val="28"/>
        </w:rPr>
        <w:t>Присела рядом.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ВЕРА</w:t>
        <w:tab/>
        <w:tab/>
        <w:tab/>
        <w:t xml:space="preserve">– Я сильно боялась, пряталась у подруг. А на днях  кто-то из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бандитов на улице узнал меня и выследили. Вчера домой пришли </w:t>
        <w:tab/>
        <w:tab/>
        <w:t xml:space="preserve">двое, замотали в это одеяло и вывезли куда-то. Потом поругались </w:t>
        <w:tab/>
        <w:tab/>
        <w:t xml:space="preserve">между собой, один сказал, что ножом беременную не будет – веди </w:t>
        <w:tab/>
        <w:tab/>
        <w:t xml:space="preserve">в овраг, к берегу и стреляй. Потом чуть не подрались… Потом кого-то </w:t>
        <w:tab/>
        <w:tab/>
        <w:t xml:space="preserve">испугались, гнали на машине так, что я теряла сознание. Потом было </w:t>
        <w:tab/>
        <w:tab/>
        <w:t xml:space="preserve">больно очень, они меня вытащили из машины, толкнули в сторону, –  </w:t>
        <w:tab/>
        <w:tab/>
      </w:r>
      <w:r>
        <w:rPr>
          <w:rFonts w:cs="Calibri"/>
          <w:i/>
          <w:sz w:val="28"/>
          <w:szCs w:val="28"/>
        </w:rPr>
        <w:t>Вера заваливается на бок</w:t>
      </w:r>
      <w:r>
        <w:rPr>
          <w:rFonts w:cs="Calibri"/>
          <w:sz w:val="28"/>
          <w:szCs w:val="28"/>
        </w:rPr>
        <w:t xml:space="preserve">,– Больше я ничего не помню…   </w:t>
      </w:r>
      <w:r>
        <w:rPr>
          <w:rFonts w:cs="Calibri"/>
          <w:i/>
          <w:sz w:val="28"/>
          <w:szCs w:val="28"/>
        </w:rPr>
        <w:t>(Спит.)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  <w:tab/>
        <w:tab/>
        <w:t xml:space="preserve">– Матерь божия… В её лета и столько пережить.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–  Да, всякое слышал от городских. Жулики разные и раньше </w:t>
        <w:tab/>
        <w:tab/>
        <w:t xml:space="preserve">бывали, а вот бандюганов расплодилось, как… Говорят, идёшь по </w:t>
        <w:tab/>
        <w:tab/>
        <w:t xml:space="preserve">улице или в магазине и крутишься, как… На каждом шагу не знаешь </w:t>
        <w:tab/>
        <w:tab/>
        <w:t xml:space="preserve">куда и как… Успевай смотреть, что передний делает и слышать, что </w:t>
        <w:tab/>
        <w:tab/>
        <w:t xml:space="preserve">задний говорит и по бокам рот не разевай.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Вот-вот. Проехать в город или из города в наше время, как </w:t>
        <w:tab/>
        <w:tab/>
        <w:t xml:space="preserve">линию фронта перейти. Бедная девочка…  Хорошо, что заснула, в её </w:t>
        <w:tab/>
        <w:tab/>
        <w:t xml:space="preserve">положении переживать опасно, тем более, вспоминать такое. Так и </w:t>
        <w:tab/>
        <w:tab/>
        <w:t xml:space="preserve">до выкидыша можно… Баб Уль, посмотрела бы, когда Вере нашей </w:t>
        <w:tab/>
        <w:tab/>
        <w:t>рожать. А что?..  теперь она наша. Как, муженёк, согласный?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– Так я ж… Я не только как муж согласный. Я в родные деды </w:t>
        <w:tab/>
        <w:tab/>
        <w:t>вступить готов.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Ульяна подошла, осмотрела Веру, ощупала спереди и сзади.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В баню её быстренько,  чегой-то тут не того.  Кажись там не </w:t>
        <w:tab/>
        <w:tab/>
        <w:t>один ребетёнок. Маруся, давай-давай, быстренько. Вода есть там?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 Есть вода, даже тёплая.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color w:val="000000"/>
          <w:sz w:val="28"/>
          <w:szCs w:val="28"/>
        </w:rPr>
        <w:t xml:space="preserve">Мария с Ульяной поднимают и уводят Веру. Кузьма, пожимая </w:t>
        <w:tab/>
        <w:tab/>
        <w:t xml:space="preserve">плечами, ходит по избе, выглядывает за дверь. </w:t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i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 Погуляли! Тут и свадьба, и День Победы, и роды. Ну, бабы! НИКИФОР</w:t>
        <w:tab/>
        <w:tab/>
        <w:t>– Да..а, с бабами завсегда…а.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>КУЗЬМА</w:t>
        <w:tab/>
        <w:tab/>
        <w:t xml:space="preserve">– Так подмогнём!.. и родить, и победить, и…  нальём!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ab/>
        <w:tab/>
        <w:tab/>
      </w:r>
      <w:r>
        <w:rPr>
          <w:rFonts w:cs="Calibri"/>
          <w:i/>
          <w:color w:val="000000"/>
          <w:sz w:val="28"/>
          <w:szCs w:val="28"/>
        </w:rPr>
        <w:t xml:space="preserve">Кузьма с Никифором выпивают по стопке, цокают языками, </w:t>
        <w:tab/>
        <w:tab/>
        <w:t xml:space="preserve">то один, то другой, обсуждают. Прибегает Мария, находит </w:t>
        <w:tab/>
        <w:tab/>
        <w:tab/>
        <w:t>чистую простынь, отмахивается от вопросов, убегает.</w:t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i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КУЗЬМА </w:t>
        <w:tab/>
        <w:tab/>
        <w:t>– Я не понял, у девки в пузе двое?</w:t>
      </w:r>
    </w:p>
    <w:p>
      <w:pPr>
        <w:pStyle w:val="Normal"/>
        <w:spacing w:lineRule="auto" w:line="240" w:before="0" w:after="0"/>
        <w:rPr/>
      </w:pPr>
      <w:r>
        <w:rPr>
          <w:rFonts w:cs="Calibri"/>
          <w:color w:val="000000"/>
          <w:sz w:val="28"/>
          <w:szCs w:val="28"/>
        </w:rPr>
        <w:t xml:space="preserve">НИКИФОР </w:t>
        <w:tab/>
        <w:tab/>
        <w:t xml:space="preserve">– И так могёт быть. Улька разберется.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КУЗЬМА </w:t>
        <w:tab/>
        <w:tab/>
        <w:t xml:space="preserve">– Тогда!.. за двоих внуков! Двое сразу – это ж ого! Вчера ещё </w:t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ab/>
        <w:tab/>
        <w:t xml:space="preserve">ни одного, а через день – двое сразу!. – </w:t>
      </w:r>
      <w:r>
        <w:rPr>
          <w:rFonts w:cs="Calibri"/>
          <w:i/>
          <w:color w:val="000000"/>
          <w:sz w:val="28"/>
          <w:szCs w:val="28"/>
        </w:rPr>
        <w:t>Отмечают.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НИКИФОР </w:t>
        <w:tab/>
        <w:tab/>
        <w:t xml:space="preserve">– Да..а, шашки к бою нам с Улькой уже не надобны… Готовь не </w:t>
        <w:tab/>
        <w:tab/>
        <w:t xml:space="preserve">готовь, а внуков не было и… не дождёмся.  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 xml:space="preserve">КУЗЬМА </w:t>
        <w:tab/>
        <w:tab/>
        <w:t>– Старшина Дубок, отставить! Наши внуки – ваши внуки! Самое</w:t>
        <w:tab/>
        <w:tab/>
        <w:t>главное, какие мы деды будем, чему их научим.</w:t>
      </w:r>
    </w:p>
    <w:p>
      <w:pPr>
        <w:pStyle w:val="Normal"/>
        <w:spacing w:lineRule="auto" w:line="240" w:before="0" w:after="0"/>
        <w:rPr>
          <w:rFonts w:cs="Calibri"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color w:val="000000"/>
          <w:sz w:val="28"/>
          <w:szCs w:val="28"/>
        </w:rPr>
      </w:pPr>
      <w:r>
        <w:rPr>
          <w:rFonts w:cs="Calibri"/>
          <w:color w:val="000000"/>
          <w:sz w:val="28"/>
          <w:szCs w:val="28"/>
        </w:rPr>
        <w:tab/>
        <w:tab/>
        <w:tab/>
        <w:t xml:space="preserve">Возвращаются </w:t>
      </w:r>
      <w:r>
        <w:rPr>
          <w:rFonts w:cs="Calibri"/>
          <w:i/>
          <w:color w:val="000000"/>
          <w:sz w:val="28"/>
          <w:szCs w:val="28"/>
        </w:rPr>
        <w:t>Мария с Ульяной, ведут  Веру в спальню.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>Кричит роженица:</w:t>
      </w:r>
      <w:r>
        <w:rPr>
          <w:rFonts w:cs="Calibri"/>
          <w:sz w:val="28"/>
          <w:szCs w:val="28"/>
        </w:rPr>
        <w:t xml:space="preserve">  – Тётенька..а! Больно..о…  Ма..ама!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Бабы так, хорошо – мужика подавай, больно – мамку зовут.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 xml:space="preserve"> – Да..а, нормально посидели. И картошку посадили, и Победу </w:t>
        <w:tab/>
        <w:tab/>
        <w:t xml:space="preserve">со свадьбой отметили. Родить осталось.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  <w:r>
        <w:rPr>
          <w:rFonts w:cs="Calibri"/>
          <w:i/>
          <w:sz w:val="28"/>
          <w:szCs w:val="28"/>
        </w:rPr>
        <w:t xml:space="preserve">Входит  Дмитрий, он явно растерян. Из спальни выходят Мария с </w:t>
        <w:tab/>
        <w:tab/>
        <w:t>Ульяной.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УЛЬЯНА </w:t>
        <w:tab/>
        <w:tab/>
        <w:t xml:space="preserve">– Пусть поспит, сил наберётся. Через день-другой рожать.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>– Я угадал? Двое будет?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Похоже так.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>– Кто тут рожать собрался… Бабуль, не коза наша, Тоська?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У Тоськи козла нет. А вот твоя Вера, да… Баба Уля говорит, не </w:t>
        <w:tab/>
        <w:tab/>
        <w:t>завтра, так послезавтра роды и… скорее всего, двойня.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Ничего себе, находка! – </w:t>
      </w:r>
      <w:r>
        <w:rPr>
          <w:rFonts w:cs="Calibri"/>
          <w:i/>
          <w:sz w:val="28"/>
          <w:szCs w:val="28"/>
        </w:rPr>
        <w:t>растерян</w:t>
      </w:r>
      <w:r>
        <w:rPr>
          <w:rFonts w:cs="Calibri"/>
          <w:sz w:val="28"/>
          <w:szCs w:val="28"/>
        </w:rPr>
        <w:t>. – Не заметил даже.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  <w:tab/>
        <w:tab/>
        <w:t>– Дай бог, чтобы только... Молодая шибко.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 – Да..а, бог-то бог, а вот я  влип, не заметить такое. Она спит?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Спит, Димуля, это хорошо, пусть спит. Нашел деда?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 Деда Романа нигде нет.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 – Так и мы тебе о том.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 – Я не о том. Я о том… Я даже до болота проехал, на всякий </w:t>
        <w:tab/>
        <w:tab/>
        <w:t xml:space="preserve">случай,  а там, у поваленного дерева… Ну, словом…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Ну!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Тоську нашу затянуло, передние ноги до горла в трясине </w:t>
        <w:tab/>
        <w:tab/>
        <w:tab/>
        <w:t xml:space="preserve">были, мекала уже еле-еле.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КУЗЬМА </w:t>
        <w:tab/>
        <w:tab/>
        <w:t>– Ну!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Тоську вытащил.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 А рядом что… Кто?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>– Унитаз стоит, как положено, на нем рация лежит, провода.</w:t>
        <w:tab/>
        <w:tab/>
        <w:t xml:space="preserve"> Метрах в двух, в трясине, кепка деда Романа.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</w:r>
      <w:r>
        <w:rPr>
          <w:rFonts w:cs="Calibri"/>
          <w:i/>
          <w:sz w:val="28"/>
          <w:szCs w:val="28"/>
        </w:rPr>
        <w:t>(Крестится.)</w:t>
      </w:r>
      <w:r>
        <w:rPr>
          <w:rFonts w:cs="Calibri"/>
          <w:sz w:val="28"/>
          <w:szCs w:val="28"/>
        </w:rPr>
        <w:t xml:space="preserve"> – Вот и нашла иуду кара господня. Отмучился.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 – В трясине!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 – Пропал без вести, как бывалоча. Так и хоронить не надо.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Ай да Тоська! Подловила скотину в зад, как хотела.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 – Грех, конечно… Вечный покой, сволочь такой. Как же долго </w:t>
        <w:tab/>
        <w:tab/>
        <w:t xml:space="preserve">мы и верили, и не верили… –  </w:t>
      </w:r>
      <w:r>
        <w:rPr>
          <w:rFonts w:cs="Calibri"/>
          <w:i/>
          <w:sz w:val="28"/>
          <w:szCs w:val="28"/>
        </w:rPr>
        <w:t xml:space="preserve">кричит роженица, </w:t>
      </w:r>
      <w:r>
        <w:rPr>
          <w:rFonts w:cs="Calibri"/>
          <w:sz w:val="28"/>
          <w:szCs w:val="28"/>
        </w:rPr>
        <w:t xml:space="preserve"> –  Забыли! Нам за </w:t>
        <w:tab/>
        <w:tab/>
        <w:t xml:space="preserve">новую жизнь бороться надо. За нашу настоящую  Веру!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Мария с Ульяной бегут к роженице. Мужики ходят, </w:t>
        <w:tab/>
        <w:tab/>
        <w:tab/>
        <w:t>жестикулируют. Возвращается  Мария.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Отпустило чуток, бедную.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 xml:space="preserve"> </w:t>
        <w:tab/>
      </w:r>
      <w:r>
        <w:rPr>
          <w:rFonts w:cs="Calibri"/>
          <w:i/>
          <w:sz w:val="28"/>
          <w:szCs w:val="28"/>
        </w:rPr>
        <w:t>Доносится голос Ульяны</w:t>
      </w:r>
      <w:r>
        <w:rPr>
          <w:rFonts w:cs="Calibri"/>
          <w:sz w:val="28"/>
          <w:szCs w:val="28"/>
        </w:rPr>
        <w:t>: – Ещё воду и простынь!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Кузьма, воду! – </w:t>
      </w:r>
      <w:r>
        <w:rPr>
          <w:rFonts w:cs="Calibri"/>
          <w:i/>
          <w:sz w:val="28"/>
          <w:szCs w:val="28"/>
        </w:rPr>
        <w:t>уходит в спальню.</w:t>
      </w:r>
      <w:r>
        <w:rPr>
          <w:rFonts w:cs="Calibri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>– Дед Кузя! Что за чертовщина! Куда она бежит, куда воду и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простынь? Кто там орёт? – встал.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Опосля, Димка, сядь, не дергайся, – </w:t>
      </w:r>
      <w:r>
        <w:rPr>
          <w:rFonts w:cs="Calibri"/>
          <w:i/>
          <w:sz w:val="28"/>
          <w:szCs w:val="28"/>
        </w:rPr>
        <w:t>несет в спальню воду.</w:t>
      </w:r>
      <w:r>
        <w:rPr>
          <w:rFonts w:cs="Calibri"/>
          <w:sz w:val="28"/>
          <w:szCs w:val="28"/>
        </w:rPr>
        <w:t xml:space="preserve"> ДМИТРИЙ</w:t>
        <w:tab/>
        <w:tab/>
        <w:t xml:space="preserve">– Черте, что. Дурдом, – </w:t>
      </w:r>
      <w:r>
        <w:rPr>
          <w:rFonts w:cs="Calibri"/>
          <w:i/>
          <w:sz w:val="28"/>
          <w:szCs w:val="28"/>
        </w:rPr>
        <w:t>шагнул за Кузьмой.</w:t>
      </w:r>
      <w:r>
        <w:rPr>
          <w:rFonts w:cs="Calibri"/>
          <w:sz w:val="28"/>
          <w:szCs w:val="28"/>
        </w:rPr>
        <w:t xml:space="preserve"> </w:t>
        <w:tab/>
        <w:tab/>
        <w:tab/>
        <w:tab/>
        <w:tab/>
        <w:t xml:space="preserve">Кричит  Мария: – Мужики, не про вашу честь! Зенки  вылупили!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ДМИТРИЙ</w:t>
        <w:tab/>
        <w:t xml:space="preserve">– Похоже, тут не один дед Роман тронулся. Дед Кузьма, дедушка </w:t>
        <w:tab/>
        <w:tab/>
        <w:t xml:space="preserve">Никифор, просыпайся, внесите ясность! Почему все орут?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Гля, сынок, у меня даже руки трясутся, то ли от страха, то ли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от радости. Не часто у нас роды случаются по нынешним временам.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>– У вас День победы сегодня, или день сумасшедших?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Вообще-то, сынок, у нас свадьба ещё не кончилась.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О..о..о!.. оставил на несколько дней нормальных стариков, а </w:t>
        <w:tab/>
        <w:tab/>
        <w:t>вернулся в дурдом. Дед Никифор и ты не в своем уме?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>– Да, бывалоча, и я невесту целовал. Горько..о!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Так покажите невесту! Уж не Вера эта… моя?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Так роды там.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>– Понятно, невеста рожает. А где жених?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Тута я. 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Понятно. Будь здоров, жених, – </w:t>
      </w:r>
      <w:r>
        <w:rPr>
          <w:rFonts w:cs="Calibri"/>
          <w:i/>
          <w:sz w:val="28"/>
          <w:szCs w:val="28"/>
        </w:rPr>
        <w:t xml:space="preserve">выпивает.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И тебе, Димуль, дай бог.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>– А кто невеста?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Так бабка твоя. С вечера невеста, а после бани – уже жена.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 xml:space="preserve">– Я, бывалоча, невесту в копны водил…  Как вчерась. Да..а, в </w:t>
        <w:tab/>
        <w:tab/>
        <w:t xml:space="preserve">копнах лучшей, чем на перине.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>– Ё..к..л..м..н! Скорую срочно вам…  Бабулю, надеюсь,  не</w:t>
        <w:tab/>
        <w:tab/>
        <w:tab/>
        <w:t xml:space="preserve">водили в копны?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Ты сегодня бестолочь, Митя. Бабуся твоя, ну, Маруся моя, </w:t>
        <w:tab/>
        <w:tab/>
        <w:t xml:space="preserve">роды </w:t>
        <w:tab/>
        <w:t>принимает с Ульяной у твоей Веры.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Твоя – моя… Ну да, всё наше.  А мы примем?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Примем! – </w:t>
      </w:r>
      <w:r>
        <w:rPr>
          <w:rFonts w:cs="Calibri"/>
          <w:i/>
          <w:sz w:val="28"/>
          <w:szCs w:val="28"/>
        </w:rPr>
        <w:t>наливает.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</w:r>
      <w:r>
        <w:rPr>
          <w:rFonts w:cs="Calibri"/>
          <w:i/>
          <w:sz w:val="28"/>
          <w:szCs w:val="28"/>
        </w:rPr>
        <w:t>(Выпил.)</w:t>
      </w:r>
      <w:r>
        <w:rPr>
          <w:rFonts w:cs="Calibri"/>
          <w:sz w:val="28"/>
          <w:szCs w:val="28"/>
        </w:rPr>
        <w:t xml:space="preserve"> – Значит, так… Дед Роман тронулся. Бабуля моя – невеста, </w:t>
        <w:tab/>
        <w:tab/>
        <w:t xml:space="preserve">ты – жених. Невеста рожает срочно… Заигрались, – </w:t>
      </w:r>
      <w:r>
        <w:rPr>
          <w:rFonts w:cs="Calibri"/>
          <w:i/>
          <w:sz w:val="28"/>
          <w:szCs w:val="28"/>
        </w:rPr>
        <w:t xml:space="preserve">идет в спальню, </w:t>
        <w:tab/>
        <w:tab/>
        <w:t xml:space="preserve">сталкивается с Марией и Ульяной. Кричит роженица.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Ба, объясни мне вразумительно. Кто из вас кто? Кто невеста, </w:t>
        <w:tab/>
        <w:tab/>
        <w:t xml:space="preserve">кто орёт, кто собрался рожать?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Я невеста, ну, жена уже со вчера. Вера кричит, когда рожают, </w:t>
        <w:tab/>
        <w:tab/>
        <w:t xml:space="preserve">кричат все. Она очень плохая. Можем не спасти детей.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>– Блин… Во!.. находка, привёз беременную…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КУЗЬМА</w:t>
        <w:tab/>
        <w:tab/>
        <w:t xml:space="preserve">– Может на машине в райцентр, Мить?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Пять часов езды по такО..ой дороге! Слышал, в больницах, </w:t>
        <w:tab/>
        <w:tab/>
        <w:t xml:space="preserve">ни лекарств, ни еды. В Зимбабве, говорят, намного лучше чем у нас.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>– Баб Уля, ну!  – Зачерпнула кружку воды, жадно выпила.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 – На вас вся надёжа, мужики. Молитву почитаем и...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ab/>
        <w:t>– Я токо… Я помню тот ванинский порт и борт парохода… ДМИТРИЙ</w:t>
        <w:tab/>
        <w:tab/>
        <w:t>– Я чуть-чуть знаю Отче наш… Что-то там на небеси…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Запустила я вас.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Маруся, приготовь одеялку, простынь. Ты, Митя, покрепче, </w:t>
        <w:tab/>
        <w:tab/>
        <w:t xml:space="preserve">тебе нести на руках. Понесем красавицу в молодильную рощу, до </w:t>
        <w:tab/>
        <w:tab/>
        <w:t xml:space="preserve">первого луча будем в росе купать, молитвы читать.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Средневековье темное! Язычество в чистом виде!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Сынок,  мы не тёмные и не светлые, Наша совесть в этом </w:t>
        <w:tab/>
        <w:tab/>
        <w:t>деле о двух концах. Баб Уля, скажи, скольких ты спасла?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Не считала.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Бабуль, ты же образованная. Какая  молодильная поляна! </w:t>
        <w:tab/>
        <w:tab/>
        <w:t xml:space="preserve">Всё! Хватит! Ведите вашу беременную в машину!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 xml:space="preserve">– Не доедет она. Митенька, заверни девку в одеялку, на руки и </w:t>
        <w:tab/>
        <w:tab/>
        <w:t>с молитвой, и с божьей помощью. Чую, роса благодатная будет.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Твою мать, в лекарей, блин! – Покрутил пальцем у виска и </w:t>
        <w:tab/>
        <w:tab/>
        <w:t>пошел за Ульяной в спальню. Вышел уже с Верой на руках.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Как она?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Без памяти. Я с Митей рядом. В лесу, за яром, Кузьма выйдет </w:t>
        <w:tab/>
        <w:tab/>
        <w:t xml:space="preserve">вперед. Остальные следом и повторяйте: – Святый Боже, Святый </w:t>
        <w:tab/>
        <w:tab/>
        <w:t xml:space="preserve">Крепкий, Святый Безсмертный, помилуй нас. Маруся, возьми икону </w:t>
        <w:tab/>
        <w:tab/>
        <w:t xml:space="preserve">Вседержителя, Мне Богородицу. Спаси и сохрани, царица небесная!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Берут иконы, выходят. Никифор с ружьем. Темнеет. Шум </w:t>
        <w:tab/>
        <w:tab/>
        <w:t xml:space="preserve">леса, </w:t>
        <w:tab/>
        <w:t>крики птиц. Протяжный, певучий голос издалека: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>Солнце закончило круг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И полыхнуло над яром,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Люди бежали и вдруг,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Залюбовались пожаром.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Люди пошли не спеша,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Видно спешить надоело…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И отогрелась душа,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 xml:space="preserve">И ничего не сгорело. </w:t>
        <w:tab/>
        <w:tab/>
        <w:tab/>
        <w:tab/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 xml:space="preserve">Солнце осветило окна, когда Дмитрий с Кузьмой и Мария, </w:t>
        <w:tab/>
        <w:tab/>
        <w:tab/>
        <w:t xml:space="preserve">внесли в избу Веру. С трудом шли Никифор и Ульяна. Скоро все </w:t>
        <w:tab/>
        <w:tab/>
        <w:tab/>
        <w:t>собрались за столом.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</w:r>
      <w:r>
        <w:rPr>
          <w:rFonts w:cs="Calibri"/>
          <w:color w:val="FF0000"/>
          <w:sz w:val="28"/>
          <w:szCs w:val="28"/>
        </w:rPr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>– Баб Уль, ну и… Что думаешь?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УЛЬЯНА</w:t>
        <w:tab/>
        <w:tab/>
        <w:t>– Думаю хорошо,</w:t>
        <w:tab/>
        <w:t xml:space="preserve">Митя. По дороге назад видение мне было у </w:t>
        <w:tab/>
        <w:tab/>
        <w:t>Марьина родника и тепло волной по телу прошло.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ДМИТРИЙ</w:t>
        <w:tab/>
        <w:tab/>
        <w:t xml:space="preserve">– У меня видения никакого, а тепло – даже через чур. Сто </w:t>
        <w:tab/>
        <w:tab/>
        <w:tab/>
        <w:t xml:space="preserve">потов сошло.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Устал, сынок. Поноси-ка, километр туда и обратно.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А ты здоров Митька!..  не зря в детстве молотом махал.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Закричала  роженица. Мария с Ульяной зашли в спальню. </w:t>
        <w:tab/>
        <w:tab/>
        <w:tab/>
        <w:t xml:space="preserve">Раздался крик новорожденного. Дима налил в рюмки, не успели </w:t>
        <w:tab/>
        <w:tab/>
        <w:t>выпить, услышали голос Марии:</w:t>
      </w:r>
      <w:r>
        <w:rPr>
          <w:rFonts w:cs="Calibri"/>
          <w:sz w:val="28"/>
          <w:szCs w:val="28"/>
        </w:rPr>
        <w:t xml:space="preserve">   – Девочка у нас!  Встреча..айте!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КУЗЬМА</w:t>
        <w:tab/>
        <w:t xml:space="preserve"> </w:t>
        <w:tab/>
        <w:t>– Так нолито уже! Митяй, старшина Дубок… Сми..ирно!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Снова крик ребенка, за ним ещё – кричат уже двое. Деды и </w:t>
        <w:tab/>
        <w:tab/>
        <w:t xml:space="preserve">Дмитрий толкаются у входа в спальню…Выходят  Ульяна и Мария,  </w:t>
        <w:tab/>
        <w:tab/>
        <w:t>у каждой на руках завернутый в простынь ребенок.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Ну, бойцы, кто тут говорил, что в нашей деревне дитё не </w:t>
        <w:tab/>
        <w:tab/>
        <w:tab/>
        <w:t>кричит? А у нас… Не было – не было и сразу две..е! Две девочки!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Две красавицы!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>– И это в день Победы! Приехал отмечать победу, а тут, ещё</w:t>
        <w:tab/>
        <w:tab/>
        <w:tab/>
        <w:t>две сразу!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Можно сказать – Наша святая троица… Как, баб Уля?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 (</w:t>
      </w:r>
      <w:r>
        <w:rPr>
          <w:rFonts w:cs="Calibri"/>
          <w:i/>
          <w:sz w:val="28"/>
          <w:szCs w:val="28"/>
        </w:rPr>
        <w:t>Креститься</w:t>
      </w:r>
      <w:r>
        <w:rPr>
          <w:rFonts w:cs="Calibri"/>
          <w:sz w:val="28"/>
          <w:szCs w:val="28"/>
        </w:rPr>
        <w:t>)</w:t>
        <w:tab/>
        <w:t xml:space="preserve">– Не греши, Маруся… однаково, прости Господи, можно </w:t>
        <w:tab/>
        <w:tab/>
        <w:t xml:space="preserve">и так. Мы простые люди… И детки эти нам навсегда  будут родные.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>– С днем Победы, родные!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Хоть и с чужого края, всё одно, слава пресвятой Богородице.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>С добрым попутным ветром и чистой утренней росой подарили нам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>ангелы это чудо.  – Перекрестила детей.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Митенька, а Вера эта…  Ой какая ладная, хоть измученная. </w:t>
        <w:tab/>
        <w:tab/>
        <w:t>Она счастье нам принесет. Сам видел, какая красавица. И девочки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 такие же будут.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  <w:tab/>
        <w:tab/>
        <w:t>– Ещё красивше, поверьте.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Жениться бы тебе, Митенька.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 xml:space="preserve">– Оба-на! А я тут причем, кроме того, что таскал её по лесу. </w:t>
        <w:tab/>
        <w:tab/>
        <w:t xml:space="preserve"> Ну да, красивая, только я не знаю истоков этой чудной сказки.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Конец у сказки знатный сложится, сынок.  Хорошей женой </w:t>
        <w:tab/>
        <w:tab/>
        <w:t xml:space="preserve">она будет тебе, поверь, разглядела я твою красавицу и снаружи, и </w:t>
        <w:tab/>
        <w:tab/>
        <w:t xml:space="preserve">снутри, прости, пресвятая Богородица, – </w:t>
      </w:r>
      <w:r>
        <w:rPr>
          <w:rFonts w:cs="Calibri"/>
          <w:i/>
          <w:sz w:val="28"/>
          <w:szCs w:val="28"/>
        </w:rPr>
        <w:t>крестится</w:t>
      </w:r>
      <w:r>
        <w:rPr>
          <w:rFonts w:cs="Calibri"/>
          <w:sz w:val="28"/>
          <w:szCs w:val="28"/>
        </w:rPr>
        <w:t xml:space="preserve">, –  А детки, </w:t>
        <w:tab/>
        <w:tab/>
        <w:tab/>
        <w:t xml:space="preserve">рожденные и благословлённые святой молодильной поляной, много </w:t>
        <w:tab/>
        <w:tab/>
        <w:t>счастья вам принесут.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>– Митя, баба Уля в этом деле не ошибается, знаю с детства.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ДМИТРИЙ</w:t>
        <w:tab/>
        <w:tab/>
        <w:t>– Бабули, а вы не круто берете?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А что? И красавица, и сирота. Кой что уже разузнала, – </w:t>
      </w:r>
      <w:r>
        <w:rPr>
          <w:rFonts w:cs="Calibri"/>
          <w:i/>
          <w:sz w:val="28"/>
          <w:szCs w:val="28"/>
        </w:rPr>
        <w:t xml:space="preserve">взяла </w:t>
        <w:tab/>
        <w:tab/>
        <w:tab/>
        <w:t>внука за руку и повела в спальню.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 xml:space="preserve">– Царица небесная, спаси и сохрани, – </w:t>
      </w:r>
      <w:r>
        <w:rPr>
          <w:rFonts w:cs="Calibri"/>
          <w:i/>
          <w:sz w:val="28"/>
          <w:szCs w:val="28"/>
        </w:rPr>
        <w:t xml:space="preserve">крестит в след.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МАРИЯ</w:t>
        <w:tab/>
        <w:tab/>
        <w:t xml:space="preserve">– Ульяна далеко видит, сынок. Сам нашел, сам на собственных </w:t>
        <w:tab/>
        <w:tab/>
        <w:t xml:space="preserve">руках вынес. Она тебе богом послана.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НИКИФОР </w:t>
        <w:tab/>
        <w:t>–  Митька, куда Улька посылает, туда иди! Уж я то знаю.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   </w:t>
      </w:r>
      <w:r>
        <w:rPr>
          <w:rFonts w:cs="Calibri"/>
          <w:i/>
          <w:sz w:val="28"/>
          <w:szCs w:val="28"/>
        </w:rPr>
        <w:t>(Растерянно)</w:t>
      </w:r>
      <w:r>
        <w:rPr>
          <w:rFonts w:cs="Calibri"/>
          <w:sz w:val="28"/>
          <w:szCs w:val="28"/>
        </w:rPr>
        <w:t xml:space="preserve"> – Вроде не мальчик я, но…  Бабуль, я же хотел год –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</w:t>
      </w:r>
      <w:r>
        <w:rPr>
          <w:rFonts w:cs="Calibri"/>
          <w:sz w:val="28"/>
          <w:szCs w:val="28"/>
        </w:rPr>
        <w:tab/>
        <w:tab/>
        <w:t xml:space="preserve">другой, вольным казаком. Вере не больше восемнадцати, да? А мне </w:t>
        <w:tab/>
        <w:tab/>
        <w:t xml:space="preserve">через год только двадцать пять… Ещё и одномоментная двойня.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МАРИЯ</w:t>
        <w:tab/>
        <w:tab/>
        <w:t>– Вот и поспешай не спеша, присмотрись, и она присмотрится.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. </w:t>
        <w:tab/>
        <w:tab/>
        <w:t xml:space="preserve">Мы с Кузьмой поможем, девочек нянчить будем. Вот, дедка твой –  </w:t>
        <w:tab/>
        <w:tab/>
        <w:t xml:space="preserve">Миша мой и папа твой, Андрюша, порадуются там, – </w:t>
      </w:r>
      <w:r>
        <w:rPr>
          <w:rFonts w:cs="Calibri"/>
          <w:i/>
          <w:sz w:val="28"/>
          <w:szCs w:val="28"/>
        </w:rPr>
        <w:t xml:space="preserve">показывает в </w:t>
        <w:tab/>
        <w:tab/>
        <w:t xml:space="preserve">небо, всхлипывает, – </w:t>
      </w:r>
      <w:r>
        <w:rPr>
          <w:rFonts w:cs="Calibri"/>
          <w:sz w:val="28"/>
          <w:szCs w:val="28"/>
        </w:rPr>
        <w:t>А следом и своих, общих нарожаете.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Думай, сынок…  Родные плохого не пожелают – ни там… Ни </w:t>
        <w:tab/>
        <w:tab/>
        <w:t xml:space="preserve">тут…  Особенно в день Победы! </w:t>
      </w:r>
      <w:r>
        <w:rPr>
          <w:rFonts w:cs="Calibri"/>
          <w:i/>
          <w:sz w:val="28"/>
          <w:szCs w:val="28"/>
        </w:rPr>
        <w:t xml:space="preserve">– Закружил Ульяну с ребенком.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Никишка, просыпайся, ослобони из окружения!</w:t>
      </w:r>
    </w:p>
    <w:p>
      <w:pPr>
        <w:pStyle w:val="Normal"/>
        <w:spacing w:lineRule="auto" w:line="240" w:before="0" w:after="0"/>
        <w:rPr>
          <w:rFonts w:cs="Calibri"/>
          <w:color w:val="FF0000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 </w:t>
      </w:r>
      <w:r>
        <w:rPr>
          <w:rFonts w:cs="Calibri"/>
          <w:i/>
          <w:sz w:val="28"/>
          <w:szCs w:val="28"/>
        </w:rPr>
        <w:t>(Радостно)</w:t>
      </w:r>
      <w:r>
        <w:rPr>
          <w:rFonts w:cs="Calibri"/>
          <w:sz w:val="28"/>
          <w:szCs w:val="28"/>
        </w:rPr>
        <w:t xml:space="preserve">  – Пора наших девочек кормить! 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НИКИФОР</w:t>
        <w:tab/>
        <w:tab/>
        <w:t>– Бабы наши, бывалоча, и на войне рожали, ежели приспичит.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Снаряды рвутся, а им хоть бы хны. Чудны дела твои, господи. Не..ет, </w:t>
        <w:tab/>
        <w:tab/>
        <w:t>никому не победить – ни Русь нашу, ни веру нашу… Ни…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</w:t>
        <w:tab/>
        <w:tab/>
        <w:t xml:space="preserve">– Митенька, внучёк… Сыно..ок, ты слышал, что дедко Никиша  </w:t>
        <w:tab/>
        <w:tab/>
        <w:t>сказал? Никому Россию не победить, пока у нас наша Вера и… эти</w:t>
        <w:tab/>
        <w:tab/>
        <w:t xml:space="preserve">девочки! Как их звать будем? Чтобы расти – надо верить в  жизнь и </w:t>
        <w:tab/>
        <w:tab/>
        <w:t xml:space="preserve">надеяться. Жить и надеяться!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ДМИТРИЙ </w:t>
        <w:tab/>
        <w:tab/>
        <w:t xml:space="preserve">–  Значит, бабуля, жить не только с Верой сегодня, но и с </w:t>
        <w:tab/>
        <w:tab/>
        <w:tab/>
        <w:t>надеждой на будущее.  Это в наше время то?</w:t>
        <w:tab/>
        <w:tab/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Да, да! Митенька. С Верой и Надеждой! Кузьма, ну подскажи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мне, своей невесте… Ой, я жена уже.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 – Хоть для невесты, хоть для жены – первее всего любовь. Как </w:t>
        <w:tab/>
        <w:tab/>
        <w:t xml:space="preserve">кузнец, знаю, чем горячей куёшь, тем крепче любишь.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Выходит Вера, Ульяна передаёт ей ребёнка.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УЛЬЯНА </w:t>
        <w:tab/>
        <w:tab/>
        <w:t xml:space="preserve">– Держи, наша милая Верочка, свою Наденьку и нашу надежду </w:t>
        <w:tab/>
        <w:tab/>
        <w:t xml:space="preserve">на ваше счастье с Митей, здесь, на родной земле.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Значит, у меня на руках – Любо..овь!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ДМИТРИЙ </w:t>
        <w:tab/>
        <w:tab/>
        <w:t>– Здорово у вас получилось – Вера, Надежда, Любовь. Это для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 xml:space="preserve">меня всё? Так одномоментно, р..раз!.. и… Бабуль, а мне всё это так </w:t>
        <w:tab/>
        <w:tab/>
        <w:t xml:space="preserve">нравится!.. Так романтично!.. просто, очень-очень. Вера… Верочка, а </w:t>
        <w:tab/>
        <w:tab/>
        <w:t xml:space="preserve">тебе нравится такая романтика?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ВЕРА </w:t>
        <w:tab/>
        <w:tab/>
        <w:tab/>
        <w:t>– Димуля, родной… Все… Вы все родные. Я так люблю вас!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 Нет, не так, родная… Держи, папаня.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Мария передает внуку ребенка из своих рук, берет второго у </w:t>
        <w:tab/>
        <w:tab/>
        <w:t xml:space="preserve">Веры, укладывает во вторую руку внука. Счастливая Вера целует </w:t>
        <w:tab/>
        <w:tab/>
        <w:t xml:space="preserve">Диму и крепко прижимается к нему.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Вот теперь получается здорово, Митенька. Ты стоишь на </w:t>
        <w:tab/>
        <w:tab/>
        <w:tab/>
        <w:t xml:space="preserve">родной земле и с тобой Вера, Надежда и Любовь, и мы все, рядом. </w:t>
        <w:tab/>
        <w:tab/>
        <w:t xml:space="preserve">И мы все – самые-самые родные.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НИКИФОР </w:t>
        <w:tab/>
        <w:tab/>
        <w:t xml:space="preserve">– На том стояли и стоять будем, как бывалоча. </w:t>
        <w:tab/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 xml:space="preserve">– Чего у нас только не было на Руси, но навеки вечные с нами </w:t>
        <w:tab/>
        <w:tab/>
        <w:t xml:space="preserve">всегда только!..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 xml:space="preserve">Все  </w:t>
      </w:r>
      <w:r>
        <w:rPr>
          <w:rFonts w:cs="Calibri"/>
          <w:i/>
          <w:sz w:val="28"/>
          <w:szCs w:val="28"/>
        </w:rPr>
        <w:t>хором</w:t>
      </w:r>
      <w:r>
        <w:rPr>
          <w:rFonts w:cs="Calibri"/>
          <w:sz w:val="28"/>
          <w:szCs w:val="28"/>
        </w:rPr>
        <w:t xml:space="preserve"> – ВЕРА, НАДЕЖДА, ЛЮБОВЬ!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МАРИЯ </w:t>
        <w:tab/>
        <w:tab/>
        <w:t>–  Не колониализм, не капитализм, не коммунизм… Россия это!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 xml:space="preserve">Все  </w:t>
      </w:r>
      <w:r>
        <w:rPr>
          <w:rFonts w:cs="Calibri"/>
          <w:i/>
          <w:sz w:val="28"/>
          <w:szCs w:val="28"/>
        </w:rPr>
        <w:t>хором</w:t>
      </w:r>
      <w:r>
        <w:rPr>
          <w:rFonts w:cs="Calibri"/>
          <w:sz w:val="28"/>
          <w:szCs w:val="28"/>
        </w:rPr>
        <w:t xml:space="preserve"> – ВЕРА, НАДЕЖДА, ЛЮБОВЬ! 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УЛЬЯНА</w:t>
        <w:tab/>
        <w:tab/>
        <w:t>– Господи, дай мне силу перенести утомление наступающего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 xml:space="preserve">дня, руководи моею волею, научи меня каяться, молиться, верить и </w:t>
        <w:tab/>
        <w:tab/>
        <w:t>надеяться, терпеть и любить…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ab/>
        <w:tab/>
        <w:tab/>
        <w:tab/>
        <w:tab/>
      </w:r>
      <w:r>
        <w:rPr>
          <w:rFonts w:cs="Calibri"/>
          <w:i/>
          <w:sz w:val="28"/>
          <w:szCs w:val="28"/>
        </w:rPr>
        <w:t xml:space="preserve">Тихо звучит мелодия.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 xml:space="preserve">  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МАРИЯ (поёт)</w:t>
        <w:tab/>
        <w:tab/>
        <w:tab/>
        <w:t xml:space="preserve"> – Из синевы скатился гром,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плеснуло звонко серебром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и чайка острыми крылами,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И…  чайка острыми крылами,</w:t>
      </w:r>
    </w:p>
    <w:p>
      <w:pPr>
        <w:pStyle w:val="Normal"/>
        <w:spacing w:lineRule="auto" w:line="240" w:before="0" w:after="0"/>
        <w:ind w:firstLine="2268"/>
        <w:rPr/>
      </w:pPr>
      <w:r>
        <w:rPr>
          <w:rFonts w:cs="Calibri"/>
          <w:sz w:val="28"/>
          <w:szCs w:val="28"/>
        </w:rPr>
        <w:tab/>
        <w:tab/>
        <w:t xml:space="preserve">скосила струи над волнами, </w:t>
      </w:r>
    </w:p>
    <w:p>
      <w:pPr>
        <w:pStyle w:val="Normal"/>
        <w:spacing w:lineRule="auto" w:line="240" w:before="0" w:after="0"/>
        <w:ind w:firstLine="2268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>как будто жнец прошёл с серпом…</w:t>
      </w:r>
    </w:p>
    <w:p>
      <w:pPr>
        <w:pStyle w:val="Normal"/>
        <w:spacing w:lineRule="auto" w:line="240" w:before="0" w:after="0"/>
        <w:ind w:firstLine="2268"/>
        <w:rPr/>
      </w:pPr>
      <w:r>
        <w:rPr>
          <w:rFonts w:cs="Calibri"/>
          <w:sz w:val="28"/>
          <w:szCs w:val="28"/>
        </w:rPr>
        <w:t xml:space="preserve">– </w:t>
      </w:r>
      <w:r>
        <w:rPr>
          <w:rFonts w:cs="Calibri"/>
          <w:sz w:val="28"/>
          <w:szCs w:val="28"/>
        </w:rPr>
        <w:t xml:space="preserve">Эти слова, Митенька, твой дедушка написал, Михаил. Он </w:t>
        <w:tab/>
        <w:tab/>
        <w:t xml:space="preserve">любил свою родную землю. Он любил нас всех.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>НИКИФОР</w:t>
        <w:tab/>
        <w:tab/>
        <w:t xml:space="preserve"> – Салют бы жахнуть за Победу, токо Улька патрон потеряла.</w:t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</w:r>
      <w:r>
        <w:rPr>
          <w:rFonts w:cs="Calibri"/>
          <w:i/>
          <w:sz w:val="28"/>
          <w:szCs w:val="28"/>
        </w:rPr>
        <w:t xml:space="preserve">Громко, по очереди  заплакали новорожденные, их голоса </w:t>
        <w:tab/>
        <w:tab/>
        <w:tab/>
        <w:t xml:space="preserve">уходят далеко и возвращается эхом.  </w:t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i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КУЗЬМА</w:t>
        <w:tab/>
        <w:tab/>
        <w:t xml:space="preserve">–  Вот вам и салют Победы! </w:t>
      </w:r>
    </w:p>
    <w:p>
      <w:pPr>
        <w:pStyle w:val="Normal"/>
        <w:spacing w:lineRule="auto" w:line="240" w:before="0" w:after="0"/>
        <w:rPr>
          <w:rFonts w:cs="Calibri"/>
          <w:b/>
          <w:b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ab/>
      </w:r>
      <w:r>
        <w:rPr>
          <w:rFonts w:cs="Calibri"/>
          <w:b/>
          <w:sz w:val="28"/>
          <w:szCs w:val="28"/>
        </w:rPr>
        <w:t xml:space="preserve">З А Н А В Е С  </w:t>
      </w:r>
    </w:p>
    <w:p>
      <w:pPr>
        <w:pStyle w:val="Normal"/>
        <w:spacing w:lineRule="auto" w:line="240" w:before="0" w:after="0"/>
        <w:rPr>
          <w:rFonts w:cs="Calibri"/>
          <w:b/>
          <w:b/>
          <w:sz w:val="28"/>
          <w:szCs w:val="28"/>
        </w:rPr>
      </w:pPr>
      <w:r>
        <w:rPr>
          <w:rFonts w:cs="Calibri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Calibri"/>
          <w:i/>
          <w:i/>
          <w:sz w:val="28"/>
          <w:szCs w:val="28"/>
        </w:rPr>
      </w:pPr>
      <w:r>
        <w:rPr>
          <w:rFonts w:cs="Calibri"/>
          <w:b/>
          <w:sz w:val="28"/>
          <w:szCs w:val="28"/>
        </w:rPr>
        <w:tab/>
      </w:r>
      <w:r>
        <w:rPr>
          <w:rFonts w:cs="Calibri"/>
          <w:b/>
          <w:i/>
          <w:sz w:val="28"/>
          <w:szCs w:val="28"/>
        </w:rPr>
        <w:t xml:space="preserve"> </w:t>
      </w:r>
      <w:r>
        <w:rPr>
          <w:rFonts w:cs="Calibri"/>
          <w:i/>
          <w:sz w:val="28"/>
          <w:szCs w:val="28"/>
        </w:rPr>
        <w:t xml:space="preserve">Звучит мелодия и нежный женский голос:  </w:t>
      </w:r>
    </w:p>
    <w:p>
      <w:pPr>
        <w:pStyle w:val="Normal"/>
        <w:spacing w:lineRule="auto" w:line="240" w:before="0" w:after="0"/>
        <w:rPr/>
      </w:pPr>
      <w:r>
        <w:rPr>
          <w:rFonts w:cs="Calibri"/>
          <w:sz w:val="28"/>
          <w:szCs w:val="28"/>
        </w:rPr>
        <w:tab/>
        <w:tab/>
        <w:tab/>
        <w:tab/>
        <w:tab/>
        <w:t>Волной раздвинув берега,</w:t>
      </w:r>
    </w:p>
    <w:p>
      <w:pPr>
        <w:pStyle w:val="Normal"/>
        <w:spacing w:lineRule="auto" w:line="240" w:before="0" w:after="0"/>
        <w:ind w:firstLine="1276"/>
        <w:rPr/>
      </w:pPr>
      <w:r>
        <w:rPr>
          <w:rFonts w:cs="Calibri"/>
          <w:sz w:val="28"/>
          <w:szCs w:val="28"/>
        </w:rPr>
        <w:tab/>
        <w:tab/>
        <w:tab/>
        <w:tab/>
        <w:t>вздохнула сонная река…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И ветер нам приносит в поле,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И… ветер нам приносит в поле,</w:t>
      </w:r>
    </w:p>
    <w:p>
      <w:pPr>
        <w:pStyle w:val="Normal"/>
        <w:spacing w:lineRule="auto" w:line="240" w:before="0" w:after="0"/>
        <w:ind w:firstLine="1276"/>
        <w:rPr/>
      </w:pPr>
      <w:r>
        <w:rPr>
          <w:rFonts w:cs="Calibri"/>
          <w:sz w:val="28"/>
          <w:szCs w:val="28"/>
        </w:rPr>
        <w:tab/>
        <w:tab/>
        <w:tab/>
        <w:tab/>
        <w:t xml:space="preserve">тот вздох и дух, родной до боли, 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ab/>
        <w:tab/>
        <w:tab/>
        <w:tab/>
        <w:t>как дух парного молока...</w:t>
      </w:r>
    </w:p>
    <w:p>
      <w:pPr>
        <w:pStyle w:val="Normal"/>
        <w:spacing w:lineRule="auto" w:line="240" w:before="0" w:after="0"/>
        <w:ind w:firstLine="1276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</w:r>
    </w:p>
    <w:p>
      <w:pPr>
        <w:pStyle w:val="Normal"/>
        <w:spacing w:lineRule="auto" w:line="240" w:before="0" w:after="0"/>
        <w:ind w:firstLine="1276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  <w:tab/>
        <w:t xml:space="preserve">Кричит кот, ему отвечает коза,  затем громко, заливисто, как </w:t>
        <w:tab/>
        <w:t>только умеют маленькие дети, хохочет ребенок. Сверкает салют.</w:t>
      </w:r>
    </w:p>
    <w:p>
      <w:pPr>
        <w:pStyle w:val="Normal"/>
        <w:spacing w:lineRule="auto" w:line="240" w:before="0" w:after="0"/>
        <w:ind w:firstLine="1276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cs="Calibri"/>
          <w:b/>
          <w:b/>
          <w:i/>
          <w:i/>
          <w:sz w:val="28"/>
          <w:szCs w:val="28"/>
        </w:rPr>
      </w:pPr>
      <w:r>
        <w:rPr>
          <w:rFonts w:cs="Calibri"/>
          <w:b/>
          <w:i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8"/>
          <w:szCs w:val="28"/>
        </w:rPr>
        <w:t xml:space="preserve">Авторские данные: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851" w:firstLine="567"/>
        <w:rPr/>
      </w:pPr>
      <w:r>
        <w:rPr>
          <w:rFonts w:cs="Times New Roman" w:ascii="Times New Roman" w:hAnsi="Times New Roman"/>
          <w:sz w:val="28"/>
          <w:szCs w:val="28"/>
        </w:rPr>
        <w:tab/>
      </w:r>
      <w:r>
        <w:rPr>
          <w:sz w:val="28"/>
          <w:szCs w:val="28"/>
        </w:rPr>
        <w:t xml:space="preserve">1958-1964 г. – дозиметрист, ликвидатор первой в СССР радиационной </w:t>
        <w:tab/>
        <w:t xml:space="preserve">аварии на </w:t>
        <w:tab/>
        <w:tab/>
        <w:tab/>
        <w:t xml:space="preserve">р/х  комбинате МАЯК. </w:t>
      </w:r>
    </w:p>
    <w:p>
      <w:pPr>
        <w:pStyle w:val="Normal"/>
        <w:spacing w:lineRule="auto" w:line="240" w:before="0" w:after="0"/>
        <w:ind w:left="-851" w:firstLine="567"/>
        <w:rPr>
          <w:sz w:val="28"/>
          <w:szCs w:val="28"/>
        </w:rPr>
      </w:pPr>
      <w:r>
        <w:rPr>
          <w:sz w:val="28"/>
          <w:szCs w:val="28"/>
        </w:rPr>
        <w:tab/>
        <w:t xml:space="preserve">1964-1969 г. оператор радиохимического производства на р/х комб. МАЯК. </w:t>
        <w:tab/>
        <w:tab/>
        <w:tab/>
        <w:t xml:space="preserve">1969 г. окончил в/о Московского инженерно физического института. </w:t>
      </w:r>
    </w:p>
    <w:p>
      <w:pPr>
        <w:pStyle w:val="Normal"/>
        <w:spacing w:lineRule="auto" w:line="240" w:before="0" w:after="0"/>
        <w:ind w:left="-851" w:firstLine="567"/>
        <w:rPr>
          <w:sz w:val="28"/>
          <w:szCs w:val="28"/>
        </w:rPr>
      </w:pPr>
      <w:r>
        <w:rPr>
          <w:sz w:val="28"/>
          <w:szCs w:val="28"/>
        </w:rPr>
        <w:tab/>
        <w:t xml:space="preserve">1969-79 г. инженер-технолог по производству оружейного плутония. </w:t>
      </w:r>
    </w:p>
    <w:p>
      <w:pPr>
        <w:pStyle w:val="Normal"/>
        <w:spacing w:lineRule="auto" w:line="240" w:before="0" w:after="0"/>
        <w:ind w:left="-851" w:firstLine="567"/>
        <w:rPr/>
      </w:pPr>
      <w:r>
        <w:rPr>
          <w:sz w:val="28"/>
          <w:szCs w:val="28"/>
        </w:rPr>
        <w:tab/>
        <w:t xml:space="preserve">1980 г. г. Горький, ПО  ГИДРОМАШ, начальник лаборатории по разработке </w:t>
        <w:tab/>
        <w:tab/>
        <w:tab/>
        <w:tab/>
        <w:t xml:space="preserve">и изготовлению уплотнительной техники для гидравлики космического </w:t>
        <w:tab/>
        <w:tab/>
        <w:tab/>
        <w:t xml:space="preserve">корабля Буран. </w:t>
      </w:r>
    </w:p>
    <w:p>
      <w:pPr>
        <w:pStyle w:val="Normal"/>
        <w:spacing w:lineRule="auto" w:line="240" w:before="0" w:after="0"/>
        <w:ind w:left="-851" w:firstLine="56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sz w:val="28"/>
          <w:szCs w:val="28"/>
        </w:rPr>
        <w:tab/>
        <w:t>1989 г. Старший научный сотрудник Уфимского авиационного института.</w:t>
      </w:r>
    </w:p>
    <w:p>
      <w:pPr>
        <w:pStyle w:val="Normal"/>
        <w:spacing w:lineRule="auto" w:line="240" w:before="0" w:after="0"/>
        <w:ind w:left="-851" w:hanging="0"/>
        <w:rPr>
          <w:sz w:val="28"/>
          <w:szCs w:val="28"/>
        </w:rPr>
      </w:pPr>
      <w:r>
        <w:rPr>
          <w:sz w:val="28"/>
          <w:szCs w:val="28"/>
        </w:rPr>
        <w:tab/>
        <w:tab/>
        <w:tab/>
      </w:r>
      <w:r>
        <w:rPr>
          <w:b/>
          <w:i/>
          <w:sz w:val="28"/>
          <w:szCs w:val="28"/>
        </w:rPr>
        <w:t>Поэт.</w:t>
      </w:r>
      <w:r>
        <w:rPr>
          <w:sz w:val="28"/>
          <w:szCs w:val="28"/>
        </w:rPr>
        <w:t xml:space="preserve">   Автор нескольких поэтических сборников. Последний в 2016 г. </w:t>
      </w:r>
    </w:p>
    <w:p>
      <w:pPr>
        <w:pStyle w:val="Normal"/>
        <w:spacing w:lineRule="auto" w:line="240" w:before="0" w:after="0"/>
        <w:ind w:left="-851" w:hanging="0"/>
        <w:rPr/>
      </w:pPr>
      <w:r>
        <w:rPr>
          <w:sz w:val="28"/>
          <w:szCs w:val="28"/>
        </w:rPr>
        <w:tab/>
        <w:tab/>
        <w:t xml:space="preserve">«Время любить». Участник международного альманаха «Школа сонета» 2016 г. </w:t>
        <w:tab/>
        <w:tab/>
        <w:t xml:space="preserve">и всероссийской антологии «Современная поэма» 2017г. </w:t>
      </w:r>
    </w:p>
    <w:p>
      <w:pPr>
        <w:pStyle w:val="Normal"/>
        <w:spacing w:before="0" w:after="0"/>
        <w:ind w:left="-851" w:hanging="0"/>
        <w:rPr>
          <w:sz w:val="28"/>
          <w:szCs w:val="28"/>
        </w:rPr>
      </w:pPr>
      <w:r>
        <w:rPr>
          <w:sz w:val="28"/>
          <w:szCs w:val="28"/>
        </w:rPr>
        <w:tab/>
        <w:tab/>
        <w:tab/>
      </w:r>
      <w:r>
        <w:rPr>
          <w:b/>
          <w:i/>
          <w:sz w:val="28"/>
          <w:szCs w:val="28"/>
        </w:rPr>
        <w:t>Писатель</w:t>
      </w:r>
      <w:r>
        <w:rPr>
          <w:sz w:val="28"/>
          <w:szCs w:val="28"/>
        </w:rPr>
        <w:t xml:space="preserve">.   Автор трёх книг повестей: «Волчий выкормыш», «День </w:t>
      </w:r>
    </w:p>
    <w:p>
      <w:pPr>
        <w:pStyle w:val="Normal"/>
        <w:spacing w:before="0" w:after="0"/>
        <w:ind w:left="-851" w:hanging="0"/>
        <w:rPr/>
      </w:pPr>
      <w:r>
        <w:rPr>
          <w:sz w:val="28"/>
          <w:szCs w:val="28"/>
        </w:rPr>
        <w:tab/>
        <w:tab/>
        <w:tab/>
        <w:t>рождения Виктории», «Ошибка Аристотеля»,  роман - «Радиация сердца».</w:t>
      </w:r>
    </w:p>
    <w:p>
      <w:pPr>
        <w:pStyle w:val="Normal"/>
        <w:spacing w:lineRule="auto" w:line="240" w:before="0" w:after="0"/>
        <w:ind w:left="-851" w:hanging="0"/>
        <w:rPr>
          <w:sz w:val="28"/>
          <w:szCs w:val="28"/>
        </w:rPr>
      </w:pPr>
      <w:r>
        <w:rPr>
          <w:sz w:val="28"/>
          <w:szCs w:val="28"/>
        </w:rPr>
        <w:tab/>
        <w:tab/>
        <w:tab/>
      </w:r>
      <w:r>
        <w:rPr>
          <w:b/>
          <w:i/>
          <w:sz w:val="28"/>
          <w:szCs w:val="28"/>
        </w:rPr>
        <w:t>Драматург.</w:t>
      </w:r>
      <w:r>
        <w:rPr>
          <w:sz w:val="28"/>
          <w:szCs w:val="28"/>
        </w:rPr>
        <w:t xml:space="preserve">  1982 г. пьеса «Ильин день» подготовлена к постановке  </w:t>
        <w:tab/>
        <w:t xml:space="preserve"> </w:t>
        <w:tab/>
        <w:tab/>
        <w:t xml:space="preserve">в Горьковском театре комедии. После генеральной репетиции пьеса была </w:t>
        <w:tab/>
        <w:tab/>
        <w:tab/>
        <w:t xml:space="preserve">запрещена обкомом КПСС как антисоветская, режиссер театра Крутов </w:t>
        <w:tab/>
        <w:t xml:space="preserve">уволен, </w:t>
        <w:tab/>
        <w:tab/>
        <w:t>автор и секция драматургов в полном составе изгнаны из писательской</w:t>
      </w:r>
    </w:p>
    <w:p>
      <w:pPr>
        <w:pStyle w:val="Normal"/>
        <w:spacing w:lineRule="auto" w:line="240" w:before="0" w:after="0"/>
        <w:ind w:left="-851" w:hanging="0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  <w:r>
        <w:rPr>
          <w:sz w:val="28"/>
          <w:szCs w:val="28"/>
        </w:rPr>
        <w:tab/>
        <w:tab/>
        <w:t>организации г. Горького. Запрещена пьеса для детей «Коромыслова башня»</w:t>
      </w:r>
    </w:p>
    <w:p>
      <w:pPr>
        <w:pStyle w:val="Normal"/>
        <w:spacing w:lineRule="auto" w:line="240" w:before="0" w:after="0"/>
        <w:ind w:left="-851" w:hanging="0"/>
        <w:rPr/>
      </w:pPr>
      <w:r>
        <w:rPr>
          <w:sz w:val="28"/>
          <w:szCs w:val="28"/>
        </w:rPr>
        <w:tab/>
        <w:tab/>
        <w:tab/>
        <w:t xml:space="preserve">1987 г. режиссер  Семен Лерман поставил пьесу автора «Девки», по </w:t>
        <w:tab/>
        <w:tab/>
        <w:tab/>
        <w:t xml:space="preserve">роману горьковского классика Н. Кочина. Разрешили только потому, что театр </w:t>
        <w:tab/>
        <w:tab/>
        <w:t xml:space="preserve">указал автора – не как автора пьесы, а как сценариста. Пьеса шла около десяти </w:t>
        <w:tab/>
        <w:tab/>
        <w:t>лет. В журнале  ТЕАТР  №5,  1989 г. об этом есть информация.</w:t>
      </w:r>
    </w:p>
    <w:p>
      <w:pPr>
        <w:pStyle w:val="Normal"/>
        <w:spacing w:lineRule="auto" w:line="240" w:before="0" w:after="0"/>
        <w:ind w:left="-851" w:hanging="0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 xml:space="preserve">В писательские организации, которые стали похожи на коммерческие </w:t>
        <w:tab/>
        <w:tab/>
        <w:tab/>
        <w:t xml:space="preserve">шарашки, даже по назойливому приглашению  решил не вступать. </w:t>
      </w:r>
    </w:p>
    <w:p>
      <w:pPr>
        <w:pStyle w:val="Normal"/>
        <w:spacing w:lineRule="auto" w:line="240" w:before="0" w:after="0"/>
        <w:rPr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ab/>
        <w:tab/>
        <w:tab/>
        <w:tab/>
        <w:tab/>
      </w:r>
    </w:p>
    <w:p>
      <w:pPr>
        <w:pStyle w:val="Normal"/>
        <w:spacing w:lineRule="auto" w:line="240" w:before="0" w:after="0"/>
        <w:ind w:left="851" w:firstLine="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  <w:tab/>
      </w:r>
    </w:p>
    <w:p>
      <w:pPr>
        <w:pStyle w:val="Normal"/>
        <w:spacing w:lineRule="auto" w:line="240" w:before="0" w:after="0"/>
        <w:ind w:left="851" w:firstLine="142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-426" w:hanging="0"/>
        <w:rPr/>
      </w:pPr>
      <w:r>
        <w:rPr>
          <w:rFonts w:cs="Times New Roman" w:ascii="Times New Roman" w:hAnsi="Times New Roman"/>
          <w:sz w:val="24"/>
          <w:szCs w:val="24"/>
        </w:rPr>
        <w:tab/>
        <w:tab/>
      </w:r>
      <w:r>
        <w:rPr>
          <w:rFonts w:cs="Times New Roman" w:ascii="Times New Roman" w:hAnsi="Times New Roman"/>
          <w:sz w:val="28"/>
          <w:szCs w:val="28"/>
        </w:rPr>
        <w:t>Евгений Владимирович Рудак.</w:t>
      </w:r>
    </w:p>
    <w:p>
      <w:pPr>
        <w:pStyle w:val="Normal"/>
        <w:spacing w:lineRule="auto" w:line="240" w:before="0" w:after="0"/>
        <w:ind w:left="-426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left="-426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Писательский псевдоним </w:t>
      </w:r>
    </w:p>
    <w:p>
      <w:pPr>
        <w:pStyle w:val="Normal"/>
        <w:spacing w:lineRule="auto" w:line="240" w:before="0" w:after="0"/>
        <w:ind w:left="-426" w:hanging="0"/>
        <w:rPr/>
      </w:pPr>
      <w:r>
        <w:rPr>
          <w:rFonts w:cs="Times New Roman" w:ascii="Times New Roman" w:hAnsi="Times New Roman"/>
          <w:sz w:val="28"/>
          <w:szCs w:val="28"/>
        </w:rPr>
        <w:tab/>
        <w:t>Евгений Владимирович Рудаков-Рудак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evrudak</w:t>
      </w:r>
      <w:r>
        <w:rPr>
          <w:sz w:val="28"/>
          <w:szCs w:val="28"/>
        </w:rPr>
        <w:t xml:space="preserve">40@ 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>
      <w:pPr>
        <w:pStyle w:val="Normal"/>
        <w:rPr/>
      </w:pPr>
      <w:r>
        <w:rPr>
          <w:sz w:val="28"/>
          <w:szCs w:val="28"/>
        </w:rPr>
        <w:tab/>
        <w:t>тел. 8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919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617 8852</w:t>
      </w:r>
    </w:p>
    <w:p>
      <w:pPr>
        <w:pStyle w:val="Normal"/>
        <w:rPr/>
      </w:pPr>
      <w:r>
        <w:rPr>
          <w:sz w:val="28"/>
          <w:szCs w:val="28"/>
        </w:rPr>
        <w:tab/>
        <w:tab/>
        <w:tab/>
        <w:tab/>
        <w:t>г. Уфа.</w:t>
        <w:tab/>
      </w:r>
    </w:p>
    <w:p>
      <w:pPr>
        <w:pStyle w:val="Normal"/>
        <w:spacing w:lineRule="auto" w:line="240" w:before="0" w:after="0"/>
        <w:ind w:firstLine="226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Пьеса может называться и   ВЕРА, НАДЕЖДА, ЛЮБОВЬ</w:t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501015</wp:posOffset>
            </wp:positionH>
            <wp:positionV relativeFrom="paragraph">
              <wp:posOffset>158750</wp:posOffset>
            </wp:positionV>
            <wp:extent cx="2066925" cy="2590800"/>
            <wp:effectExtent l="0" t="0" r="0" b="0"/>
            <wp:wrapSquare wrapText="bothSides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2827" t="21424" r="33129" b="3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226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headerReference w:type="default" r:id="rId3"/>
      <w:footerReference w:type="default" r:id="rId4"/>
      <w:type w:val="nextPage"/>
      <w:pgSz w:w="11906" w:h="16838"/>
      <w:pgMar w:left="1134" w:right="1021" w:header="709" w:top="1134" w:footer="709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</w:p>
  <w:p>
    <w:pPr>
      <w:pStyle w:val="Style29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776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Free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Symbol" w:hAnsi="Symbol" w:eastAsia="Times New Roman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Times New Roman" w:hAnsi="Times New Roman" w:eastAsia="Times New Roman" w:cs="Times New Roman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4z3">
    <w:name w:val="WW8Num4z3"/>
    <w:qFormat/>
    <w:rPr>
      <w:rFonts w:ascii="Symbol" w:hAnsi="Symbol" w:cs="Symbol"/>
    </w:rPr>
  </w:style>
  <w:style w:type="character" w:styleId="WW8Num5z0">
    <w:name w:val="WW8Num5z0"/>
    <w:qFormat/>
    <w:rPr>
      <w:rFonts w:ascii="Symbol" w:hAnsi="Symbol" w:eastAsia="Times New Roman" w:cs="Times New Roman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b/>
      <w:u w:val="none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Symbol" w:hAnsi="Symbol" w:eastAsia="Times New Roman" w:cs="Times New Roman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b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eastAsia="Calibri" w:cs="Tahoma"/>
      <w:sz w:val="16"/>
      <w:szCs w:val="16"/>
    </w:rPr>
  </w:style>
  <w:style w:type="character" w:styleId="Style16">
    <w:name w:val="Верхний колонтитул Знак"/>
    <w:basedOn w:val="Style14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7">
    <w:name w:val="Номер страницы"/>
    <w:basedOn w:val="Style14"/>
    <w:rPr/>
  </w:style>
  <w:style w:type="character" w:styleId="Style18">
    <w:name w:val="Интернет-ссылка"/>
    <w:basedOn w:val="Style14"/>
    <w:rPr>
      <w:color w:val="0000FF"/>
      <w:u w:val="single"/>
    </w:rPr>
  </w:style>
  <w:style w:type="character" w:styleId="Style19">
    <w:name w:val="Нижний колонтитул Знак"/>
    <w:basedOn w:val="Style14"/>
    <w:qFormat/>
    <w:rPr>
      <w:rFonts w:ascii="Calibri" w:hAnsi="Calibri" w:eastAsia="Calibri" w:cs="Times New Roman"/>
    </w:rPr>
  </w:style>
  <w:style w:type="character" w:styleId="Style20">
    <w:name w:val="Посещённая гиперссылка"/>
    <w:basedOn w:val="Style14"/>
    <w:rPr>
      <w:color w:val="800080"/>
      <w:u w:val="single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PT Astra Serif" w:hAnsi="PT Astra Serif" w:eastAsia="Tahoma" w:cs="FreeSans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ascii="PT Astra Serif" w:hAnsi="PT Astra Serif" w:cs="FreeSans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Style26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7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8">
    <w:name w:val="Header"/>
    <w:basedOn w:val="Normal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Style29">
    <w:name w:val="Footer"/>
    <w:basedOn w:val="Normal"/>
    <w:pPr>
      <w:spacing w:lineRule="auto" w:line="240" w:before="0" w:after="0"/>
    </w:pPr>
    <w:rPr/>
  </w:style>
  <w:style w:type="paragraph" w:styleId="Style30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14294</TotalTime>
  <Application>LibreOffice/7.0.4.2$Linux_X86_64 LibreOffice_project/00$Build-2</Application>
  <AppVersion>15.0000</AppVersion>
  <Pages>57</Pages>
  <Words>16919</Words>
  <Characters>89650</Characters>
  <CharactersWithSpaces>112153</CharactersWithSpaces>
  <Paragraphs>1360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2019-08-09T17:01:00Z</dcterms:created>
  <dc:creator>Notebiik</dc:creator>
  <dc:description/>
  <cp:keywords> </cp:keywords>
  <dc:language>ru-RU</dc:language>
  <cp:lastModifiedBy/>
  <cp:lastPrinted>2019-10-19T16:12:00Z</cp:lastPrinted>
  <dcterms:modified xsi:type="dcterms:W3CDTF">2022-09-22T21:39:58Z</dcterms:modified>
  <cp:revision>343</cp:revision>
  <dc:subject/>
  <dc:title/>
</cp:coreProperties>
</file>