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090" w:rsidRPr="00716C8B" w:rsidRDefault="00304090" w:rsidP="00716C8B">
      <w:pPr>
        <w:pStyle w:val="berschrift1"/>
        <w:rPr>
          <w:sz w:val="28"/>
          <w:szCs w:val="28"/>
          <w:lang w:val="ru-RU"/>
        </w:rPr>
      </w:pPr>
      <w:r w:rsidRPr="00304090">
        <w:rPr>
          <w:sz w:val="28"/>
          <w:szCs w:val="28"/>
        </w:rPr>
        <w:t>Daniil</w:t>
      </w:r>
      <w:r w:rsidRPr="00716C8B">
        <w:rPr>
          <w:sz w:val="28"/>
          <w:szCs w:val="28"/>
          <w:lang w:val="ru-RU"/>
        </w:rPr>
        <w:t xml:space="preserve"> </w:t>
      </w:r>
      <w:r w:rsidRPr="00304090">
        <w:rPr>
          <w:sz w:val="28"/>
          <w:szCs w:val="28"/>
        </w:rPr>
        <w:t>Charms</w:t>
      </w:r>
    </w:p>
    <w:p w:rsidR="0014361B" w:rsidRPr="0014361B" w:rsidRDefault="0014361B" w:rsidP="0014361B">
      <w:pPr>
        <w:pStyle w:val="StandardWeb"/>
        <w:jc w:val="center"/>
        <w:rPr>
          <w:rFonts w:ascii="Arial" w:hAnsi="Arial" w:cs="Arial"/>
          <w:lang w:val="ru-RU"/>
        </w:rPr>
      </w:pPr>
      <w:r w:rsidRPr="0014361B">
        <w:rPr>
          <w:rFonts w:ascii="Arial" w:hAnsi="Arial" w:cs="Arial"/>
          <w:b/>
          <w:sz w:val="32"/>
          <w:szCs w:val="32"/>
          <w:lang w:val="ru-RU"/>
        </w:rPr>
        <w:t>Елизавета Бам</w:t>
      </w:r>
      <w:r w:rsidRPr="0014361B">
        <w:rPr>
          <w:rFonts w:ascii="Arial" w:hAnsi="Arial" w:cs="Arial"/>
          <w:lang w:val="ru-RU"/>
        </w:rPr>
        <w:br/>
        <w:t>(</w:t>
      </w:r>
      <w:r w:rsidRPr="0014361B">
        <w:rPr>
          <w:rFonts w:ascii="Arial" w:hAnsi="Arial" w:cs="Arial"/>
        </w:rPr>
        <w:t>Elisaveta</w:t>
      </w:r>
      <w:r w:rsidRPr="0014361B">
        <w:rPr>
          <w:rFonts w:ascii="Arial" w:hAnsi="Arial" w:cs="Arial"/>
          <w:lang w:val="ru-RU"/>
        </w:rPr>
        <w:t xml:space="preserve"> </w:t>
      </w:r>
      <w:r w:rsidRPr="0014361B">
        <w:rPr>
          <w:rFonts w:ascii="Arial" w:hAnsi="Arial" w:cs="Arial"/>
        </w:rPr>
        <w:t>Bam</w:t>
      </w:r>
      <w:r w:rsidRPr="0014361B">
        <w:rPr>
          <w:rFonts w:ascii="Arial" w:hAnsi="Arial" w:cs="Arial"/>
          <w:lang w:val="ru-RU"/>
        </w:rPr>
        <w:t>)</w:t>
      </w:r>
    </w:p>
    <w:p w:rsidR="0014361B" w:rsidRPr="0014361B" w:rsidRDefault="0014361B" w:rsidP="0014361B">
      <w:pPr>
        <w:pStyle w:val="StandardWeb"/>
        <w:jc w:val="center"/>
        <w:rPr>
          <w:rFonts w:ascii="Arial" w:hAnsi="Arial" w:cs="Arial"/>
          <w:lang w:val="ru-RU"/>
        </w:rPr>
      </w:pPr>
      <w:r w:rsidRPr="0014361B">
        <w:rPr>
          <w:rFonts w:ascii="Arial" w:hAnsi="Arial" w:cs="Arial"/>
          <w:lang w:val="ru-RU"/>
        </w:rPr>
        <w:t>Театральное путешествие</w:t>
      </w:r>
    </w:p>
    <w:p w:rsidR="007B41F9" w:rsidRDefault="007B41F9" w:rsidP="00E372B6">
      <w:pPr>
        <w:pStyle w:val="StandardWeb"/>
        <w:jc w:val="center"/>
        <w:rPr>
          <w:rFonts w:ascii="Arial" w:hAnsi="Arial" w:cs="Arial"/>
          <w:lang w:val="ru-RU"/>
        </w:rPr>
      </w:pPr>
    </w:p>
    <w:p w:rsidR="00E372B6" w:rsidRPr="00E372B6" w:rsidRDefault="00E372B6" w:rsidP="00E372B6">
      <w:pPr>
        <w:pStyle w:val="StandardWeb"/>
        <w:jc w:val="center"/>
        <w:rPr>
          <w:rFonts w:ascii="Arial" w:hAnsi="Arial" w:cs="Arial"/>
          <w:lang w:val="ru-RU"/>
        </w:rPr>
      </w:pPr>
      <w:r w:rsidRPr="00E372B6">
        <w:rPr>
          <w:rFonts w:ascii="Arial" w:hAnsi="Arial" w:cs="Arial"/>
          <w:lang w:val="ru-RU"/>
        </w:rPr>
        <w:t>Авторская театральная версия,</w:t>
      </w:r>
    </w:p>
    <w:p w:rsidR="00E372B6" w:rsidRPr="00E372B6" w:rsidRDefault="00E372B6" w:rsidP="00E372B6">
      <w:pPr>
        <w:pStyle w:val="StandardWeb"/>
        <w:jc w:val="center"/>
        <w:rPr>
          <w:rFonts w:ascii="Arial" w:hAnsi="Arial" w:cs="Arial"/>
          <w:lang w:val="ru-RU"/>
        </w:rPr>
      </w:pPr>
      <w:r w:rsidRPr="00E372B6">
        <w:rPr>
          <w:rFonts w:ascii="Arial" w:hAnsi="Arial" w:cs="Arial"/>
          <w:lang w:val="ru-RU"/>
        </w:rPr>
        <w:t>созданная н</w:t>
      </w:r>
      <w:r w:rsidR="00A101BB">
        <w:rPr>
          <w:rFonts w:ascii="Arial" w:hAnsi="Arial" w:cs="Arial"/>
          <w:lang w:val="ru-RU"/>
        </w:rPr>
        <w:t>а основе текстов Даниила Хармса</w:t>
      </w:r>
    </w:p>
    <w:p w:rsidR="00E372B6" w:rsidRPr="007B41F9" w:rsidRDefault="00E372B6" w:rsidP="00E372B6">
      <w:pPr>
        <w:pStyle w:val="StandardWeb"/>
        <w:jc w:val="center"/>
        <w:rPr>
          <w:rFonts w:ascii="Arial" w:hAnsi="Arial" w:cs="Arial"/>
          <w:lang w:val="ru-RU"/>
        </w:rPr>
      </w:pPr>
      <w:r w:rsidRPr="00E372B6">
        <w:rPr>
          <w:rFonts w:ascii="Arial" w:hAnsi="Arial" w:cs="Arial"/>
          <w:lang w:val="ru-RU"/>
        </w:rPr>
        <w:t>Ellen Heese · Andrei Joukov</w:t>
      </w:r>
    </w:p>
    <w:p w:rsidR="0014361B" w:rsidRPr="00E372B6" w:rsidRDefault="0014361B" w:rsidP="0014361B">
      <w:pPr>
        <w:pStyle w:val="StandardWeb"/>
        <w:jc w:val="center"/>
        <w:rPr>
          <w:rFonts w:ascii="Arial" w:hAnsi="Arial" w:cs="Arial"/>
          <w:lang w:val="ru-RU"/>
        </w:rPr>
      </w:pPr>
      <w:r w:rsidRPr="0014361B">
        <w:rPr>
          <w:rFonts w:ascii="Arial" w:hAnsi="Arial" w:cs="Arial"/>
        </w:rPr>
        <w:t>Heese</w:t>
      </w:r>
      <w:r w:rsidRPr="0014361B">
        <w:rPr>
          <w:rFonts w:ascii="Arial" w:hAnsi="Arial" w:cs="Arial"/>
          <w:lang w:val="ru-RU"/>
        </w:rPr>
        <w:t>/</w:t>
      </w:r>
      <w:r w:rsidRPr="0014361B">
        <w:rPr>
          <w:rFonts w:ascii="Arial" w:hAnsi="Arial" w:cs="Arial"/>
        </w:rPr>
        <w:t>Joukov</w:t>
      </w:r>
      <w:r w:rsidR="00E372B6">
        <w:rPr>
          <w:rFonts w:ascii="Arial" w:hAnsi="Arial" w:cs="Arial"/>
          <w:lang w:val="ru-RU"/>
        </w:rPr>
        <w:t xml:space="preserve"> </w:t>
      </w:r>
      <w:r w:rsidR="00E372B6" w:rsidRPr="00E372B6">
        <w:rPr>
          <w:rFonts w:ascii="Arial" w:hAnsi="Arial" w:cs="Arial"/>
          <w:lang w:val="ru-RU"/>
        </w:rPr>
        <w:t>(самостоятельное издание)</w:t>
      </w:r>
    </w:p>
    <w:p w:rsidR="0014361B" w:rsidRPr="00716C8B" w:rsidRDefault="0014361B" w:rsidP="0014361B">
      <w:pPr>
        <w:pStyle w:val="StandardWeb"/>
        <w:jc w:val="center"/>
        <w:rPr>
          <w:rFonts w:ascii="Arial" w:hAnsi="Arial" w:cs="Arial"/>
          <w:lang w:val="ru-RU"/>
        </w:rPr>
      </w:pPr>
      <w:r w:rsidRPr="0014361B">
        <w:rPr>
          <w:rFonts w:ascii="Arial" w:hAnsi="Arial" w:cs="Arial"/>
        </w:rPr>
        <w:t>Leimen</w:t>
      </w:r>
      <w:r w:rsidR="00E372B6" w:rsidRPr="007B41F9">
        <w:rPr>
          <w:rFonts w:ascii="Arial" w:hAnsi="Arial" w:cs="Arial"/>
          <w:lang w:val="ru-RU"/>
        </w:rPr>
        <w:t xml:space="preserve">, </w:t>
      </w:r>
      <w:r w:rsidRPr="00716C8B">
        <w:rPr>
          <w:rFonts w:ascii="Arial" w:hAnsi="Arial" w:cs="Arial"/>
          <w:lang w:val="ru-RU"/>
        </w:rPr>
        <w:t>2026</w:t>
      </w:r>
    </w:p>
    <w:p w:rsidR="00AB6EE9" w:rsidRPr="0045684D" w:rsidRDefault="00AB6EE9" w:rsidP="00304090">
      <w:pPr>
        <w:jc w:val="center"/>
        <w:rPr>
          <w:lang w:val="ru-RU"/>
        </w:rPr>
      </w:pPr>
      <w:r w:rsidRPr="0045684D">
        <w:rPr>
          <w:lang w:val="ru-RU"/>
        </w:rPr>
        <w:br w:type="page"/>
      </w:r>
    </w:p>
    <w:p w:rsidR="00304090" w:rsidRPr="00304090" w:rsidRDefault="00AB6EE9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304090">
        <w:rPr>
          <w:lang w:val="ru-RU"/>
        </w:rPr>
        <w:lastRenderedPageBreak/>
        <w:br w:type="page"/>
      </w:r>
      <w:r w:rsidRPr="00304090">
        <w:rPr>
          <w:lang w:val="ru-RU"/>
        </w:rPr>
        <w:br w:type="page"/>
      </w:r>
      <w:r w:rsidR="00304090" w:rsidRPr="00304090">
        <w:rPr>
          <w:lang w:val="ru-RU"/>
        </w:rPr>
        <w:t>Библиографическая информация Немецкой национальной библиотеки</w:t>
      </w:r>
    </w:p>
    <w:p w:rsidR="00304090" w:rsidRPr="00304090" w:rsidRDefault="00304090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304090">
        <w:rPr>
          <w:lang w:val="ru-RU"/>
        </w:rPr>
        <w:t xml:space="preserve">Немецкая национальная библиотека включает данное издание в Немецкую национальную библиографию; подробные библиографические данные доступны в сети Интернет по адресу: </w:t>
      </w:r>
      <w:r w:rsidR="00BC364D">
        <w:t>https</w:t>
      </w:r>
      <w:r w:rsidR="00BC364D" w:rsidRPr="00BC364D">
        <w:rPr>
          <w:lang w:val="ru-RU"/>
        </w:rPr>
        <w:t>://</w:t>
      </w:r>
      <w:r>
        <w:t>dnb</w:t>
      </w:r>
      <w:r w:rsidRPr="00304090">
        <w:rPr>
          <w:lang w:val="ru-RU"/>
        </w:rPr>
        <w:t>.</w:t>
      </w:r>
      <w:r>
        <w:t>dnb</w:t>
      </w:r>
      <w:r w:rsidRPr="00304090">
        <w:rPr>
          <w:lang w:val="ru-RU"/>
        </w:rPr>
        <w:t>.</w:t>
      </w:r>
      <w:r>
        <w:t>de</w:t>
      </w:r>
      <w:r w:rsidRPr="00304090">
        <w:rPr>
          <w:lang w:val="ru-RU"/>
        </w:rPr>
        <w:t>.</w:t>
      </w:r>
    </w:p>
    <w:p w:rsidR="007B41F9" w:rsidRDefault="00304090" w:rsidP="007B41F9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304090">
        <w:rPr>
          <w:lang w:val="ru-RU"/>
        </w:rPr>
        <w:t>Название: Елизавета Бам</w:t>
      </w:r>
    </w:p>
    <w:p w:rsidR="007B41F9" w:rsidRPr="007B41F9" w:rsidRDefault="007B41F9" w:rsidP="007B41F9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7B41F9">
        <w:rPr>
          <w:lang w:val="ru-RU"/>
        </w:rPr>
        <w:t>Подзаголовок:</w:t>
      </w:r>
    </w:p>
    <w:p w:rsidR="00A101BB" w:rsidRDefault="007B41F9" w:rsidP="00A101BB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7B41F9">
        <w:rPr>
          <w:lang w:val="ru-RU"/>
        </w:rPr>
        <w:t>Театральное путешествие</w:t>
      </w:r>
    </w:p>
    <w:p w:rsidR="00A101BB" w:rsidRPr="00A101BB" w:rsidRDefault="00A101BB" w:rsidP="00A101BB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A101BB">
        <w:rPr>
          <w:lang w:val="ru-RU"/>
        </w:rPr>
        <w:t>Оригинальное название:</w:t>
      </w:r>
    </w:p>
    <w:p w:rsidR="00304090" w:rsidRPr="00304090" w:rsidRDefault="00A101BB" w:rsidP="00A101BB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A101BB">
        <w:rPr>
          <w:lang w:val="ru-RU"/>
        </w:rPr>
        <w:t>Elisaveta Bam</w:t>
      </w:r>
    </w:p>
    <w:p w:rsidR="00D3027A" w:rsidRPr="00C60BAC" w:rsidRDefault="00304090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304090">
        <w:rPr>
          <w:lang w:val="ru-RU"/>
        </w:rPr>
        <w:t>Язык издания: русский</w:t>
      </w:r>
    </w:p>
    <w:p w:rsidR="00304090" w:rsidRPr="00304090" w:rsidRDefault="00304090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304090">
        <w:rPr>
          <w:lang w:val="ru-RU"/>
        </w:rPr>
        <w:t xml:space="preserve">Оригинальный автор: </w:t>
      </w:r>
    </w:p>
    <w:p w:rsidR="00304090" w:rsidRPr="00304090" w:rsidRDefault="00BC364D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BC364D">
        <w:rPr>
          <w:lang w:val="ru-RU"/>
        </w:rPr>
        <w:t>Даниил Хармс (Daniil Charms, 1905</w:t>
      </w:r>
      <w:r w:rsidR="00C17EF4">
        <w:rPr>
          <w:lang w:val="ru-RU"/>
        </w:rPr>
        <w:t>-</w:t>
      </w:r>
      <w:r w:rsidRPr="00BC364D">
        <w:rPr>
          <w:lang w:val="ru-RU"/>
        </w:rPr>
        <w:t>1942)</w:t>
      </w:r>
    </w:p>
    <w:p w:rsidR="007B41F9" w:rsidRPr="007B41F9" w:rsidRDefault="007B41F9" w:rsidP="007B41F9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7B41F9">
        <w:rPr>
          <w:lang w:val="ru-RU"/>
        </w:rPr>
        <w:t>Авторская театральная версия:</w:t>
      </w:r>
    </w:p>
    <w:p w:rsidR="00304090" w:rsidRPr="00304090" w:rsidRDefault="007B41F9" w:rsidP="007B41F9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7B41F9">
        <w:rPr>
          <w:lang w:val="ru-RU"/>
        </w:rPr>
        <w:t>Ellen Heese · Andrei Joukov</w:t>
      </w:r>
    </w:p>
    <w:p w:rsidR="00304090" w:rsidRPr="00304090" w:rsidRDefault="00304090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304090">
        <w:rPr>
          <w:lang w:val="ru-RU"/>
        </w:rPr>
        <w:t xml:space="preserve">Настоящее издание представляет собой русскоязычную публикацию самостоятельной драматической театральной версии, созданной на основе текстов </w:t>
      </w:r>
      <w:r w:rsidR="00B57C80" w:rsidRPr="00304090">
        <w:rPr>
          <w:lang w:val="ru-RU"/>
        </w:rPr>
        <w:t>Даниил</w:t>
      </w:r>
      <w:r w:rsidR="00B57C80">
        <w:rPr>
          <w:lang w:val="ru-RU"/>
        </w:rPr>
        <w:t>а</w:t>
      </w:r>
      <w:r w:rsidR="00B57C80" w:rsidRPr="00304090">
        <w:rPr>
          <w:lang w:val="ru-RU"/>
        </w:rPr>
        <w:t xml:space="preserve"> Хармс</w:t>
      </w:r>
      <w:r w:rsidR="00B57C80">
        <w:rPr>
          <w:lang w:val="ru-RU"/>
        </w:rPr>
        <w:t>а</w:t>
      </w:r>
      <w:r w:rsidR="00B57C80" w:rsidRPr="00304090">
        <w:rPr>
          <w:lang w:val="ru-RU"/>
        </w:rPr>
        <w:t xml:space="preserve"> </w:t>
      </w:r>
      <w:r w:rsidRPr="00304090">
        <w:rPr>
          <w:lang w:val="ru-RU"/>
        </w:rPr>
        <w:t>(</w:t>
      </w:r>
      <w:r w:rsidR="00B57C80" w:rsidRPr="00304090">
        <w:rPr>
          <w:lang w:val="ru-RU"/>
        </w:rPr>
        <w:t>Daniil Charms</w:t>
      </w:r>
      <w:r w:rsidRPr="00304090">
        <w:rPr>
          <w:lang w:val="ru-RU"/>
        </w:rPr>
        <w:t>).</w:t>
      </w:r>
    </w:p>
    <w:p w:rsidR="00D3027A" w:rsidRPr="00D3027A" w:rsidRDefault="00304090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304090">
        <w:rPr>
          <w:lang w:val="ru-RU"/>
        </w:rPr>
        <w:t xml:space="preserve">Издание не является обратным переводом с немецкого языка. Для данной публикации использованы русские оригинальные тексты Daniil Charms (Даниил Хармс), заново отобранные, структурированные, частично переработанные и </w:t>
      </w:r>
      <w:r w:rsidR="006E3AE8">
        <w:rPr>
          <w:lang w:val="ru-RU"/>
        </w:rPr>
        <w:t>соединё</w:t>
      </w:r>
      <w:r w:rsidR="00A101BB" w:rsidRPr="00A101BB">
        <w:rPr>
          <w:lang w:val="ru-RU"/>
        </w:rPr>
        <w:t>нные</w:t>
      </w:r>
      <w:r w:rsidR="00A101BB">
        <w:rPr>
          <w:lang w:val="ru-RU"/>
        </w:rPr>
        <w:t xml:space="preserve"> </w:t>
      </w:r>
      <w:r w:rsidRPr="00304090">
        <w:rPr>
          <w:lang w:val="ru-RU"/>
        </w:rPr>
        <w:t>с авторскими текстовыми элементами Ellen Heese (Эллен Геезе) и Andrei Joukov (Андрей Жуков) в единое сценическое произведение.</w:t>
      </w:r>
    </w:p>
    <w:p w:rsidR="007B41F9" w:rsidRPr="007B41F9" w:rsidRDefault="007B41F9" w:rsidP="007B41F9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7B41F9">
        <w:rPr>
          <w:lang w:val="ru-RU"/>
        </w:rPr>
        <w:t>Издательство:</w:t>
      </w:r>
    </w:p>
    <w:p w:rsidR="007B41F9" w:rsidRDefault="007B41F9" w:rsidP="007B41F9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7B41F9">
        <w:rPr>
          <w:lang w:val="ru-RU"/>
        </w:rPr>
        <w:t>Heese/Joukov (самостоятельное издание), Leimen</w:t>
      </w:r>
    </w:p>
    <w:p w:rsidR="00D3027A" w:rsidRPr="00D3027A" w:rsidRDefault="00E372B6" w:rsidP="007B41F9">
      <w:pPr>
        <w:pStyle w:val="Copyright"/>
        <w:framePr w:h="11296" w:hRule="exact" w:wrap="around" w:vAnchor="page" w:y="4306"/>
        <w:spacing w:after="0"/>
        <w:rPr>
          <w:lang w:val="ru-RU"/>
        </w:rPr>
      </w:pPr>
      <w:r>
        <w:rPr>
          <w:lang w:val="ru-RU"/>
        </w:rPr>
        <w:t>Год издания:</w:t>
      </w:r>
    </w:p>
    <w:p w:rsidR="00D3027A" w:rsidRPr="00D3027A" w:rsidRDefault="00D3027A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D3027A">
        <w:rPr>
          <w:lang w:val="ru-RU"/>
        </w:rPr>
        <w:t>2026</w:t>
      </w:r>
    </w:p>
    <w:p w:rsidR="00D3027A" w:rsidRPr="00D3027A" w:rsidRDefault="002A6CD1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2A6CD1">
        <w:rPr>
          <w:lang w:val="ru-RU"/>
        </w:rPr>
        <w:t>Тип публикации: Театральный текст / драма</w:t>
      </w:r>
    </w:p>
    <w:p w:rsidR="00BC364D" w:rsidRPr="00BC364D" w:rsidRDefault="00BC364D" w:rsidP="00BC364D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BC364D">
        <w:rPr>
          <w:lang w:val="ru-RU"/>
        </w:rPr>
        <w:t>Премьера ранней сценической версии под названием «</w:t>
      </w:r>
      <w:r w:rsidR="0086123B">
        <w:t>Die</w:t>
      </w:r>
      <w:r w:rsidR="0086123B" w:rsidRPr="0086123B">
        <w:rPr>
          <w:lang w:val="ru-RU"/>
        </w:rPr>
        <w:t xml:space="preserve"> </w:t>
      </w:r>
      <w:r w:rsidR="0086123B">
        <w:t>S</w:t>
      </w:r>
      <w:r w:rsidR="0086123B" w:rsidRPr="0086123B">
        <w:rPr>
          <w:lang w:val="ru-RU"/>
        </w:rPr>
        <w:t>ü</w:t>
      </w:r>
      <w:r w:rsidR="0086123B">
        <w:t>nderin</w:t>
      </w:r>
      <w:r w:rsidRPr="00BC364D">
        <w:rPr>
          <w:lang w:val="ru-RU"/>
        </w:rPr>
        <w:t>».</w:t>
      </w:r>
    </w:p>
    <w:p w:rsidR="00BC364D" w:rsidRPr="00BC364D" w:rsidRDefault="00BC364D" w:rsidP="00BC364D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BC364D">
        <w:rPr>
          <w:lang w:val="ru-RU"/>
        </w:rPr>
        <w:t>2002.</w:t>
      </w:r>
    </w:p>
    <w:p w:rsidR="00BC364D" w:rsidRPr="00BC364D" w:rsidRDefault="00BC364D" w:rsidP="00BC364D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BC364D">
        <w:rPr>
          <w:lang w:val="ru-RU"/>
        </w:rPr>
        <w:t xml:space="preserve">Премьера </w:t>
      </w:r>
      <w:r w:rsidR="006E3AE8">
        <w:rPr>
          <w:lang w:val="ru-RU"/>
        </w:rPr>
        <w:t>второй</w:t>
      </w:r>
      <w:r w:rsidRPr="00BC364D">
        <w:rPr>
          <w:lang w:val="ru-RU"/>
        </w:rPr>
        <w:t xml:space="preserve"> версии «</w:t>
      </w:r>
      <w:r w:rsidR="0086123B">
        <w:t>Elisaveta</w:t>
      </w:r>
      <w:r w:rsidR="0086123B" w:rsidRPr="00B57C80">
        <w:rPr>
          <w:lang w:val="ru-RU"/>
        </w:rPr>
        <w:t xml:space="preserve"> </w:t>
      </w:r>
      <w:r w:rsidR="0086123B">
        <w:t>Bam</w:t>
      </w:r>
      <w:r w:rsidRPr="00BC364D">
        <w:rPr>
          <w:lang w:val="ru-RU"/>
        </w:rPr>
        <w:t>».</w:t>
      </w:r>
    </w:p>
    <w:p w:rsidR="006263DE" w:rsidRDefault="00BC364D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BC364D">
        <w:rPr>
          <w:lang w:val="ru-RU"/>
        </w:rPr>
        <w:t>2023.</w:t>
      </w:r>
    </w:p>
    <w:p w:rsidR="006263DE" w:rsidRDefault="006263DE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</w:p>
    <w:p w:rsidR="00D3027A" w:rsidRPr="00D3027A" w:rsidRDefault="006263DE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86123B">
        <w:rPr>
          <w:lang w:val="ru-RU"/>
        </w:rPr>
        <w:t xml:space="preserve">© 2026 </w:t>
      </w:r>
      <w:r>
        <w:t>Ellen</w:t>
      </w:r>
      <w:r w:rsidRPr="0086123B">
        <w:rPr>
          <w:lang w:val="ru-RU"/>
        </w:rPr>
        <w:t xml:space="preserve"> </w:t>
      </w:r>
      <w:r>
        <w:t>Heese</w:t>
      </w:r>
      <w:r w:rsidRPr="0086123B">
        <w:rPr>
          <w:lang w:val="ru-RU"/>
        </w:rPr>
        <w:t xml:space="preserve"> · </w:t>
      </w:r>
      <w:r>
        <w:t>Andrei</w:t>
      </w:r>
      <w:r w:rsidRPr="0086123B">
        <w:rPr>
          <w:lang w:val="ru-RU"/>
        </w:rPr>
        <w:t xml:space="preserve"> </w:t>
      </w:r>
      <w:r>
        <w:t>Joukov</w:t>
      </w:r>
    </w:p>
    <w:p w:rsidR="00CB59EC" w:rsidRPr="00304090" w:rsidRDefault="00A101BB" w:rsidP="00CB59EC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A101BB">
        <w:rPr>
          <w:lang w:val="ru-RU"/>
        </w:rPr>
        <w:t>По текстам Даниила Хармса (Daniil Charms</w:t>
      </w:r>
      <w:r w:rsidR="00B57C80">
        <w:rPr>
          <w:lang w:val="ru-RU"/>
        </w:rPr>
        <w:t xml:space="preserve">, </w:t>
      </w:r>
      <w:r w:rsidR="00CB59EC" w:rsidRPr="00304090">
        <w:rPr>
          <w:lang w:val="ru-RU"/>
        </w:rPr>
        <w:t>1905</w:t>
      </w:r>
      <w:r w:rsidR="00C17EF4">
        <w:rPr>
          <w:lang w:val="ru-RU"/>
        </w:rPr>
        <w:t>-</w:t>
      </w:r>
      <w:r w:rsidR="00CB59EC" w:rsidRPr="00304090">
        <w:rPr>
          <w:lang w:val="ru-RU"/>
        </w:rPr>
        <w:t>1942)</w:t>
      </w:r>
    </w:p>
    <w:p w:rsidR="00D3027A" w:rsidRPr="00D3027A" w:rsidRDefault="00D3027A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</w:p>
    <w:p w:rsidR="00D3027A" w:rsidRPr="00CB59EC" w:rsidRDefault="00D3027A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</w:p>
    <w:p w:rsidR="00304090" w:rsidRPr="00304090" w:rsidRDefault="00D3027A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  <w:r w:rsidRPr="00D3027A">
        <w:rPr>
          <w:lang w:val="ru-RU"/>
        </w:rPr>
        <w:t>Все права защищены.</w:t>
      </w:r>
    </w:p>
    <w:p w:rsidR="00AB6EE9" w:rsidRPr="00304090" w:rsidRDefault="00AB6EE9" w:rsidP="002A6CD1">
      <w:pPr>
        <w:pStyle w:val="Copyright"/>
        <w:framePr w:h="11296" w:hRule="exact" w:wrap="around" w:vAnchor="page" w:y="4306"/>
        <w:spacing w:after="0"/>
        <w:rPr>
          <w:lang w:val="ru-RU"/>
        </w:rPr>
      </w:pPr>
    </w:p>
    <w:p w:rsidR="00304090" w:rsidRPr="00304090" w:rsidRDefault="00304090" w:rsidP="00304090">
      <w:pPr>
        <w:pStyle w:val="Zwischentitel"/>
        <w:rPr>
          <w:lang w:val="ru-RU"/>
        </w:rPr>
      </w:pPr>
    </w:p>
    <w:p w:rsidR="00233255" w:rsidRPr="00233255" w:rsidRDefault="00233255" w:rsidP="00233255">
      <w:pPr>
        <w:rPr>
          <w:b/>
          <w:lang w:val="ru-RU"/>
        </w:rPr>
      </w:pPr>
      <w:r w:rsidRPr="00233255">
        <w:rPr>
          <w:b/>
          <w:lang w:val="ru-RU"/>
        </w:rPr>
        <w:t>Предисловие</w:t>
      </w:r>
    </w:p>
    <w:p w:rsidR="00233255" w:rsidRPr="00233255" w:rsidRDefault="00233255" w:rsidP="00233255">
      <w:pPr>
        <w:rPr>
          <w:lang w:val="ru-RU"/>
        </w:rPr>
      </w:pP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 xml:space="preserve">Работа над «Елизаветой Бам» началась для нас не как заранее задуманный проект, а как цепь попыток вступить в диалог с текстами Даниила Хармса (Daniil Charms). В конце 1980-х годов, приблизительно в 1989 году, из этих попыток постепенно сложилась первая сценическая форма. Исходная установка была предельно простой, почти наивной: женщина одна дома и воображает возможные встречи. Кто-то может прийти, чтобы жениться на ней, </w:t>
      </w:r>
      <w:r w:rsidR="00F91D45" w:rsidRPr="00F91D45">
        <w:rPr>
          <w:lang w:val="ru-RU"/>
        </w:rPr>
        <w:t xml:space="preserve">кто-то </w:t>
      </w:r>
      <w:r w:rsidR="00C17EF4">
        <w:rPr>
          <w:lang w:val="ru-RU"/>
        </w:rPr>
        <w:t>-</w:t>
      </w:r>
      <w:r w:rsidR="00F91D45" w:rsidRPr="00F91D45">
        <w:rPr>
          <w:lang w:val="ru-RU"/>
        </w:rPr>
        <w:t xml:space="preserve"> чтобы арестовать</w:t>
      </w:r>
      <w:r w:rsidR="00F91D45">
        <w:rPr>
          <w:lang w:val="ru-RU"/>
        </w:rPr>
        <w:t xml:space="preserve">, кто-то </w:t>
      </w:r>
      <w:r w:rsidR="00C17EF4">
        <w:rPr>
          <w:lang w:val="ru-RU"/>
        </w:rPr>
        <w:t>-</w:t>
      </w:r>
      <w:r w:rsidR="00F91D45" w:rsidRPr="00F91D45">
        <w:rPr>
          <w:lang w:val="ru-RU"/>
        </w:rPr>
        <w:t xml:space="preserve"> </w:t>
      </w:r>
      <w:r w:rsidRPr="00233255">
        <w:rPr>
          <w:lang w:val="ru-RU"/>
        </w:rPr>
        <w:t>чтобы пригласить на пикник. Из этого предположения вырос моноспектакль. Молодой актёр играл эту фигуру в одиночку - с длинными волосами, подчеркнутыми ресницами, в образе, который для советской публики того времени был непривычен как травестийный. Реакция была непосредственной: удивление, смех, интерес. В работе присутствовала лёгкость, особая игровая радость - та радость, которая естественно возникала в совместной работе с режиссёром Светланой Васильевной Бабарикиной.</w:t>
      </w:r>
    </w:p>
    <w:p w:rsidR="00233255" w:rsidRPr="00233255" w:rsidRDefault="005A0471" w:rsidP="00233255">
      <w:pPr>
        <w:rPr>
          <w:lang w:val="ru-RU"/>
        </w:rPr>
      </w:pPr>
      <w:r>
        <w:rPr>
          <w:lang w:val="ru-RU"/>
        </w:rPr>
        <w:t xml:space="preserve">С наступлением </w:t>
      </w:r>
      <w:r w:rsidR="00233255" w:rsidRPr="00233255">
        <w:rPr>
          <w:lang w:val="ru-RU"/>
        </w:rPr>
        <w:t>90-х годов изменился взгляд на материал. Изменилась сама действительность, и вместе с ней - восприятие. Внутри спектакля мотив ареста стал постепенно выходить на первый план. Он начал заслонять другие возможные линии, становился всё более определяющим. И одновременно возникало ощутимое сопротивление со стороны зрителя: то, что раньше было лишь одним из вариантов развития, теперь воспринималось слишком близким, слишком узнаваемым. Это изменение не было результатом художественного решения - скорее, это было постепенное отдаление от первоначальной интонации.</w:t>
      </w: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>После переезда в Германию возникло желание вновь вернуться к этому материалу - уже в другой языковой и культурной ситуации. Поскольку существующие переводы не подходили для сцены, в конце 1990-х годов мы приняли решение создать собственный перевод. В процессе этой работы произошёл ещё один сдвиг. Мотив ареста, ранее доминирующий, отступил, почти растворился. На его место вышла другая конфигурация: два мужчины, претендующие на одну женщину, и вопрос о том, в каких формах осуществляется это приближение. Так возникла версия спектакля под названием «Грешница». Её определяла смена жанров и активная работа с масштабами: средневековый замок, цирковая арена, философские сцены, элементы предметного театра. Сама сцена становилась подвижной - вращающиеся круги, смена пространств, открытые переходы. Это сочетание формального разнообразия и игровой свободы сопровождало спектакль на протяжении нескольких лет.</w:t>
      </w: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>Лишь спустя долгое время, после паузы и уже в условиях пандемии, возник импульс вернуться к этому материалу ещё раз. На этот раз речь шла не о восстановлении прежней версии, а о попытке включить в ткань спектакля собственный опыт театра. В новой редакции на сцене присутствует не только то, что играется, но и то, как это создаётся. Репетиционные процессы, повторы, сбои, усталость, профессиональные привычки - всё это становится видимой частью действия. Внутрь структуры входят фигуры театральной практики - режиссура, суфлёр, организационные механизмы. Суфлёрская будка перестаёт быть просто объектом и становится активным местом вмешательства. Процессы прерываются, ломаются, начинаются заново.</w:t>
      </w: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 xml:space="preserve">Так работа с «Елизаветой Бам» постепенно смещалась: от игрового сольного высказывания - к многослойной форме, а затем - к структуре, в которой театр начинает осмыслять сам себя. Настоящая текстовая версия - попытка не сгладить эти слои, а </w:t>
      </w:r>
      <w:r w:rsidRPr="00233255">
        <w:rPr>
          <w:lang w:val="ru-RU"/>
        </w:rPr>
        <w:lastRenderedPageBreak/>
        <w:t>сохранить их сосуществование. В определённом смысле пьеса возвращается к своей исходной точке - не как повторение, а как новый взгляд на тот же вопрос: что происходит, когда что-то происходит.</w:t>
      </w: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>Именно из этого опыта и возникло понимание, что драматическое произведение не является завершённым объектом, а существует как процессуальное состояние театральной работы. Представленная здесь версия «Елизаветы Бам» по Хармсу мыслится как структура, предлагающая форму, но не фиксирующая её окончательно. Ситуации выстраиваются, конфигурации намечаются, переходы обозначаются - однако их окончательное воплощение возникает только в процессе исполнения. Театр здесь понимается не как иллюстрация текста, а как способ, в котором текст, игра и восприятие взаимно порождают друг друга.</w:t>
      </w: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>Обращение именно к этому материалу не является ни историческим жестом, ни актом литературного по</w:t>
      </w:r>
      <w:r w:rsidR="00825C50">
        <w:rPr>
          <w:lang w:val="ru-RU"/>
        </w:rPr>
        <w:t xml:space="preserve">чтения. Нас интересует Хармс </w:t>
      </w:r>
      <w:r w:rsidRPr="00233255">
        <w:rPr>
          <w:lang w:val="ru-RU"/>
        </w:rPr>
        <w:t xml:space="preserve">как автор прошедшей эпохи, </w:t>
      </w:r>
      <w:r w:rsidR="00825C50">
        <w:rPr>
          <w:lang w:val="ru-RU"/>
        </w:rPr>
        <w:t>и именно поэтому как</w:t>
      </w:r>
      <w:r w:rsidRPr="00233255">
        <w:rPr>
          <w:lang w:val="ru-RU"/>
        </w:rPr>
        <w:t xml:space="preserve"> точный наблюдатель нестабильности. Его тексты ускользают от однозначного толкования: смыслы смещаются, высказывания обрываются, действия теряют направленность. То, что на первый взгляд кажется абсурдом, при внимательном рассмотрении оказывается точным описанием реальности - реальности, в которой нет устойчивых значений и в которой смысл не может быть окончательно закреплён.</w:t>
      </w: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>Эта перспектива для нас не является эстетической позой, а вытекает из современного опыта. Мы живём в ситуации, где социальные, политические и культурные структуры находятся в движении. Ожидания возникают и исчезают, роли меняются, а сами условия восприятия реальности постоянно смещаются. В такой ситуации театр не может претендовать на изображение действительности. Он может лишь становиться местом её обсуждения и пересмотра.</w:t>
      </w: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 xml:space="preserve">«Елизавета Бам» существует именно в этом поле напряжения. Центральная фигура остаётся принципиально неопределённой. Её оценивают, к ней обращаются, её вовлекают в различные ситуации - </w:t>
      </w:r>
      <w:r w:rsidR="00825C50">
        <w:rPr>
          <w:lang w:val="ru-RU"/>
        </w:rPr>
        <w:t>однако</w:t>
      </w:r>
      <w:r w:rsidRPr="00233255">
        <w:rPr>
          <w:lang w:val="ru-RU"/>
        </w:rPr>
        <w:t xml:space="preserve"> её положение не закрепляется окончательно. Встречи, из которых складывается пьеса, не образуют линейного действия, а представляют собой последовательность попыток: сближений, недоразумений, обещаний, отказов. Возникает не сюжет, а структура возможностей.</w:t>
      </w: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>При этом открытость не означает произвольности. Материал организован точно. Повторяющиеся мотивы и чётко выстроенные переходы создают ощутимую структуру. Различные игровые способы - комический, мелодраматический, оперный - функционируют не как стилистическое разнообразие ради разнообразия, а как разные способы восприятия. Они показывают, как одна и та же ситуация приобретает различные значения в зависимости от формы.</w:t>
      </w: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>В этом смысле пьесу можно рассматривать к</w:t>
      </w:r>
      <w:r w:rsidR="00825C50">
        <w:rPr>
          <w:lang w:val="ru-RU"/>
        </w:rPr>
        <w:t xml:space="preserve">ак исследование самого театра. Да, она показывает ситуации, </w:t>
      </w:r>
      <w:r w:rsidRPr="00233255">
        <w:rPr>
          <w:lang w:val="ru-RU"/>
        </w:rPr>
        <w:t xml:space="preserve">и </w:t>
      </w:r>
      <w:r w:rsidR="00825C50">
        <w:rPr>
          <w:lang w:val="ru-RU"/>
        </w:rPr>
        <w:t xml:space="preserve">в то же время </w:t>
      </w:r>
      <w:r w:rsidRPr="00233255">
        <w:rPr>
          <w:lang w:val="ru-RU"/>
        </w:rPr>
        <w:t>делает видимыми условия их возникновения. Исполнители выступают не только как персонажи, но и как те, кто структурирует, прерывает и заново организует происходящее. Возникает двойственное восприятие: с одной стороны - сцены разворачиваются, с другой - одновременно становится заметно, как они создаются.</w:t>
      </w: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 xml:space="preserve">Такая прозрачность соответствует нашему пониманию театра. Мы исходим из того, что иллюзия </w:t>
      </w:r>
      <w:r w:rsidR="00F97C53">
        <w:rPr>
          <w:lang w:val="ru-RU"/>
        </w:rPr>
        <w:t xml:space="preserve">не </w:t>
      </w:r>
      <w:r w:rsidRPr="00233255">
        <w:rPr>
          <w:lang w:val="ru-RU"/>
        </w:rPr>
        <w:t xml:space="preserve">должна быть сохранена любой ценой. </w:t>
      </w:r>
      <w:r w:rsidR="00F97C53">
        <w:rPr>
          <w:lang w:val="ru-RU"/>
        </w:rPr>
        <w:t>Ведь</w:t>
      </w:r>
      <w:r w:rsidRPr="00233255">
        <w:rPr>
          <w:lang w:val="ru-RU"/>
        </w:rPr>
        <w:t xml:space="preserve"> раскрытие </w:t>
      </w:r>
      <w:r w:rsidR="00F97C53">
        <w:rPr>
          <w:lang w:val="ru-RU"/>
        </w:rPr>
        <w:t xml:space="preserve">театральных </w:t>
      </w:r>
      <w:r w:rsidRPr="00233255">
        <w:rPr>
          <w:lang w:val="ru-RU"/>
        </w:rPr>
        <w:t>средств - речи, тела, пространства, техники - позволяет обострить восприятие. Театр становится местом, где важно не только то, что показывается, но и то, как это делается.</w:t>
      </w:r>
    </w:p>
    <w:p w:rsidR="00233255" w:rsidRPr="00233255" w:rsidRDefault="00233255" w:rsidP="00233255">
      <w:pPr>
        <w:rPr>
          <w:lang w:val="ru-RU"/>
        </w:rPr>
      </w:pP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lastRenderedPageBreak/>
        <w:t>Из этой позиции вытекает</w:t>
      </w:r>
      <w:r w:rsidR="00F97C53">
        <w:rPr>
          <w:lang w:val="ru-RU"/>
        </w:rPr>
        <w:t xml:space="preserve"> и форма данного текста. Я</w:t>
      </w:r>
      <w:r w:rsidRPr="00233255">
        <w:rPr>
          <w:lang w:val="ru-RU"/>
        </w:rPr>
        <w:t xml:space="preserve">вляется </w:t>
      </w:r>
      <w:r w:rsidR="00F97C53">
        <w:rPr>
          <w:lang w:val="ru-RU"/>
        </w:rPr>
        <w:t xml:space="preserve">ли он </w:t>
      </w:r>
      <w:r w:rsidRPr="00233255">
        <w:rPr>
          <w:lang w:val="ru-RU"/>
        </w:rPr>
        <w:t>партитурой в строгом смысле</w:t>
      </w:r>
      <w:r w:rsidR="00F97C53">
        <w:rPr>
          <w:lang w:val="ru-RU"/>
        </w:rPr>
        <w:t>? Или</w:t>
      </w:r>
      <w:r w:rsidRPr="00233255">
        <w:rPr>
          <w:lang w:val="ru-RU"/>
        </w:rPr>
        <w:t xml:space="preserve"> представляет собой систему, допускающую различные реализации</w:t>
      </w:r>
      <w:r w:rsidR="006E3AE8">
        <w:rPr>
          <w:lang w:val="ru-RU"/>
        </w:rPr>
        <w:t>?</w:t>
      </w:r>
      <w:r w:rsidRPr="00233255">
        <w:rPr>
          <w:lang w:val="ru-RU"/>
        </w:rPr>
        <w:t xml:space="preserve"> Сцены могут расширяться, сокращаться, переосмысливаться. Число участников, сценические средства, технические условия - всё это не вторично, а определяет конкретную форму каждой постановки.</w:t>
      </w: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 xml:space="preserve">Мы понимаем эту открытость </w:t>
      </w:r>
      <w:r w:rsidR="00F97C53" w:rsidRPr="00233255">
        <w:rPr>
          <w:lang w:val="ru-RU"/>
        </w:rPr>
        <w:t>как ответственность</w:t>
      </w:r>
      <w:r w:rsidR="00F97C53">
        <w:rPr>
          <w:lang w:val="ru-RU"/>
        </w:rPr>
        <w:t>, а</w:t>
      </w:r>
      <w:r w:rsidR="00F97C53" w:rsidRPr="00233255">
        <w:rPr>
          <w:lang w:val="ru-RU"/>
        </w:rPr>
        <w:t xml:space="preserve"> </w:t>
      </w:r>
      <w:r w:rsidRPr="00233255">
        <w:rPr>
          <w:lang w:val="ru-RU"/>
        </w:rPr>
        <w:t>не произвольность. Каждое решение становится значимым и видимым. Не существует нейтральной реализации. Любая интерпретация изменяет структуру произведения. В этом смысле материал требует точной работы - не в поиске окончательного решения, а в осознании последствий каждого выбора.</w:t>
      </w: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>Особое значение для нас имеет и отношение пьесы к театральным формам. Уже у Хармса присутствуют различные традиции - и одновременно подвергаются ироническому переосмыслению. Чёткое разделение жанров, существовавшее ранее, сегодня размывается. Формы сосуществуют, накладываются друг на друга, вступают в противоречие.</w:t>
      </w:r>
    </w:p>
    <w:p w:rsidR="008D3F83" w:rsidRPr="008D3F83" w:rsidRDefault="008D3F83" w:rsidP="008D3F83">
      <w:pPr>
        <w:pStyle w:val="StandardWeb"/>
        <w:rPr>
          <w:rFonts w:ascii="Arial" w:hAnsi="Arial" w:cs="Arial"/>
          <w:sz w:val="22"/>
          <w:szCs w:val="22"/>
          <w:lang w:val="ru-RU"/>
        </w:rPr>
      </w:pPr>
      <w:r w:rsidRPr="008D3F83">
        <w:rPr>
          <w:rFonts w:ascii="Arial" w:hAnsi="Arial" w:cs="Arial"/>
          <w:sz w:val="22"/>
          <w:szCs w:val="22"/>
          <w:lang w:val="ru-RU"/>
        </w:rPr>
        <w:t>Сценическая структура «Елизаветы Бам» исходит из понимания театра как совокупности различных способов действия, где комедия, опера, перформативные и хоровые элементы сосуществуют, вступают в диалог и взаимно оспаривают друг друга. В этой логике отсутствует жёсткая иерархия средств: речь, тело, пространство и техника равноправно участвуют в производстве смысла, определяемого их соотношением. Такая организация распространяется и на участников процесса: исполнители выступают не только как носители ролей, но и как соорганизаторы сценического действия, а зритель включается в подвижный процесс восприятия, не закреплённый в единственной интерпретации.</w:t>
      </w: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>Предлагая этот текст, мы не утверждаем окончательную форму, а открываем возможность работы. «Елизавета Бам» в этом смысле - не столько пьеса, сколько поле. Её сила заключается не в завершённости, а в способности изменяться. Она требует решений, но не предписывает их. И в каждой новой реализации остаётся попыткой осмыслить театр как процесс - как нечто, происходящее здесь и сейчас и обретающее форму именно в этом моменте.</w:t>
      </w:r>
    </w:p>
    <w:p w:rsidR="00233255" w:rsidRPr="00233255" w:rsidRDefault="00233255" w:rsidP="00233255">
      <w:pPr>
        <w:rPr>
          <w:lang w:val="ru-RU"/>
        </w:rPr>
      </w:pPr>
    </w:p>
    <w:p w:rsidR="00233255" w:rsidRPr="00233255" w:rsidRDefault="00233255" w:rsidP="00233255">
      <w:pPr>
        <w:rPr>
          <w:lang w:val="ru-RU"/>
        </w:rPr>
      </w:pPr>
      <w:r w:rsidRPr="00233255">
        <w:rPr>
          <w:lang w:val="ru-RU"/>
        </w:rPr>
        <w:t>Лаймен, 2026</w:t>
      </w:r>
    </w:p>
    <w:p w:rsidR="00233255" w:rsidRPr="00233255" w:rsidRDefault="00233255" w:rsidP="00233255">
      <w:pPr>
        <w:rPr>
          <w:lang w:val="ru-RU"/>
        </w:rPr>
      </w:pPr>
    </w:p>
    <w:p w:rsidR="00233255" w:rsidRPr="00233255" w:rsidRDefault="00CB59EC" w:rsidP="00233255">
      <w:pPr>
        <w:rPr>
          <w:lang w:val="ru-RU"/>
        </w:rPr>
      </w:pPr>
      <w:r>
        <w:rPr>
          <w:lang w:val="ru-RU"/>
        </w:rPr>
        <w:t>Ellen Heese (Эллен Г</w:t>
      </w:r>
      <w:r w:rsidR="00233255" w:rsidRPr="00233255">
        <w:rPr>
          <w:lang w:val="ru-RU"/>
        </w:rPr>
        <w:t xml:space="preserve">еезе)  </w:t>
      </w:r>
    </w:p>
    <w:p w:rsidR="00AB6EE9" w:rsidRDefault="00233255" w:rsidP="00233255">
      <w:pPr>
        <w:rPr>
          <w:lang w:val="ru-RU"/>
        </w:rPr>
      </w:pPr>
      <w:r w:rsidRPr="00233255">
        <w:rPr>
          <w:lang w:val="ru-RU"/>
        </w:rPr>
        <w:t>Andrei Joukov (Андрей Жуков)</w:t>
      </w:r>
    </w:p>
    <w:p w:rsidR="00233255" w:rsidRPr="00233255" w:rsidRDefault="00233255">
      <w:pPr>
        <w:jc w:val="center"/>
        <w:rPr>
          <w:lang w:val="ru-RU"/>
        </w:rPr>
        <w:sectPr w:rsidR="00233255" w:rsidRPr="00233255" w:rsidSect="0082424D">
          <w:pgSz w:w="11907" w:h="16839" w:code="9"/>
          <w:pgMar w:top="1417" w:right="1247" w:bottom="1134" w:left="1247" w:header="567" w:footer="567" w:gutter="170"/>
          <w:cols w:space="720"/>
          <w:titlePg/>
          <w:docGrid w:linePitch="299"/>
        </w:sectPr>
      </w:pPr>
    </w:p>
    <w:p w:rsidR="00AB6EE9" w:rsidRPr="00D2004C" w:rsidRDefault="0082424D">
      <w:pPr>
        <w:pStyle w:val="Zwischentitel"/>
        <w:rPr>
          <w:lang w:val="ru-RU"/>
        </w:rPr>
      </w:pPr>
      <w:r>
        <w:rPr>
          <w:lang w:val="ru-RU"/>
        </w:rPr>
        <w:lastRenderedPageBreak/>
        <w:t>Елизавета Бам</w:t>
      </w:r>
    </w:p>
    <w:p w:rsidR="0082424D" w:rsidRPr="007A0D18" w:rsidRDefault="007A0D18" w:rsidP="0082424D">
      <w:pPr>
        <w:pStyle w:val="Szenerie"/>
        <w:rPr>
          <w:lang w:val="ru-RU"/>
        </w:rPr>
      </w:pPr>
      <w:r w:rsidRPr="007A0D18">
        <w:rPr>
          <w:lang w:val="ru-RU"/>
        </w:rPr>
        <w:t>Вольная интерпр</w:t>
      </w:r>
      <w:r w:rsidR="005C2FE6">
        <w:rPr>
          <w:lang w:val="ru-RU"/>
        </w:rPr>
        <w:t>е</w:t>
      </w:r>
      <w:r w:rsidRPr="007A0D18">
        <w:rPr>
          <w:lang w:val="ru-RU"/>
        </w:rPr>
        <w:t xml:space="preserve">тация по </w:t>
      </w:r>
      <w:r w:rsidR="00CB59EC">
        <w:rPr>
          <w:lang w:val="ru-RU"/>
        </w:rPr>
        <w:t xml:space="preserve">текстам  </w:t>
      </w:r>
      <w:r w:rsidR="00CB59EC" w:rsidRPr="007A0D18">
        <w:rPr>
          <w:lang w:val="ru-RU"/>
        </w:rPr>
        <w:t xml:space="preserve">Даниила Хармса </w:t>
      </w:r>
      <w:r w:rsidR="00CB59EC">
        <w:rPr>
          <w:lang w:val="ru-RU"/>
        </w:rPr>
        <w:t xml:space="preserve">и </w:t>
      </w:r>
      <w:r w:rsidRPr="007A0D18">
        <w:rPr>
          <w:lang w:val="ru-RU"/>
        </w:rPr>
        <w:t xml:space="preserve">произведению «Елизавета Бам» </w:t>
      </w:r>
    </w:p>
    <w:p w:rsidR="00AB6EE9" w:rsidRPr="007A0D18" w:rsidRDefault="0082424D">
      <w:pPr>
        <w:pStyle w:val="Szenerie"/>
        <w:rPr>
          <w:lang w:val="ru-RU"/>
        </w:rPr>
      </w:pPr>
      <w:r>
        <w:rPr>
          <w:b/>
          <w:i/>
          <w:lang w:val="ru-RU"/>
        </w:rPr>
        <w:t>Действующие</w:t>
      </w:r>
      <w:r w:rsidR="007A0D18" w:rsidRPr="007A0D18">
        <w:rPr>
          <w:b/>
          <w:i/>
          <w:lang w:val="ru-RU"/>
        </w:rPr>
        <w:t xml:space="preserve"> </w:t>
      </w:r>
      <w:r>
        <w:rPr>
          <w:b/>
          <w:i/>
          <w:lang w:val="ru-RU"/>
        </w:rPr>
        <w:t>лица</w:t>
      </w:r>
      <w:r w:rsidRPr="007A0D18">
        <w:rPr>
          <w:b/>
          <w:i/>
          <w:lang w:val="ru-RU"/>
        </w:rPr>
        <w:t>:</w:t>
      </w:r>
    </w:p>
    <w:p w:rsidR="00AB6EE9" w:rsidRPr="007A0D18" w:rsidRDefault="001B114C">
      <w:pPr>
        <w:pStyle w:val="DramatisPersonae"/>
        <w:rPr>
          <w:lang w:val="ru-RU"/>
        </w:rPr>
      </w:pPr>
      <w:r w:rsidRPr="007A0D18">
        <w:rPr>
          <w:rStyle w:val="RollenNamen"/>
          <w:lang w:val="ru-RU"/>
        </w:rPr>
        <w:t>Актёр</w:t>
      </w:r>
      <w:r w:rsidR="00AB6EE9" w:rsidRPr="007A0D18">
        <w:rPr>
          <w:rStyle w:val="RollenNamen"/>
          <w:lang w:val="ru-RU"/>
        </w:rPr>
        <w:t>,</w:t>
      </w:r>
      <w:r w:rsidR="00AB6EE9" w:rsidRPr="007A0D18">
        <w:rPr>
          <w:rStyle w:val="RollenNamen"/>
          <w:lang w:val="ru-RU"/>
        </w:rPr>
        <w:tab/>
      </w:r>
      <w:r w:rsidR="007A0D18" w:rsidRPr="007A0D18">
        <w:rPr>
          <w:lang w:val="ru-RU"/>
        </w:rPr>
        <w:t>В постановке он берёт на себя роли директора театра, драматурга, театр</w:t>
      </w:r>
      <w:r w:rsidR="0098016D">
        <w:rPr>
          <w:lang w:val="ru-RU"/>
        </w:rPr>
        <w:t>оведа</w:t>
      </w:r>
      <w:r w:rsidR="007A0D18" w:rsidRPr="007A0D18">
        <w:rPr>
          <w:lang w:val="ru-RU"/>
        </w:rPr>
        <w:t xml:space="preserve">, зрителя, режиссёра и </w:t>
      </w:r>
      <w:r w:rsidR="0098016D">
        <w:rPr>
          <w:lang w:val="ru-RU"/>
        </w:rPr>
        <w:t>прочих лиц</w:t>
      </w:r>
      <w:r w:rsidR="007A0D18" w:rsidRPr="007A0D18">
        <w:rPr>
          <w:lang w:val="ru-RU"/>
        </w:rPr>
        <w:t xml:space="preserve"> </w:t>
      </w:r>
      <w:r w:rsidR="005A0471">
        <w:rPr>
          <w:lang w:val="ru-RU"/>
        </w:rPr>
        <w:t>-</w:t>
      </w:r>
      <w:r w:rsidR="007A0D18" w:rsidRPr="007A0D18">
        <w:rPr>
          <w:lang w:val="ru-RU"/>
        </w:rPr>
        <w:t xml:space="preserve"> тех, кто обычно невидим для публики. Порой он звенит маленьким колокольчиком</w:t>
      </w:r>
      <w:r w:rsidR="007A0D18">
        <w:rPr>
          <w:lang w:val="ru-RU"/>
        </w:rPr>
        <w:t>, объявляя смену жанра или роли</w:t>
      </w:r>
      <w:r w:rsidR="007A0D18" w:rsidRPr="007A0D18">
        <w:rPr>
          <w:lang w:val="ru-RU"/>
        </w:rPr>
        <w:t>,</w:t>
      </w:r>
    </w:p>
    <w:p w:rsidR="00AB6EE9" w:rsidRPr="00E97DAF" w:rsidRDefault="001B114C">
      <w:pPr>
        <w:pStyle w:val="DramatisPersonae"/>
        <w:rPr>
          <w:lang w:val="ru-RU"/>
        </w:rPr>
      </w:pPr>
      <w:r w:rsidRPr="007A0D18">
        <w:rPr>
          <w:rStyle w:val="RollenNamen"/>
          <w:lang w:val="ru-RU"/>
        </w:rPr>
        <w:t>Актриса</w:t>
      </w:r>
      <w:r w:rsidR="00AB6EE9" w:rsidRPr="007A0D18">
        <w:rPr>
          <w:rStyle w:val="RollenNamen"/>
          <w:lang w:val="ru-RU"/>
        </w:rPr>
        <w:t>,</w:t>
      </w:r>
      <w:r w:rsidR="00AB6EE9" w:rsidRPr="007A0D18">
        <w:rPr>
          <w:rStyle w:val="RollenNamen"/>
          <w:lang w:val="ru-RU"/>
        </w:rPr>
        <w:tab/>
      </w:r>
      <w:r w:rsidR="007A0D18" w:rsidRPr="007A0D18">
        <w:rPr>
          <w:lang w:val="ru-RU"/>
        </w:rPr>
        <w:t xml:space="preserve">Она </w:t>
      </w:r>
      <w:r w:rsidR="005A0471">
        <w:rPr>
          <w:lang w:val="ru-RU"/>
        </w:rPr>
        <w:t>-</w:t>
      </w:r>
      <w:r w:rsidR="007A0D18" w:rsidRPr="007A0D18">
        <w:rPr>
          <w:lang w:val="ru-RU"/>
        </w:rPr>
        <w:t xml:space="preserve"> техник, реквизитор, возлюбленная, помощник режиссёра, музыкант, голос. </w:t>
      </w:r>
      <w:r w:rsidR="007A0D18" w:rsidRPr="00E97DAF">
        <w:rPr>
          <w:lang w:val="ru-RU"/>
        </w:rPr>
        <w:t>Она всё время на сцене.</w:t>
      </w:r>
      <w:r w:rsidR="00E97DAF" w:rsidRPr="00E97DAF">
        <w:rPr>
          <w:lang w:val="ru-RU"/>
        </w:rPr>
        <w:t xml:space="preserve"> И </w:t>
      </w:r>
      <w:r w:rsidR="00E97DAF">
        <w:rPr>
          <w:lang w:val="ru-RU"/>
        </w:rPr>
        <w:t>без неё невозможна жизнь театра</w:t>
      </w:r>
      <w:r w:rsidR="00C17EF4">
        <w:rPr>
          <w:lang w:val="ru-RU"/>
        </w:rPr>
        <w:t>.</w:t>
      </w:r>
    </w:p>
    <w:p w:rsidR="00E97DAF" w:rsidRPr="00A12887" w:rsidRDefault="00E97DAF" w:rsidP="00E97DAF">
      <w:pPr>
        <w:pStyle w:val="TextOhneEinzug"/>
        <w:rPr>
          <w:lang w:val="ru-RU"/>
        </w:rPr>
      </w:pPr>
      <w:r w:rsidRPr="00E97DAF">
        <w:rPr>
          <w:lang w:val="ru-RU"/>
        </w:rPr>
        <w:t xml:space="preserve">Роли актрисы и актёра являются центральными. Их присутствие и действия делают видимой внутреннюю сторону театра: процессы, механизмы и детали, которые обычно скрыты от зрителя. Через них театр становится темой самого представления </w:t>
      </w:r>
      <w:r w:rsidR="005A0471">
        <w:rPr>
          <w:lang w:val="ru-RU"/>
        </w:rPr>
        <w:t>-</w:t>
      </w:r>
      <w:r w:rsidRPr="00E97DAF">
        <w:rPr>
          <w:lang w:val="ru-RU"/>
        </w:rPr>
        <w:t xml:space="preserve"> его устройство, условности и иллюзии раскрываются и одновременно осмысливаются.</w:t>
      </w:r>
    </w:p>
    <w:p w:rsidR="00E97DAF" w:rsidRPr="00E97DAF" w:rsidRDefault="00E97DAF" w:rsidP="00E97DAF">
      <w:pPr>
        <w:pStyle w:val="TextOhneEinzug"/>
        <w:rPr>
          <w:lang w:val="ru-RU"/>
        </w:rPr>
      </w:pPr>
      <w:r w:rsidRPr="00E97DAF">
        <w:rPr>
          <w:lang w:val="ru-RU"/>
        </w:rPr>
        <w:t xml:space="preserve">В сопоставлении и сравнении различных театральных форм можно увидеть, что Хармс в этом произведении, возможно, искал смысл и истоки самого театра </w:t>
      </w:r>
      <w:r w:rsidR="005A0471">
        <w:rPr>
          <w:lang w:val="ru-RU"/>
        </w:rPr>
        <w:t>-</w:t>
      </w:r>
      <w:r w:rsidRPr="00E97DAF">
        <w:rPr>
          <w:lang w:val="ru-RU"/>
        </w:rPr>
        <w:t xml:space="preserve"> то, что составляет его суть вне стиля, жанра и исторических форм.</w:t>
      </w:r>
    </w:p>
    <w:p w:rsidR="00E97DAF" w:rsidRPr="00E97DAF" w:rsidRDefault="001B114C">
      <w:pPr>
        <w:pStyle w:val="DramatisPersonae"/>
        <w:rPr>
          <w:lang w:val="ru-RU"/>
        </w:rPr>
      </w:pPr>
      <w:r w:rsidRPr="00E97DAF">
        <w:rPr>
          <w:rStyle w:val="RollenNamen"/>
          <w:lang w:val="ru-RU"/>
        </w:rPr>
        <w:t>Елизавета Бам</w:t>
      </w:r>
      <w:r w:rsidR="00AB6EE9" w:rsidRPr="00E97DAF">
        <w:rPr>
          <w:rStyle w:val="RollenNamen"/>
          <w:lang w:val="ru-RU"/>
        </w:rPr>
        <w:t>,</w:t>
      </w:r>
      <w:r w:rsidR="00AB6EE9" w:rsidRPr="00E97DAF">
        <w:rPr>
          <w:rStyle w:val="RollenNamen"/>
          <w:lang w:val="ru-RU"/>
        </w:rPr>
        <w:tab/>
      </w:r>
      <w:r w:rsidR="00E97DAF" w:rsidRPr="00E97DAF">
        <w:rPr>
          <w:lang w:val="ru-RU"/>
        </w:rPr>
        <w:t>слегка безумная молодая женщина, явно находящаяся в щекотливой ситуации,</w:t>
      </w:r>
    </w:p>
    <w:p w:rsidR="0099231D" w:rsidRPr="00E97DAF" w:rsidRDefault="001B114C">
      <w:pPr>
        <w:pStyle w:val="DramatisPersonae"/>
        <w:rPr>
          <w:lang w:val="ru-RU"/>
        </w:rPr>
      </w:pPr>
      <w:r>
        <w:rPr>
          <w:rStyle w:val="RollenNamen"/>
          <w:lang w:val="ru-RU"/>
        </w:rPr>
        <w:t>Пётр</w:t>
      </w:r>
      <w:r w:rsidR="00E97DAF" w:rsidRPr="00E97DAF">
        <w:rPr>
          <w:rStyle w:val="RollenNamen"/>
          <w:lang w:val="ru-RU"/>
        </w:rPr>
        <w:t xml:space="preserve"> </w:t>
      </w:r>
      <w:r>
        <w:rPr>
          <w:rStyle w:val="RollenNamen"/>
          <w:lang w:val="ru-RU"/>
        </w:rPr>
        <w:t>Николаевич</w:t>
      </w:r>
      <w:r w:rsidRPr="00E97DAF">
        <w:rPr>
          <w:rStyle w:val="RollenNamen"/>
          <w:lang w:val="ru-RU"/>
        </w:rPr>
        <w:t>,</w:t>
      </w:r>
      <w:r w:rsidR="00E97DAF" w:rsidRPr="00E97DAF">
        <w:rPr>
          <w:rStyle w:val="RollenNamen"/>
          <w:lang w:val="ru-RU"/>
        </w:rPr>
        <w:tab/>
      </w:r>
      <w:r w:rsidR="00E97DAF" w:rsidRPr="00E97DAF">
        <w:rPr>
          <w:lang w:val="ru-RU"/>
        </w:rPr>
        <w:t>жених</w:t>
      </w:r>
      <w:r w:rsidR="00C17EF4">
        <w:rPr>
          <w:lang w:val="ru-RU"/>
        </w:rPr>
        <w:t>,</w:t>
      </w:r>
    </w:p>
    <w:p w:rsidR="0099231D" w:rsidRPr="00E97DAF" w:rsidRDefault="001B114C">
      <w:pPr>
        <w:pStyle w:val="DramatisPersonae"/>
        <w:rPr>
          <w:lang w:val="ru-RU"/>
        </w:rPr>
      </w:pPr>
      <w:r w:rsidRPr="00E97DAF">
        <w:rPr>
          <w:rStyle w:val="RollenNamen"/>
          <w:lang w:val="ru-RU"/>
        </w:rPr>
        <w:t>Иван Иванович,</w:t>
      </w:r>
      <w:r w:rsidR="00E97DAF" w:rsidRPr="00E97DAF">
        <w:rPr>
          <w:rStyle w:val="RollenNamen"/>
          <w:lang w:val="ru-RU"/>
        </w:rPr>
        <w:tab/>
      </w:r>
      <w:r w:rsidR="00E97DAF">
        <w:rPr>
          <w:lang w:val="ru-RU"/>
        </w:rPr>
        <w:t>Петров</w:t>
      </w:r>
      <w:r w:rsidR="00E97DAF" w:rsidRPr="00E97DAF">
        <w:rPr>
          <w:lang w:val="ru-RU"/>
        </w:rPr>
        <w:t xml:space="preserve"> </w:t>
      </w:r>
      <w:r w:rsidR="00E97DAF">
        <w:rPr>
          <w:lang w:val="ru-RU"/>
        </w:rPr>
        <w:t>дружка</w:t>
      </w:r>
      <w:r w:rsidR="00E97DAF" w:rsidRPr="00E97DAF">
        <w:rPr>
          <w:lang w:val="ru-RU"/>
        </w:rPr>
        <w:t xml:space="preserve"> / женихов товарищ, выступающий сватом</w:t>
      </w:r>
    </w:p>
    <w:p w:rsidR="00AB6EE9" w:rsidRPr="0098016D" w:rsidRDefault="001B114C">
      <w:pPr>
        <w:pStyle w:val="DramatisPersonae"/>
        <w:rPr>
          <w:lang w:val="ru-RU"/>
        </w:rPr>
      </w:pPr>
      <w:r w:rsidRPr="0098016D">
        <w:rPr>
          <w:rStyle w:val="RollenNamen"/>
          <w:lang w:val="ru-RU"/>
        </w:rPr>
        <w:t>Папаша</w:t>
      </w:r>
      <w:r w:rsidR="00AB6EE9" w:rsidRPr="0098016D">
        <w:rPr>
          <w:rStyle w:val="RollenNamen"/>
          <w:lang w:val="ru-RU"/>
        </w:rPr>
        <w:t>,</w:t>
      </w:r>
      <w:r w:rsidR="00AB6EE9" w:rsidRPr="0098016D">
        <w:rPr>
          <w:rStyle w:val="RollenNamen"/>
          <w:lang w:val="ru-RU"/>
        </w:rPr>
        <w:tab/>
      </w:r>
      <w:r w:rsidR="0098016D">
        <w:rPr>
          <w:lang w:val="ru-RU"/>
        </w:rPr>
        <w:t>её отец</w:t>
      </w:r>
      <w:r w:rsidR="00AB6EE9" w:rsidRPr="0098016D">
        <w:rPr>
          <w:lang w:val="ru-RU"/>
        </w:rPr>
        <w:t>,</w:t>
      </w:r>
    </w:p>
    <w:p w:rsidR="00AB6EE9" w:rsidRPr="0098016D" w:rsidRDefault="001B114C">
      <w:pPr>
        <w:pStyle w:val="DramatisPersonae"/>
        <w:rPr>
          <w:lang w:val="ru-RU"/>
        </w:rPr>
      </w:pPr>
      <w:r w:rsidRPr="0098016D">
        <w:rPr>
          <w:rStyle w:val="RollenNamen"/>
          <w:lang w:val="ru-RU"/>
        </w:rPr>
        <w:t>Мамаша</w:t>
      </w:r>
      <w:r w:rsidR="00AB6EE9" w:rsidRPr="0098016D">
        <w:rPr>
          <w:rStyle w:val="RollenNamen"/>
          <w:lang w:val="ru-RU"/>
        </w:rPr>
        <w:t>,</w:t>
      </w:r>
      <w:r w:rsidR="00AB6EE9" w:rsidRPr="0098016D">
        <w:rPr>
          <w:rStyle w:val="RollenNamen"/>
          <w:lang w:val="ru-RU"/>
        </w:rPr>
        <w:tab/>
      </w:r>
      <w:r w:rsidR="0098016D">
        <w:rPr>
          <w:lang w:val="ru-RU"/>
        </w:rPr>
        <w:t>мать Петра Николаевича</w:t>
      </w:r>
      <w:r w:rsidR="00AB6EE9" w:rsidRPr="0098016D">
        <w:rPr>
          <w:lang w:val="ru-RU"/>
        </w:rPr>
        <w:t>.</w:t>
      </w:r>
    </w:p>
    <w:p w:rsidR="00AB6EE9" w:rsidRPr="00D2004C" w:rsidRDefault="006E3AE8">
      <w:pPr>
        <w:pStyle w:val="Szenerie"/>
        <w:rPr>
          <w:lang w:val="ru-RU"/>
        </w:rPr>
      </w:pPr>
      <w:r w:rsidRPr="006C00A9">
        <w:rPr>
          <w:b/>
          <w:i/>
          <w:lang w:val="ru-RU"/>
        </w:rPr>
        <w:t>Место действия:</w:t>
      </w:r>
      <w:r w:rsidR="00AB6EE9" w:rsidRPr="00724AA8">
        <w:rPr>
          <w:lang w:val="ru-RU"/>
        </w:rPr>
        <w:tab/>
      </w:r>
      <w:r w:rsidR="00724AA8">
        <w:rPr>
          <w:lang w:val="ru-RU"/>
        </w:rPr>
        <w:t>Театр</w:t>
      </w:r>
      <w:r w:rsidR="00724AA8" w:rsidRPr="00724AA8">
        <w:rPr>
          <w:lang w:val="ru-RU"/>
        </w:rPr>
        <w:t>.</w:t>
      </w:r>
      <w:r w:rsidR="00FA5402">
        <w:rPr>
          <w:lang w:val="ru-RU"/>
        </w:rPr>
        <w:t xml:space="preserve"> Сцена. Зрительный зал.</w:t>
      </w:r>
    </w:p>
    <w:p w:rsidR="00AB6EE9" w:rsidRPr="00D2004C" w:rsidRDefault="00724AA8">
      <w:pPr>
        <w:pStyle w:val="Szenerie"/>
        <w:rPr>
          <w:lang w:val="ru-RU"/>
        </w:rPr>
      </w:pPr>
      <w:r>
        <w:rPr>
          <w:b/>
          <w:i/>
          <w:lang w:val="ru-RU"/>
        </w:rPr>
        <w:t>Время</w:t>
      </w:r>
      <w:r w:rsidR="00AB6EE9" w:rsidRPr="00724AA8">
        <w:rPr>
          <w:b/>
          <w:i/>
          <w:lang w:val="ru-RU"/>
        </w:rPr>
        <w:t>:</w:t>
      </w:r>
      <w:r w:rsidR="00AB6EE9" w:rsidRPr="00724AA8">
        <w:rPr>
          <w:lang w:val="ru-RU"/>
        </w:rPr>
        <w:tab/>
      </w:r>
      <w:r>
        <w:rPr>
          <w:lang w:val="ru-RU"/>
        </w:rPr>
        <w:t>Двадцать первый век</w:t>
      </w:r>
      <w:r w:rsidR="00AB6EE9" w:rsidRPr="00724AA8">
        <w:rPr>
          <w:lang w:val="ru-RU"/>
        </w:rPr>
        <w:t>.</w:t>
      </w:r>
    </w:p>
    <w:p w:rsidR="0098016D" w:rsidRPr="00A12887" w:rsidRDefault="0098016D" w:rsidP="0098016D">
      <w:pPr>
        <w:pStyle w:val="Szenerie"/>
        <w:rPr>
          <w:lang w:val="ru-RU"/>
        </w:rPr>
      </w:pPr>
      <w:r w:rsidRPr="0098016D">
        <w:rPr>
          <w:b/>
          <w:bCs/>
          <w:i/>
          <w:iCs/>
          <w:lang w:val="ru-RU"/>
        </w:rPr>
        <w:t>Сценическое оформление:</w:t>
      </w:r>
      <w:r w:rsidRPr="0098016D">
        <w:rPr>
          <w:lang w:val="ru-RU"/>
        </w:rPr>
        <w:tab/>
        <w:t xml:space="preserve">Разнообразные, но легко узнаваемые театральные декорации, предложенные Хармсом. </w:t>
      </w:r>
      <w:r w:rsidRPr="00A12887">
        <w:rPr>
          <w:lang w:val="ru-RU"/>
        </w:rPr>
        <w:t>Отчасти придуманные авторами.</w:t>
      </w:r>
    </w:p>
    <w:p w:rsidR="00AB6EE9" w:rsidRPr="00A12887" w:rsidRDefault="00724AA8">
      <w:pPr>
        <w:pStyle w:val="Szenerie"/>
        <w:rPr>
          <w:lang w:val="ru-RU"/>
        </w:rPr>
      </w:pPr>
      <w:r>
        <w:rPr>
          <w:b/>
          <w:i/>
          <w:lang w:val="ru-RU"/>
        </w:rPr>
        <w:t>Костюмы</w:t>
      </w:r>
      <w:r w:rsidR="00AB6EE9" w:rsidRPr="00724AA8">
        <w:rPr>
          <w:b/>
          <w:i/>
          <w:lang w:val="ru-RU"/>
        </w:rPr>
        <w:t>:</w:t>
      </w:r>
      <w:r w:rsidRPr="00724AA8">
        <w:rPr>
          <w:b/>
          <w:i/>
          <w:lang w:val="ru-RU"/>
        </w:rPr>
        <w:tab/>
      </w:r>
      <w:r w:rsidRPr="00A12887">
        <w:rPr>
          <w:lang w:val="ru-RU"/>
        </w:rPr>
        <w:t>Актёр и актриса одеты строго. Актриса во фрачной паре. Актёр ради удобства движений в тройке</w:t>
      </w:r>
      <w:r w:rsidR="001B114C" w:rsidRPr="00A12887">
        <w:rPr>
          <w:lang w:val="ru-RU"/>
        </w:rPr>
        <w:t xml:space="preserve">-визитке, </w:t>
      </w:r>
      <w:r w:rsidRPr="00A12887">
        <w:rPr>
          <w:lang w:val="ru-RU"/>
        </w:rPr>
        <w:t xml:space="preserve">но не в полосатых, а </w:t>
      </w:r>
      <w:r w:rsidR="00EA69CA" w:rsidRPr="00A12887">
        <w:rPr>
          <w:lang w:val="ru-RU"/>
        </w:rPr>
        <w:t xml:space="preserve">во </w:t>
      </w:r>
      <w:r w:rsidRPr="00A12887">
        <w:rPr>
          <w:lang w:val="ru-RU"/>
        </w:rPr>
        <w:t xml:space="preserve">фрачных брюках, которые делают его отчасти похожим на </w:t>
      </w:r>
      <w:r w:rsidR="001B114C" w:rsidRPr="00A12887">
        <w:rPr>
          <w:lang w:val="ru-RU"/>
        </w:rPr>
        <w:t>дворецкого.</w:t>
      </w:r>
    </w:p>
    <w:p w:rsidR="0098016D" w:rsidRPr="00A12887" w:rsidRDefault="0098016D">
      <w:pPr>
        <w:pStyle w:val="Szenerie"/>
        <w:rPr>
          <w:lang w:val="ru-RU"/>
        </w:rPr>
      </w:pPr>
    </w:p>
    <w:p w:rsidR="00AB6EE9" w:rsidRPr="00D2004C" w:rsidRDefault="00AB6EE9">
      <w:pPr>
        <w:pStyle w:val="berschrift2"/>
        <w:tabs>
          <w:tab w:val="num" w:pos="-720"/>
        </w:tabs>
        <w:rPr>
          <w:lang w:val="ru-RU"/>
        </w:rPr>
        <w:sectPr w:rsidR="00AB6EE9" w:rsidRPr="00D2004C" w:rsidSect="0082424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7" w:right="1247" w:bottom="1134" w:left="1247" w:header="567" w:footer="567" w:gutter="170"/>
          <w:pgNumType w:start="1"/>
          <w:cols w:space="720"/>
          <w:titlePg/>
          <w:docGrid w:linePitch="299"/>
        </w:sectPr>
      </w:pPr>
    </w:p>
    <w:p w:rsidR="00AB6EE9" w:rsidRPr="0099231D" w:rsidRDefault="00F13055" w:rsidP="004131F5">
      <w:pPr>
        <w:pStyle w:val="berschrift3"/>
      </w:pPr>
      <w:bookmarkStart w:id="0" w:name="_Toc219313002"/>
      <w:bookmarkStart w:id="1" w:name="_Toc219313023"/>
      <w:bookmarkStart w:id="2" w:name="_Toc219313047"/>
      <w:bookmarkStart w:id="3" w:name="_Toc219313097"/>
      <w:r>
        <w:rPr>
          <w:lang w:val="ru-RU"/>
        </w:rPr>
        <w:lastRenderedPageBreak/>
        <w:t>Прелюдия</w:t>
      </w:r>
      <w:bookmarkEnd w:id="0"/>
      <w:bookmarkEnd w:id="1"/>
      <w:bookmarkEnd w:id="2"/>
      <w:bookmarkEnd w:id="3"/>
      <w:r w:rsidR="005418E8">
        <w:rPr>
          <w:lang w:val="ru-RU"/>
        </w:rPr>
        <w:t>. Актриса.</w:t>
      </w:r>
    </w:p>
    <w:p w:rsidR="00F13055" w:rsidRPr="00A12887" w:rsidRDefault="0098016D" w:rsidP="009E1FCB">
      <w:pPr>
        <w:pStyle w:val="StandardWeb"/>
        <w:rPr>
          <w:rStyle w:val="Anweisung"/>
          <w:lang w:val="ru-RU"/>
        </w:rPr>
      </w:pPr>
      <w:r w:rsidRPr="00775BD9">
        <w:rPr>
          <w:rStyle w:val="Anweisung"/>
          <w:lang w:val="ru-RU"/>
        </w:rPr>
        <w:t>(</w:t>
      </w:r>
      <w:r w:rsidR="00F13055" w:rsidRPr="00775BD9">
        <w:rPr>
          <w:rStyle w:val="Anweisung"/>
          <w:lang w:val="ru-RU"/>
        </w:rPr>
        <w:t>Актриса и а</w:t>
      </w:r>
      <w:r w:rsidR="00076879" w:rsidRPr="00775BD9">
        <w:rPr>
          <w:rStyle w:val="Anweisung"/>
          <w:lang w:val="ru-RU"/>
        </w:rPr>
        <w:t>к</w:t>
      </w:r>
      <w:r w:rsidR="00716C8B">
        <w:rPr>
          <w:rStyle w:val="Anweisung"/>
          <w:lang w:val="ru-RU"/>
        </w:rPr>
        <w:t>тёр буднично встречаю</w:t>
      </w:r>
      <w:r w:rsidR="00F13055" w:rsidRPr="00775BD9">
        <w:rPr>
          <w:rStyle w:val="Anweisung"/>
          <w:lang w:val="ru-RU"/>
        </w:rPr>
        <w:t xml:space="preserve">т публику. </w:t>
      </w:r>
      <w:r w:rsidR="00F13055" w:rsidRPr="00A12887">
        <w:rPr>
          <w:rStyle w:val="Anweisung"/>
          <w:lang w:val="ru-RU"/>
        </w:rPr>
        <w:t>Актёр</w:t>
      </w:r>
      <w:r w:rsidR="00F67D78">
        <w:rPr>
          <w:rStyle w:val="Anweisung"/>
          <w:lang w:val="ru-RU"/>
        </w:rPr>
        <w:t>,</w:t>
      </w:r>
      <w:r w:rsidR="00F13055" w:rsidRPr="00A12887">
        <w:rPr>
          <w:rStyle w:val="Anweisung"/>
          <w:lang w:val="ru-RU"/>
        </w:rPr>
        <w:t xml:space="preserve"> если не продаёт билеты и не отрывает кор</w:t>
      </w:r>
      <w:r w:rsidR="00076879" w:rsidRPr="00A12887">
        <w:rPr>
          <w:rStyle w:val="Anweisung"/>
          <w:lang w:val="ru-RU"/>
        </w:rPr>
        <w:t>оч</w:t>
      </w:r>
      <w:r w:rsidR="00F13055" w:rsidRPr="00A12887">
        <w:rPr>
          <w:rStyle w:val="Anweisung"/>
          <w:lang w:val="ru-RU"/>
        </w:rPr>
        <w:t>ки</w:t>
      </w:r>
      <w:r w:rsidR="00076879" w:rsidRPr="00A12887">
        <w:rPr>
          <w:rStyle w:val="Anweisung"/>
          <w:lang w:val="ru-RU"/>
        </w:rPr>
        <w:t xml:space="preserve"> билетов</w:t>
      </w:r>
      <w:r w:rsidR="00F13055" w:rsidRPr="00A12887">
        <w:rPr>
          <w:rStyle w:val="Anweisung"/>
          <w:lang w:val="ru-RU"/>
        </w:rPr>
        <w:t>, провожает публику на её места. Актриса в это время раздаёт программки и бинокли для последних рядов</w:t>
      </w:r>
      <w:r w:rsidR="008F5540">
        <w:rPr>
          <w:rStyle w:val="Anweisung"/>
          <w:lang w:val="ru-RU"/>
        </w:rPr>
        <w:t>, звон</w:t>
      </w:r>
      <w:r w:rsidR="00076879" w:rsidRPr="00A12887">
        <w:rPr>
          <w:rStyle w:val="Anweisung"/>
          <w:lang w:val="ru-RU"/>
        </w:rPr>
        <w:t>ит в колокольчик</w:t>
      </w:r>
      <w:r w:rsidRPr="00A12887">
        <w:rPr>
          <w:rStyle w:val="Anweisung"/>
          <w:lang w:val="ru-RU"/>
        </w:rPr>
        <w:t>)</w:t>
      </w:r>
      <w:r w:rsidR="00076879" w:rsidRPr="00A12887">
        <w:rPr>
          <w:rStyle w:val="Anweisung"/>
          <w:lang w:val="ru-RU"/>
        </w:rPr>
        <w:t>.</w:t>
      </w:r>
    </w:p>
    <w:p w:rsidR="00076879" w:rsidRPr="00D2004C" w:rsidRDefault="00005251" w:rsidP="00076879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Актриса</w:t>
      </w:r>
      <w:r w:rsidRPr="00D2004C">
        <w:rPr>
          <w:rStyle w:val="RollenNamen"/>
          <w:lang w:val="ru-RU"/>
        </w:rPr>
        <w:tab/>
      </w:r>
      <w:r w:rsidRPr="00233255">
        <w:rPr>
          <w:rStyle w:val="Anweisung"/>
          <w:lang w:val="ru-RU"/>
        </w:rPr>
        <w:t>(</w:t>
      </w:r>
      <w:r w:rsidR="0045684D" w:rsidRPr="0045684D">
        <w:rPr>
          <w:rStyle w:val="Anweisung"/>
          <w:lang w:val="ru-RU"/>
        </w:rPr>
        <w:t>Актриса обращается к зрителям в лёгкой, непринуждённой манере, импровизируя на актуальные темы. В ходе этих шутливых реплик она ненавязчиво формулирует несколько просьб, чтобы вечер прошёл хорошо для всех: правила поведения в театре вплетаются в её речь естественно, как часть живого общения со зрительным залом</w:t>
      </w:r>
      <w:r w:rsidRPr="00233255">
        <w:rPr>
          <w:rStyle w:val="Anweisung"/>
          <w:lang w:val="ru-RU"/>
        </w:rPr>
        <w:t>)</w:t>
      </w:r>
      <w:r w:rsidR="0045684D" w:rsidRPr="00233255">
        <w:rPr>
          <w:rStyle w:val="Anweisung"/>
          <w:lang w:val="ru-RU"/>
        </w:rPr>
        <w:t>.</w:t>
      </w:r>
      <w:r w:rsidR="00775BD9">
        <w:rPr>
          <w:rStyle w:val="Anweisung"/>
          <w:lang w:val="ru-RU"/>
        </w:rPr>
        <w:t xml:space="preserve"> </w:t>
      </w:r>
      <w:r w:rsidR="00076879" w:rsidRPr="00076879">
        <w:rPr>
          <w:lang w:val="ru-RU"/>
        </w:rPr>
        <w:t>Дамы и господа, дорогие подруги и друзья,</w:t>
      </w:r>
      <w:r w:rsidR="00076879" w:rsidRPr="00076879">
        <w:rPr>
          <w:lang w:val="ru-RU"/>
        </w:rPr>
        <w:br/>
        <w:t>я сердечно приветствую вас и вас всех по этому особому случаю.</w:t>
      </w:r>
    </w:p>
    <w:p w:rsidR="00076879" w:rsidRPr="00D2004C" w:rsidRDefault="00775BD9" w:rsidP="00775BD9">
      <w:pPr>
        <w:pStyle w:val="Text"/>
        <w:ind w:firstLine="0"/>
        <w:rPr>
          <w:lang w:val="ru-RU"/>
        </w:rPr>
      </w:pPr>
      <w:r w:rsidRPr="00775BD9">
        <w:rPr>
          <w:lang w:val="ru-RU"/>
        </w:rPr>
        <w:t>У меня есть несколько просьб, чтобы этот вечер стал приятным для всех нас.</w:t>
      </w:r>
      <w:r>
        <w:rPr>
          <w:lang w:val="ru-RU"/>
        </w:rPr>
        <w:t xml:space="preserve"> </w:t>
      </w:r>
      <w:r w:rsidR="00076879" w:rsidRPr="00076879">
        <w:rPr>
          <w:lang w:val="ru-RU"/>
        </w:rPr>
        <w:t>Мы, театральные люди, относимся к искусствам</w:t>
      </w:r>
      <w:r>
        <w:rPr>
          <w:lang w:val="ru-RU"/>
        </w:rPr>
        <w:t xml:space="preserve">, </w:t>
      </w:r>
      <w:r w:rsidRPr="00775BD9">
        <w:rPr>
          <w:lang w:val="ru-RU"/>
        </w:rPr>
        <w:t>не дающим хлеба насущного</w:t>
      </w:r>
      <w:r w:rsidR="00076879" w:rsidRPr="00076879">
        <w:rPr>
          <w:lang w:val="ru-RU"/>
        </w:rPr>
        <w:t xml:space="preserve">. </w:t>
      </w:r>
      <w:r>
        <w:rPr>
          <w:lang w:val="ru-RU"/>
        </w:rPr>
        <w:t>Сегодня</w:t>
      </w:r>
      <w:r w:rsidR="00076879" w:rsidRPr="00076879">
        <w:rPr>
          <w:lang w:val="ru-RU"/>
        </w:rPr>
        <w:t xml:space="preserve"> мы просим вас во время спектакля воздержаться от</w:t>
      </w:r>
      <w:r>
        <w:rPr>
          <w:lang w:val="ru-RU"/>
        </w:rPr>
        <w:t xml:space="preserve"> принятия</w:t>
      </w:r>
      <w:r w:rsidR="00076879" w:rsidRPr="00076879">
        <w:rPr>
          <w:lang w:val="ru-RU"/>
        </w:rPr>
        <w:t xml:space="preserve"> хлеба и, по возможности, от любой другой еды</w:t>
      </w:r>
      <w:r w:rsidR="006E3AE8">
        <w:rPr>
          <w:lang w:val="ru-RU"/>
        </w:rPr>
        <w:t>,</w:t>
      </w:r>
      <w:r w:rsidR="00076879">
        <w:rPr>
          <w:lang w:val="ru-RU"/>
        </w:rPr>
        <w:t xml:space="preserve"> чтобы у актёров не текли слюнки</w:t>
      </w:r>
      <w:r w:rsidR="00076879" w:rsidRPr="00076879">
        <w:rPr>
          <w:lang w:val="ru-RU"/>
        </w:rPr>
        <w:t>. Большое спасибо!</w:t>
      </w:r>
    </w:p>
    <w:p w:rsidR="00076879" w:rsidRPr="00D2004C" w:rsidRDefault="00076879" w:rsidP="00775BD9">
      <w:pPr>
        <w:pStyle w:val="Text"/>
        <w:ind w:firstLine="0"/>
        <w:rPr>
          <w:lang w:val="ru-RU"/>
        </w:rPr>
      </w:pPr>
      <w:r w:rsidRPr="00076879">
        <w:rPr>
          <w:lang w:val="ru-RU"/>
        </w:rPr>
        <w:t xml:space="preserve">Сегодня мы хотим обратиться к эпохе, в которой ещё не существовало мобильных телефонов. Если в этом зале находится одно из этих современных устройств, пожалуйста, полностью выключите его или переведите в авиарежим, поскольку в противном случае на сцене могут возникнуть технические помехи. </w:t>
      </w:r>
      <w:r w:rsidRPr="00775BD9">
        <w:rPr>
          <w:lang w:val="ru-RU"/>
        </w:rPr>
        <w:t>Б</w:t>
      </w:r>
      <w:r w:rsidR="00775BD9" w:rsidRPr="00775BD9">
        <w:rPr>
          <w:lang w:val="ru-RU"/>
        </w:rPr>
        <w:t>еззвучного режима недостаточно.</w:t>
      </w:r>
      <w:r w:rsidRPr="00076879">
        <w:rPr>
          <w:lang w:val="ru-RU"/>
        </w:rPr>
        <w:t xml:space="preserve"> Большое спасибо!</w:t>
      </w:r>
    </w:p>
    <w:p w:rsidR="00076879" w:rsidRPr="00D2004C" w:rsidRDefault="00076879" w:rsidP="00775BD9">
      <w:pPr>
        <w:pStyle w:val="Text"/>
        <w:ind w:firstLine="0"/>
        <w:rPr>
          <w:lang w:val="ru-RU"/>
        </w:rPr>
      </w:pPr>
      <w:r w:rsidRPr="00076879">
        <w:rPr>
          <w:lang w:val="ru-RU"/>
        </w:rPr>
        <w:t>Момент… кажется, я забыла свой мобильный телефон.</w:t>
      </w:r>
      <w:r w:rsidR="00775BD9">
        <w:rPr>
          <w:lang w:val="ru-RU"/>
        </w:rPr>
        <w:t xml:space="preserve"> </w:t>
      </w:r>
      <w:r w:rsidRPr="00D2004C">
        <w:rPr>
          <w:rStyle w:val="Anweisung"/>
          <w:lang w:val="ru-RU"/>
        </w:rPr>
        <w:t>(Выключает телефон)</w:t>
      </w:r>
      <w:r w:rsidR="00775BD9">
        <w:rPr>
          <w:rStyle w:val="Anweisung"/>
          <w:lang w:val="ru-RU"/>
        </w:rPr>
        <w:t xml:space="preserve">. </w:t>
      </w:r>
      <w:r w:rsidRPr="00076879">
        <w:rPr>
          <w:lang w:val="ru-RU"/>
        </w:rPr>
        <w:t>Хорошо, что мы ещё раз об этом поговорили.</w:t>
      </w:r>
    </w:p>
    <w:p w:rsidR="00076879" w:rsidRPr="00D2004C" w:rsidRDefault="00076879" w:rsidP="00775BD9">
      <w:pPr>
        <w:pStyle w:val="Text"/>
        <w:ind w:firstLine="0"/>
        <w:rPr>
          <w:lang w:val="ru-RU"/>
        </w:rPr>
      </w:pPr>
      <w:r w:rsidRPr="00076879">
        <w:rPr>
          <w:lang w:val="ru-RU"/>
        </w:rPr>
        <w:t>Да</w:t>
      </w:r>
      <w:r>
        <w:rPr>
          <w:lang w:val="ru-RU"/>
        </w:rPr>
        <w:t xml:space="preserve">, </w:t>
      </w:r>
      <w:r w:rsidRPr="00076879">
        <w:rPr>
          <w:lang w:val="ru-RU"/>
        </w:rPr>
        <w:t>сегодня мы вместе заглянем в прошлое, в далёкое время. По этой причине мы, как вы, возможно, уже заметили, раздали зрителям на задних рядах театральные бинокли, которые просим вас воспринимать не как подарок, а как предмет, выданный во временное пользование.</w:t>
      </w:r>
    </w:p>
    <w:p w:rsidR="00076879" w:rsidRPr="00D2004C" w:rsidRDefault="00775BD9" w:rsidP="00775BD9">
      <w:pPr>
        <w:pStyle w:val="Text"/>
        <w:ind w:firstLine="0"/>
        <w:rPr>
          <w:lang w:val="ru-RU"/>
        </w:rPr>
      </w:pPr>
      <w:r>
        <w:rPr>
          <w:lang w:val="ru-RU"/>
        </w:rPr>
        <w:t>Итак,</w:t>
      </w:r>
      <w:r w:rsidR="00076879" w:rsidRPr="00076879">
        <w:rPr>
          <w:lang w:val="ru-RU"/>
        </w:rPr>
        <w:t xml:space="preserve"> откиньтесь поудобнее</w:t>
      </w:r>
      <w:r>
        <w:rPr>
          <w:lang w:val="ru-RU"/>
        </w:rPr>
        <w:t xml:space="preserve"> в креслах</w:t>
      </w:r>
      <w:r w:rsidR="00076879" w:rsidRPr="00076879">
        <w:rPr>
          <w:lang w:val="ru-RU"/>
        </w:rPr>
        <w:t xml:space="preserve"> и рассмотрите многообразие театра через увеличительное стекло.</w:t>
      </w:r>
    </w:p>
    <w:p w:rsidR="00076879" w:rsidRPr="00D2004C" w:rsidRDefault="00076879" w:rsidP="00775BD9">
      <w:pPr>
        <w:pStyle w:val="Text"/>
        <w:ind w:firstLine="0"/>
        <w:rPr>
          <w:lang w:val="ru-RU"/>
        </w:rPr>
      </w:pPr>
      <w:r w:rsidRPr="00076879">
        <w:rPr>
          <w:lang w:val="ru-RU"/>
        </w:rPr>
        <w:t>Желаю вам приятного вечера!</w:t>
      </w:r>
      <w:r w:rsidR="00775BD9">
        <w:rPr>
          <w:lang w:val="ru-RU"/>
        </w:rPr>
        <w:t xml:space="preserve"> </w:t>
      </w:r>
      <w:r w:rsidR="00775BD9">
        <w:rPr>
          <w:rStyle w:val="Anweisung"/>
          <w:lang w:val="ru-RU"/>
        </w:rPr>
        <w:t>(У</w:t>
      </w:r>
      <w:r w:rsidRPr="00D2004C">
        <w:rPr>
          <w:rStyle w:val="Anweisung"/>
          <w:lang w:val="ru-RU"/>
        </w:rPr>
        <w:t>ходит на своё место</w:t>
      </w:r>
      <w:r w:rsidR="006A18A8" w:rsidRPr="00D2004C">
        <w:rPr>
          <w:rStyle w:val="Anweisung"/>
          <w:lang w:val="ru-RU"/>
        </w:rPr>
        <w:t xml:space="preserve"> справа на авансцене</w:t>
      </w:r>
      <w:r w:rsidRPr="00D2004C">
        <w:rPr>
          <w:rStyle w:val="Anweisung"/>
          <w:lang w:val="ru-RU"/>
        </w:rPr>
        <w:t xml:space="preserve"> и демонстративно </w:t>
      </w:r>
      <w:r w:rsidR="006A18A8" w:rsidRPr="00D2004C">
        <w:rPr>
          <w:rStyle w:val="Anweisung"/>
          <w:lang w:val="ru-RU"/>
        </w:rPr>
        <w:t>переключает</w:t>
      </w:r>
      <w:r w:rsidRPr="00D2004C">
        <w:rPr>
          <w:rStyle w:val="Anweisung"/>
          <w:lang w:val="ru-RU"/>
        </w:rPr>
        <w:t xml:space="preserve"> свет</w:t>
      </w:r>
      <w:r w:rsidR="006A18A8" w:rsidRPr="00D2004C">
        <w:rPr>
          <w:rStyle w:val="Anweisung"/>
          <w:lang w:val="ru-RU"/>
        </w:rPr>
        <w:t>)</w:t>
      </w:r>
      <w:r w:rsidR="00775BD9">
        <w:rPr>
          <w:rStyle w:val="Anweisung"/>
          <w:lang w:val="ru-RU"/>
        </w:rPr>
        <w:t>.</w:t>
      </w:r>
    </w:p>
    <w:p w:rsidR="00005251" w:rsidRPr="0099231D" w:rsidRDefault="006A18A8" w:rsidP="004131F5">
      <w:pPr>
        <w:pStyle w:val="berschrift3"/>
      </w:pPr>
      <w:bookmarkStart w:id="4" w:name="_Toc219313003"/>
      <w:bookmarkStart w:id="5" w:name="_Toc219313024"/>
      <w:bookmarkStart w:id="6" w:name="_Toc219313048"/>
      <w:bookmarkStart w:id="7" w:name="_Toc219313098"/>
      <w:r>
        <w:t>Доклад</w:t>
      </w:r>
      <w:bookmarkEnd w:id="4"/>
      <w:bookmarkEnd w:id="5"/>
      <w:bookmarkEnd w:id="6"/>
      <w:bookmarkEnd w:id="7"/>
      <w:r w:rsidR="005418E8">
        <w:rPr>
          <w:lang w:val="ru-RU"/>
        </w:rPr>
        <w:t>. Актёр.</w:t>
      </w:r>
    </w:p>
    <w:p w:rsidR="00AB6EE9" w:rsidRPr="00D2004C" w:rsidRDefault="006A18A8" w:rsidP="003C5259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>(На сцену выходит актёр. Реквизиты: папка с текстом, пенсне, колокольчик)</w:t>
      </w:r>
      <w:r w:rsidR="006C00A9">
        <w:rPr>
          <w:rStyle w:val="Anweisung"/>
          <w:lang w:val="ru-RU"/>
        </w:rPr>
        <w:t>.</w:t>
      </w:r>
    </w:p>
    <w:p w:rsidR="00C45399" w:rsidRPr="00D2004C" w:rsidRDefault="006A18A8" w:rsidP="00660B98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(звонит в колокольчик, нежно призывая к порядку. Он играет театрального критика, делающего доклад.</w:t>
      </w:r>
      <w:r w:rsidR="0037534F">
        <w:rPr>
          <w:rStyle w:val="Anweisung"/>
          <w:lang w:val="ru-RU"/>
        </w:rPr>
        <w:t xml:space="preserve"> Пенсне</w:t>
      </w:r>
      <w:r w:rsidRPr="00D2004C">
        <w:rPr>
          <w:rStyle w:val="Anweisung"/>
          <w:lang w:val="ru-RU"/>
        </w:rPr>
        <w:t>)</w:t>
      </w:r>
      <w:r w:rsidR="006C00A9">
        <w:rPr>
          <w:rStyle w:val="Anweisung"/>
          <w:lang w:val="ru-RU"/>
        </w:rPr>
        <w:t>.</w:t>
      </w:r>
      <w:r w:rsidR="0037534F">
        <w:rPr>
          <w:rStyle w:val="Anweisung"/>
          <w:lang w:val="ru-RU"/>
        </w:rPr>
        <w:t xml:space="preserve"> </w:t>
      </w:r>
      <w:r w:rsidR="00C45399" w:rsidRPr="00C97524">
        <w:rPr>
          <w:lang w:val="ru-RU"/>
        </w:rPr>
        <w:t xml:space="preserve">Дамы и господа, мы собрались здесь сегодня, чтобы </w:t>
      </w:r>
      <w:r w:rsidR="0037534F">
        <w:rPr>
          <w:lang w:val="ru-RU"/>
        </w:rPr>
        <w:t xml:space="preserve">глубоко </w:t>
      </w:r>
      <w:r w:rsidR="00C45399" w:rsidRPr="00C97524">
        <w:rPr>
          <w:lang w:val="ru-RU"/>
        </w:rPr>
        <w:t xml:space="preserve">заглянуть в историю театра прошлого века. Чтобы это стало возможным, мы сначала должны задать себе один вопрос: какие темы отражал театр в то время? Вы это знаете. И я это знаю. По причине моего особого положения. Мы это знаем. Мы можем ответить на этот вопрос ясно и чётко: тем </w:t>
      </w:r>
      <w:r w:rsidR="0037534F">
        <w:rPr>
          <w:lang w:val="ru-RU"/>
        </w:rPr>
        <w:t xml:space="preserve">этих </w:t>
      </w:r>
      <w:r w:rsidR="00C45399" w:rsidRPr="00C97524">
        <w:rPr>
          <w:lang w:val="ru-RU"/>
        </w:rPr>
        <w:t xml:space="preserve">было две. Любовь. И </w:t>
      </w:r>
      <w:r w:rsidR="007A3CE2" w:rsidRPr="00C97524">
        <w:rPr>
          <w:lang w:val="ru-RU"/>
        </w:rPr>
        <w:t>преступлени</w:t>
      </w:r>
      <w:r w:rsidR="0037534F">
        <w:rPr>
          <w:lang w:val="ru-RU"/>
        </w:rPr>
        <w:t>е</w:t>
      </w:r>
      <w:r w:rsidR="00C45399" w:rsidRPr="00C97524">
        <w:rPr>
          <w:lang w:val="ru-RU"/>
        </w:rPr>
        <w:t>.</w:t>
      </w:r>
    </w:p>
    <w:p w:rsidR="00C45399" w:rsidRPr="00D2004C" w:rsidRDefault="00F67D78" w:rsidP="0037534F">
      <w:pPr>
        <w:pStyle w:val="Text"/>
        <w:ind w:firstLine="0"/>
        <w:rPr>
          <w:lang w:val="ru-RU"/>
        </w:rPr>
      </w:pPr>
      <w:r>
        <w:rPr>
          <w:lang w:val="ru-RU"/>
        </w:rPr>
        <w:t>Затем</w:t>
      </w:r>
      <w:r w:rsidR="00C45399" w:rsidRPr="00C97524">
        <w:rPr>
          <w:lang w:val="ru-RU"/>
        </w:rPr>
        <w:t xml:space="preserve"> нам нужен пример, театральная пьеса, в которой бы присутствовали обе эти две темы. На примере этой пьесы мы смогли бы </w:t>
      </w:r>
      <w:r w:rsidR="0037534F">
        <w:rPr>
          <w:lang w:val="ru-RU"/>
        </w:rPr>
        <w:t xml:space="preserve">наглядно </w:t>
      </w:r>
      <w:r w:rsidR="00C45399" w:rsidRPr="00C97524">
        <w:rPr>
          <w:lang w:val="ru-RU"/>
        </w:rPr>
        <w:lastRenderedPageBreak/>
        <w:t>рассмотреть историю театра с разных точек зрения. У меня есть такая пьеса. Пьеса русского поэта Даниила Хармса.</w:t>
      </w:r>
    </w:p>
    <w:p w:rsidR="00C45399" w:rsidRPr="00D2004C" w:rsidRDefault="00C45399" w:rsidP="0037534F">
      <w:pPr>
        <w:pStyle w:val="Text"/>
        <w:ind w:firstLine="0"/>
        <w:rPr>
          <w:lang w:val="ru-RU"/>
        </w:rPr>
      </w:pPr>
      <w:r w:rsidRPr="00C97524">
        <w:rPr>
          <w:lang w:val="ru-RU"/>
        </w:rPr>
        <w:t>К сожалению, оригинальный текст самого драматического произведения сохранился в противоречивых рукописных набросках</w:t>
      </w:r>
      <w:r w:rsidR="007A3CE2" w:rsidRPr="00C97524">
        <w:rPr>
          <w:lang w:val="ru-RU"/>
        </w:rPr>
        <w:t xml:space="preserve"> в разных странах мира</w:t>
      </w:r>
      <w:r w:rsidRPr="00C97524">
        <w:rPr>
          <w:lang w:val="ru-RU"/>
        </w:rPr>
        <w:t xml:space="preserve">. Сегодня вечером я </w:t>
      </w:r>
      <w:r w:rsidR="007A3CE2" w:rsidRPr="00C97524">
        <w:rPr>
          <w:lang w:val="ru-RU"/>
        </w:rPr>
        <w:t>хочу собрать его воедино</w:t>
      </w:r>
      <w:r w:rsidRPr="00C97524">
        <w:rPr>
          <w:lang w:val="ru-RU"/>
        </w:rPr>
        <w:t xml:space="preserve">. </w:t>
      </w:r>
      <w:r w:rsidR="007A3CE2" w:rsidRPr="00D2004C">
        <w:rPr>
          <w:rStyle w:val="Anweisung"/>
          <w:lang w:val="ru-RU"/>
        </w:rPr>
        <w:t>(читает)</w:t>
      </w:r>
      <w:r w:rsidR="0037534F">
        <w:rPr>
          <w:rStyle w:val="Anweisung"/>
          <w:lang w:val="ru-RU"/>
        </w:rPr>
        <w:t xml:space="preserve"> </w:t>
      </w:r>
      <w:r w:rsidRPr="00C97524">
        <w:rPr>
          <w:lang w:val="ru-RU"/>
        </w:rPr>
        <w:t>Сейчас того и гляди откроется</w:t>
      </w:r>
      <w:r w:rsidR="007A3CE2" w:rsidRPr="00C97524">
        <w:rPr>
          <w:lang w:val="ru-RU"/>
        </w:rPr>
        <w:t xml:space="preserve"> дверь</w:t>
      </w:r>
      <w:r w:rsidRPr="00C97524">
        <w:rPr>
          <w:lang w:val="ru-RU"/>
        </w:rPr>
        <w:t>, и они войдут… Они обязательно войдут…</w:t>
      </w:r>
      <w:r w:rsidR="0037534F">
        <w:rPr>
          <w:lang w:val="ru-RU"/>
        </w:rPr>
        <w:t xml:space="preserve"> Что я наделала!</w:t>
      </w:r>
    </w:p>
    <w:p w:rsidR="00C45399" w:rsidRPr="00D2004C" w:rsidRDefault="007A3CE2" w:rsidP="0037534F">
      <w:pPr>
        <w:pStyle w:val="Text"/>
        <w:ind w:firstLine="0"/>
        <w:rPr>
          <w:lang w:val="ru-RU"/>
        </w:rPr>
      </w:pPr>
      <w:r w:rsidRPr="00660B98">
        <w:rPr>
          <w:lang w:val="ru-RU"/>
        </w:rPr>
        <w:t xml:space="preserve">Что ж, </w:t>
      </w:r>
      <w:r w:rsidR="00C45399" w:rsidRPr="00660B98">
        <w:rPr>
          <w:lang w:val="ru-RU"/>
        </w:rPr>
        <w:t xml:space="preserve">уже </w:t>
      </w:r>
      <w:r w:rsidRPr="00660B98">
        <w:rPr>
          <w:lang w:val="ru-RU"/>
        </w:rPr>
        <w:t xml:space="preserve">этого </w:t>
      </w:r>
      <w:r w:rsidR="00C45399" w:rsidRPr="00660B98">
        <w:rPr>
          <w:lang w:val="ru-RU"/>
        </w:rPr>
        <w:t xml:space="preserve">достаточно, чтобы понять </w:t>
      </w:r>
      <w:r w:rsidR="00660B98">
        <w:rPr>
          <w:lang w:val="ru-RU"/>
        </w:rPr>
        <w:t>содержание</w:t>
      </w:r>
      <w:r w:rsidR="00C45399" w:rsidRPr="00660B98">
        <w:rPr>
          <w:lang w:val="ru-RU"/>
        </w:rPr>
        <w:t xml:space="preserve"> пьесы. </w:t>
      </w:r>
      <w:r w:rsidR="00716C8B">
        <w:rPr>
          <w:lang w:val="ru-RU"/>
        </w:rPr>
        <w:t>С</w:t>
      </w:r>
      <w:r w:rsidR="00660B98">
        <w:rPr>
          <w:lang w:val="ru-RU"/>
        </w:rPr>
        <w:t>одержание</w:t>
      </w:r>
      <w:r w:rsidR="00C45399" w:rsidRPr="00660B98">
        <w:rPr>
          <w:lang w:val="ru-RU"/>
        </w:rPr>
        <w:t xml:space="preserve"> предельно простое: женщина</w:t>
      </w:r>
      <w:r w:rsidRPr="00660B98">
        <w:rPr>
          <w:lang w:val="ru-RU"/>
        </w:rPr>
        <w:t>… молодая…</w:t>
      </w:r>
      <w:r w:rsidR="00C45399" w:rsidRPr="00660B98">
        <w:rPr>
          <w:lang w:val="ru-RU"/>
        </w:rPr>
        <w:t xml:space="preserve"> дома</w:t>
      </w:r>
      <w:r w:rsidRPr="00660B98">
        <w:rPr>
          <w:lang w:val="ru-RU"/>
        </w:rPr>
        <w:t>… одна</w:t>
      </w:r>
      <w:r w:rsidR="00C45399" w:rsidRPr="00660B98">
        <w:rPr>
          <w:lang w:val="ru-RU"/>
        </w:rPr>
        <w:t xml:space="preserve">. </w:t>
      </w:r>
      <w:r w:rsidR="0037534F">
        <w:rPr>
          <w:lang w:val="ru-RU"/>
        </w:rPr>
        <w:t>Е</w:t>
      </w:r>
      <w:r w:rsidR="0037534F" w:rsidRPr="0037534F">
        <w:rPr>
          <w:lang w:val="ru-RU"/>
        </w:rPr>
        <w:t>й тревожно: она ощущает неясную угрозу</w:t>
      </w:r>
      <w:r w:rsidR="0037534F">
        <w:rPr>
          <w:lang w:val="ru-RU"/>
        </w:rPr>
        <w:t>.</w:t>
      </w:r>
      <w:r w:rsidR="00C45399" w:rsidRPr="00660B98">
        <w:rPr>
          <w:lang w:val="ru-RU"/>
        </w:rPr>
        <w:t xml:space="preserve"> Всё. Этого достаточно, чтобы понять </w:t>
      </w:r>
      <w:r w:rsidR="00660B98">
        <w:rPr>
          <w:lang w:val="ru-RU"/>
        </w:rPr>
        <w:t>всю</w:t>
      </w:r>
      <w:r w:rsidR="00C45399" w:rsidRPr="00660B98">
        <w:rPr>
          <w:lang w:val="ru-RU"/>
        </w:rPr>
        <w:t xml:space="preserve"> пьес</w:t>
      </w:r>
      <w:r w:rsidR="00660B98">
        <w:rPr>
          <w:lang w:val="ru-RU"/>
        </w:rPr>
        <w:t>у</w:t>
      </w:r>
      <w:r w:rsidR="00C45399" w:rsidRPr="00660B98">
        <w:rPr>
          <w:lang w:val="ru-RU"/>
        </w:rPr>
        <w:t>.</w:t>
      </w:r>
    </w:p>
    <w:p w:rsidR="00C45399" w:rsidRPr="00D2004C" w:rsidRDefault="00C45399" w:rsidP="0037534F">
      <w:pPr>
        <w:pStyle w:val="Text"/>
        <w:ind w:firstLine="0"/>
        <w:rPr>
          <w:lang w:val="ru-RU"/>
        </w:rPr>
      </w:pPr>
      <w:r w:rsidRPr="00660B98">
        <w:rPr>
          <w:lang w:val="ru-RU"/>
        </w:rPr>
        <w:t xml:space="preserve">Автор взял эту простую ситуацию и написал её в девятнадцати разных жанрах: </w:t>
      </w:r>
      <w:r w:rsidR="00660B98" w:rsidRPr="00D2004C">
        <w:rPr>
          <w:rStyle w:val="Anweisung"/>
          <w:lang w:val="ru-RU"/>
        </w:rPr>
        <w:t>(читает)</w:t>
      </w:r>
      <w:r w:rsidR="0037534F">
        <w:rPr>
          <w:rStyle w:val="Anweisung"/>
          <w:lang w:val="ru-RU"/>
        </w:rPr>
        <w:t xml:space="preserve"> </w:t>
      </w:r>
      <w:r w:rsidRPr="00660B98">
        <w:rPr>
          <w:lang w:val="ru-RU"/>
        </w:rPr>
        <w:t xml:space="preserve">реалистическая комедия, белый театр, чёрный театр, физиологический пафос, драма, </w:t>
      </w:r>
      <w:r w:rsidR="007A3CE2" w:rsidRPr="00660B98">
        <w:rPr>
          <w:lang w:val="ru-RU"/>
        </w:rPr>
        <w:t xml:space="preserve">бытовая </w:t>
      </w:r>
      <w:r w:rsidRPr="00660B98">
        <w:rPr>
          <w:lang w:val="ru-RU"/>
        </w:rPr>
        <w:t>комедия и так далее.</w:t>
      </w:r>
    </w:p>
    <w:p w:rsidR="007A3CE2" w:rsidRPr="00D2004C" w:rsidRDefault="007A3CE2" w:rsidP="0037534F">
      <w:pPr>
        <w:pStyle w:val="Text"/>
        <w:ind w:firstLine="0"/>
        <w:rPr>
          <w:lang w:val="ru-RU"/>
        </w:rPr>
      </w:pPr>
      <w:r w:rsidRPr="00C97524">
        <w:rPr>
          <w:lang w:val="ru-RU"/>
        </w:rPr>
        <w:t>Любовь и преступление</w:t>
      </w:r>
      <w:r w:rsidR="00660B98" w:rsidRPr="00C97524">
        <w:rPr>
          <w:lang w:val="ru-RU"/>
        </w:rPr>
        <w:t>,</w:t>
      </w:r>
      <w:r w:rsidRPr="00C97524">
        <w:rPr>
          <w:lang w:val="ru-RU"/>
        </w:rPr>
        <w:t xml:space="preserve"> из этого всегда получается драма. Что такое драма? </w:t>
      </w:r>
      <w:r w:rsidRPr="005A1D33">
        <w:rPr>
          <w:lang w:val="ru-RU"/>
        </w:rPr>
        <w:t xml:space="preserve">Тревоги, опасности, угрозы… Ах, </w:t>
      </w:r>
      <w:r w:rsidR="005A1D33">
        <w:rPr>
          <w:lang w:val="ru-RU"/>
        </w:rPr>
        <w:t xml:space="preserve">как </w:t>
      </w:r>
      <w:r w:rsidR="005A1D33" w:rsidRPr="005A1D33">
        <w:rPr>
          <w:lang w:val="ru-RU"/>
        </w:rPr>
        <w:t xml:space="preserve">трудно говорить </w:t>
      </w:r>
      <w:r w:rsidRPr="005A1D33">
        <w:rPr>
          <w:lang w:val="ru-RU"/>
        </w:rPr>
        <w:t xml:space="preserve">о драмах. </w:t>
      </w:r>
      <w:r w:rsidR="005A1D33">
        <w:rPr>
          <w:lang w:val="ru-RU"/>
        </w:rPr>
        <w:t>М</w:t>
      </w:r>
      <w:r w:rsidRPr="005A1D33">
        <w:rPr>
          <w:lang w:val="ru-RU"/>
        </w:rPr>
        <w:t>ы ведь хотим начать наше путешествие во времени скорее весело</w:t>
      </w:r>
      <w:r w:rsidR="005A1D33">
        <w:rPr>
          <w:lang w:val="ru-RU"/>
        </w:rPr>
        <w:t>, бодро</w:t>
      </w:r>
      <w:r w:rsidRPr="005A1D33">
        <w:rPr>
          <w:lang w:val="ru-RU"/>
        </w:rPr>
        <w:t>.</w:t>
      </w:r>
    </w:p>
    <w:p w:rsidR="007A3CE2" w:rsidRPr="00D2004C" w:rsidRDefault="007A3CE2" w:rsidP="0037534F">
      <w:pPr>
        <w:pStyle w:val="Text"/>
        <w:ind w:firstLine="0"/>
        <w:rPr>
          <w:lang w:val="ru-RU"/>
        </w:rPr>
      </w:pPr>
      <w:r w:rsidRPr="005A1D33">
        <w:rPr>
          <w:lang w:val="ru-RU"/>
        </w:rPr>
        <w:t>Давайте лучше</w:t>
      </w:r>
      <w:r w:rsidR="00660B98" w:rsidRPr="005A1D33">
        <w:rPr>
          <w:lang w:val="ru-RU"/>
        </w:rPr>
        <w:t xml:space="preserve">, </w:t>
      </w:r>
      <w:r w:rsidRPr="005A1D33">
        <w:rPr>
          <w:lang w:val="ru-RU"/>
        </w:rPr>
        <w:t>вместо драмы</w:t>
      </w:r>
      <w:r w:rsidR="00660B98" w:rsidRPr="005A1D33">
        <w:rPr>
          <w:lang w:val="ru-RU"/>
        </w:rPr>
        <w:t xml:space="preserve">, </w:t>
      </w:r>
      <w:r w:rsidRPr="005A1D33">
        <w:rPr>
          <w:lang w:val="ru-RU"/>
        </w:rPr>
        <w:t xml:space="preserve">возьмём мелодраму, в которой главная героиня </w:t>
      </w:r>
      <w:r w:rsidR="005A1D33">
        <w:rPr>
          <w:lang w:val="ru-RU"/>
        </w:rPr>
        <w:t>думает, что ей что-то угрожает</w:t>
      </w:r>
      <w:r w:rsidRPr="005A1D33">
        <w:rPr>
          <w:lang w:val="ru-RU"/>
        </w:rPr>
        <w:t>, хотя на самом деле никакого повода для тревоги нет.</w:t>
      </w:r>
    </w:p>
    <w:p w:rsidR="007A3CE2" w:rsidRPr="00D2004C" w:rsidRDefault="007A3CE2" w:rsidP="0037534F">
      <w:pPr>
        <w:pStyle w:val="Text"/>
        <w:ind w:firstLine="0"/>
        <w:rPr>
          <w:lang w:val="ru-RU"/>
        </w:rPr>
      </w:pPr>
      <w:r w:rsidRPr="00C97524">
        <w:rPr>
          <w:lang w:val="ru-RU"/>
        </w:rPr>
        <w:t>Итак, мы начинаем с мелодрамы!</w:t>
      </w:r>
    </w:p>
    <w:p w:rsidR="007A3CE2" w:rsidRPr="00D2004C" w:rsidRDefault="00660B98" w:rsidP="00A47862">
      <w:pPr>
        <w:rPr>
          <w:lang w:val="ru-RU"/>
        </w:rPr>
      </w:pPr>
      <w:r w:rsidRPr="00D2004C">
        <w:rPr>
          <w:rStyle w:val="Anweisung"/>
          <w:lang w:val="ru-RU"/>
        </w:rPr>
        <w:t>(МУЗЫКА. Занавес. Комната</w:t>
      </w:r>
      <w:r w:rsidR="005A1D33" w:rsidRPr="00D2004C">
        <w:rPr>
          <w:rStyle w:val="Anweisung"/>
          <w:lang w:val="ru-RU"/>
        </w:rPr>
        <w:t>.</w:t>
      </w:r>
      <w:r w:rsidRPr="00D2004C">
        <w:rPr>
          <w:rStyle w:val="Anweisung"/>
          <w:lang w:val="ru-RU"/>
        </w:rPr>
        <w:t xml:space="preserve"> Небольшая, неглубокая, простая. Слева кровать</w:t>
      </w:r>
      <w:r w:rsidR="006E3AE8">
        <w:rPr>
          <w:rStyle w:val="Anweisung"/>
          <w:lang w:val="ru-RU"/>
        </w:rPr>
        <w:t>,</w:t>
      </w:r>
      <w:r w:rsidRPr="00D2004C">
        <w:rPr>
          <w:rStyle w:val="Anweisung"/>
          <w:lang w:val="ru-RU"/>
        </w:rPr>
        <w:t xml:space="preserve"> на которой сидит Елизавета Бам. В середине</w:t>
      </w:r>
      <w:r w:rsidR="006E3AE8" w:rsidRPr="00D2004C">
        <w:rPr>
          <w:rStyle w:val="Anweisung"/>
          <w:lang w:val="ru-RU"/>
        </w:rPr>
        <w:t xml:space="preserve"> </w:t>
      </w:r>
      <w:r w:rsidR="00C17EF4">
        <w:rPr>
          <w:rStyle w:val="Anweisung"/>
          <w:lang w:val="ru-RU"/>
        </w:rPr>
        <w:t>-</w:t>
      </w:r>
      <w:r w:rsidR="006E3AE8" w:rsidRPr="00D2004C">
        <w:rPr>
          <w:rStyle w:val="Anweisung"/>
          <w:lang w:val="ru-RU"/>
        </w:rPr>
        <w:t xml:space="preserve"> </w:t>
      </w:r>
      <w:r w:rsidRPr="00D2004C">
        <w:rPr>
          <w:rStyle w:val="Anweisung"/>
          <w:lang w:val="ru-RU"/>
        </w:rPr>
        <w:t>двухстворчатые закрыты</w:t>
      </w:r>
      <w:r w:rsidR="005A1D33" w:rsidRPr="00D2004C">
        <w:rPr>
          <w:rStyle w:val="Anweisung"/>
          <w:lang w:val="ru-RU"/>
        </w:rPr>
        <w:t>е</w:t>
      </w:r>
      <w:r w:rsidRPr="00D2004C">
        <w:rPr>
          <w:rStyle w:val="Anweisung"/>
          <w:lang w:val="ru-RU"/>
        </w:rPr>
        <w:t xml:space="preserve"> двери</w:t>
      </w:r>
      <w:r w:rsidR="005A1D33" w:rsidRPr="00D2004C">
        <w:rPr>
          <w:rStyle w:val="Anweisung"/>
          <w:lang w:val="ru-RU"/>
        </w:rPr>
        <w:t xml:space="preserve">. Справа </w:t>
      </w:r>
      <w:r w:rsidR="00C17EF4">
        <w:rPr>
          <w:rStyle w:val="Anweisung"/>
          <w:lang w:val="ru-RU"/>
        </w:rPr>
        <w:t>-</w:t>
      </w:r>
      <w:r w:rsidR="005A1D33" w:rsidRPr="00D2004C">
        <w:rPr>
          <w:rStyle w:val="Anweisung"/>
          <w:lang w:val="ru-RU"/>
        </w:rPr>
        <w:t xml:space="preserve"> окно. </w:t>
      </w:r>
      <w:r w:rsidR="00BE2184" w:rsidRPr="00D2004C">
        <w:rPr>
          <w:rStyle w:val="Anweisung"/>
          <w:lang w:val="ru-RU"/>
        </w:rPr>
        <w:t>Между дверью и окном</w:t>
      </w:r>
      <w:r w:rsidR="00535D4F" w:rsidRPr="00D2004C">
        <w:rPr>
          <w:rStyle w:val="Anweisung"/>
          <w:lang w:val="ru-RU"/>
        </w:rPr>
        <w:t xml:space="preserve"> - </w:t>
      </w:r>
      <w:r w:rsidR="00BE2184" w:rsidRPr="00D2004C">
        <w:rPr>
          <w:rStyle w:val="Anweisung"/>
          <w:lang w:val="ru-RU"/>
        </w:rPr>
        <w:t xml:space="preserve">часы. Ближе к просцениуму справа </w:t>
      </w:r>
      <w:r w:rsidR="00C17EF4">
        <w:rPr>
          <w:rStyle w:val="Anweisung"/>
          <w:lang w:val="ru-RU"/>
        </w:rPr>
        <w:t>-</w:t>
      </w:r>
      <w:r w:rsidR="00BE2184" w:rsidRPr="00D2004C">
        <w:rPr>
          <w:rStyle w:val="Anweisung"/>
          <w:lang w:val="ru-RU"/>
        </w:rPr>
        <w:t xml:space="preserve"> свадебное платье на манекене.</w:t>
      </w:r>
      <w:r w:rsidR="005A1D33" w:rsidRPr="00D2004C">
        <w:rPr>
          <w:rStyle w:val="Anweisung"/>
          <w:lang w:val="ru-RU"/>
        </w:rPr>
        <w:t xml:space="preserve"> Типичная фанерная кулиса провинциального театра с нарисованными обоями в голубую полоску)</w:t>
      </w:r>
      <w:r w:rsidR="006C00A9">
        <w:rPr>
          <w:rStyle w:val="Anweisung"/>
          <w:lang w:val="ru-RU"/>
        </w:rPr>
        <w:t>.</w:t>
      </w:r>
    </w:p>
    <w:p w:rsidR="00AB6EE9" w:rsidRPr="00D2004C" w:rsidRDefault="005A1D33" w:rsidP="005A1D33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="006C00A9">
        <w:rPr>
          <w:lang w:val="ru-RU"/>
        </w:rPr>
        <w:t>Пьеса называется «</w:t>
      </w:r>
      <w:r w:rsidRPr="005A1D33">
        <w:rPr>
          <w:lang w:val="ru-RU"/>
        </w:rPr>
        <w:t>Елизавета Бам</w:t>
      </w:r>
      <w:r w:rsidR="006C00A9">
        <w:rPr>
          <w:lang w:val="ru-RU"/>
        </w:rPr>
        <w:t>»</w:t>
      </w:r>
      <w:r w:rsidRPr="005A1D33">
        <w:rPr>
          <w:lang w:val="ru-RU"/>
        </w:rPr>
        <w:t>, так же, как и главная героиня.</w:t>
      </w:r>
    </w:p>
    <w:p w:rsidR="005A1D33" w:rsidRPr="005418E8" w:rsidRDefault="00535D4F" w:rsidP="00A3374F">
      <w:pPr>
        <w:pStyle w:val="berschrift3"/>
        <w:rPr>
          <w:lang w:val="ru-RU"/>
        </w:rPr>
      </w:pPr>
      <w:bookmarkStart w:id="8" w:name="_Toc219313004"/>
      <w:bookmarkStart w:id="9" w:name="_Toc219313025"/>
      <w:bookmarkStart w:id="10" w:name="_Toc219313049"/>
      <w:bookmarkStart w:id="11" w:name="_Toc219313099"/>
      <w:r>
        <w:rPr>
          <w:lang w:val="ru-RU"/>
        </w:rPr>
        <w:t>К</w:t>
      </w:r>
      <w:r w:rsidRPr="005418E8">
        <w:rPr>
          <w:lang w:val="ru-RU"/>
        </w:rPr>
        <w:t>усок реалистический, мелодрама</w:t>
      </w:r>
      <w:bookmarkEnd w:id="8"/>
      <w:bookmarkEnd w:id="9"/>
      <w:bookmarkEnd w:id="10"/>
      <w:bookmarkEnd w:id="11"/>
      <w:r w:rsidR="005418E8">
        <w:rPr>
          <w:lang w:val="ru-RU"/>
        </w:rPr>
        <w:t>. Комната. Елизавета Бам. Актёр.</w:t>
      </w:r>
    </w:p>
    <w:p w:rsidR="00535D4F" w:rsidRPr="00D2004C" w:rsidRDefault="00535D4F" w:rsidP="00535D4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535D4F">
        <w:rPr>
          <w:lang w:val="ru-RU"/>
        </w:rPr>
        <w:t>Сейчас, того и гляди, откроется дверь, и они войдут... Они обязательно войдут, чтобы поймать меня и стереть с лица земли. Что я наделала?</w:t>
      </w:r>
    </w:p>
    <w:p w:rsidR="00535D4F" w:rsidRPr="00D2004C" w:rsidRDefault="00535D4F" w:rsidP="00535D4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(театральный критик)</w:t>
      </w:r>
      <w:r w:rsidR="003143B8">
        <w:rPr>
          <w:rStyle w:val="Anweisung"/>
          <w:lang w:val="ru-RU"/>
        </w:rPr>
        <w:t xml:space="preserve"> </w:t>
      </w:r>
      <w:r w:rsidRPr="00535D4F">
        <w:rPr>
          <w:lang w:val="ru-RU"/>
        </w:rPr>
        <w:t xml:space="preserve">Не драма. </w:t>
      </w:r>
      <w:r w:rsidRPr="00C97524">
        <w:rPr>
          <w:lang w:val="ru-RU"/>
        </w:rPr>
        <w:t>Мелодрама, пожалуйста!</w:t>
      </w:r>
    </w:p>
    <w:p w:rsidR="00535D4F" w:rsidRPr="00D2004C" w:rsidRDefault="00535D4F" w:rsidP="00535D4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(мелодраматично)</w:t>
      </w:r>
      <w:r w:rsidR="003143B8">
        <w:rPr>
          <w:rStyle w:val="Anweisung"/>
          <w:lang w:val="ru-RU"/>
        </w:rPr>
        <w:t xml:space="preserve"> </w:t>
      </w:r>
      <w:r w:rsidRPr="00C97524">
        <w:rPr>
          <w:lang w:val="ru-RU"/>
        </w:rPr>
        <w:t xml:space="preserve">Что я наделала?! </w:t>
      </w:r>
      <w:r w:rsidRPr="00971C0A">
        <w:rPr>
          <w:lang w:val="ru-RU"/>
        </w:rPr>
        <w:t>Если бы я только знала... Бежать?</w:t>
      </w:r>
      <w:r w:rsidR="00971C0A">
        <w:rPr>
          <w:lang w:val="ru-RU"/>
        </w:rPr>
        <w:t xml:space="preserve"> Надо бежать!!!</w:t>
      </w:r>
      <w:r w:rsidRPr="00971C0A">
        <w:rPr>
          <w:lang w:val="ru-RU"/>
        </w:rPr>
        <w:t xml:space="preserve"> Но куда бежать?</w:t>
      </w:r>
    </w:p>
    <w:p w:rsidR="00535D4F" w:rsidRPr="00D2004C" w:rsidRDefault="00971C0A" w:rsidP="00535D4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(театральный критик)</w:t>
      </w:r>
      <w:r w:rsidR="003143B8">
        <w:rPr>
          <w:rStyle w:val="Anweisung"/>
          <w:lang w:val="ru-RU"/>
        </w:rPr>
        <w:t xml:space="preserve"> </w:t>
      </w:r>
      <w:r>
        <w:rPr>
          <w:lang w:val="ru-RU"/>
        </w:rPr>
        <w:t>Через дверь</w:t>
      </w:r>
      <w:r w:rsidRPr="00535D4F">
        <w:rPr>
          <w:lang w:val="ru-RU"/>
        </w:rPr>
        <w:t>.</w:t>
      </w:r>
    </w:p>
    <w:p w:rsidR="00971C0A" w:rsidRPr="0099231D" w:rsidRDefault="00971C0A" w:rsidP="003143B8">
      <w:pPr>
        <w:pStyle w:val="Text"/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(не вставая с кровати)</w:t>
      </w:r>
      <w:r w:rsidR="003143B8">
        <w:rPr>
          <w:rStyle w:val="Anweisung"/>
          <w:lang w:val="ru-RU"/>
        </w:rPr>
        <w:t xml:space="preserve"> </w:t>
      </w:r>
      <w:r w:rsidRPr="00971C0A">
        <w:rPr>
          <w:lang w:val="ru-RU"/>
        </w:rPr>
        <w:t xml:space="preserve">Эта дверь </w:t>
      </w:r>
      <w:r w:rsidR="00716C8B" w:rsidRPr="00716C8B">
        <w:rPr>
          <w:lang w:val="ru-RU"/>
        </w:rPr>
        <w:t>ведёт</w:t>
      </w:r>
      <w:r w:rsidRPr="00971C0A">
        <w:rPr>
          <w:lang w:val="ru-RU"/>
        </w:rPr>
        <w:t xml:space="preserve"> на</w:t>
      </w:r>
      <w:r w:rsidR="003143B8">
        <w:rPr>
          <w:lang w:val="ru-RU"/>
        </w:rPr>
        <w:t xml:space="preserve"> </w:t>
      </w:r>
      <w:r w:rsidRPr="00971C0A">
        <w:rPr>
          <w:lang w:val="ru-RU"/>
        </w:rPr>
        <w:t>лестницу, а на лестнице я встречу их.</w:t>
      </w:r>
    </w:p>
    <w:p w:rsidR="00971C0A" w:rsidRPr="00D2004C" w:rsidRDefault="00971C0A" w:rsidP="00971C0A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(театральный критик)</w:t>
      </w:r>
      <w:r w:rsidR="003143B8">
        <w:rPr>
          <w:rStyle w:val="Anweisung"/>
          <w:lang w:val="ru-RU"/>
        </w:rPr>
        <w:t xml:space="preserve"> </w:t>
      </w:r>
      <w:r>
        <w:rPr>
          <w:lang w:val="ru-RU"/>
        </w:rPr>
        <w:t>В окно</w:t>
      </w:r>
      <w:r w:rsidRPr="00535D4F">
        <w:rPr>
          <w:lang w:val="ru-RU"/>
        </w:rPr>
        <w:t>.</w:t>
      </w:r>
    </w:p>
    <w:p w:rsidR="00971C0A" w:rsidRPr="00D2004C" w:rsidRDefault="00971C0A" w:rsidP="00971C0A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971C0A">
        <w:rPr>
          <w:lang w:val="ru-RU"/>
        </w:rPr>
        <w:t>В окно?</w:t>
      </w:r>
      <w:r w:rsidR="003143B8">
        <w:rPr>
          <w:lang w:val="ru-RU"/>
        </w:rPr>
        <w:t xml:space="preserve"> </w:t>
      </w:r>
      <w:r w:rsidRPr="00D2004C">
        <w:rPr>
          <w:rStyle w:val="Anweisung"/>
          <w:lang w:val="ru-RU"/>
        </w:rPr>
        <w:t>(вскакивает, бежит к окну, смотрит вниз)</w:t>
      </w:r>
      <w:r w:rsidR="003143B8">
        <w:rPr>
          <w:rStyle w:val="Anweisung"/>
          <w:lang w:val="ru-RU"/>
        </w:rPr>
        <w:t xml:space="preserve"> </w:t>
      </w:r>
      <w:r w:rsidRPr="00971C0A">
        <w:rPr>
          <w:lang w:val="ru-RU"/>
        </w:rPr>
        <w:t>Ууу, высоко! мне не прыгнуть! Ну что же мне делать?.. Э! чьи-то шаги! Это они.</w:t>
      </w:r>
      <w:r w:rsidR="003143B8">
        <w:rPr>
          <w:lang w:val="ru-RU"/>
        </w:rPr>
        <w:t xml:space="preserve"> </w:t>
      </w:r>
      <w:r w:rsidRPr="00D2004C">
        <w:rPr>
          <w:rStyle w:val="Anweisung"/>
          <w:lang w:val="ru-RU"/>
        </w:rPr>
        <w:t>(садится на кровать)</w:t>
      </w:r>
      <w:r w:rsidRPr="00971C0A">
        <w:rPr>
          <w:lang w:val="ru-RU"/>
        </w:rPr>
        <w:t xml:space="preserve"> Запру дверь и не открою. Пусть стучат, сколько хотят.</w:t>
      </w:r>
    </w:p>
    <w:p w:rsidR="00971C0A" w:rsidRPr="00D2004C" w:rsidRDefault="003143B8" w:rsidP="003C5259">
      <w:pPr>
        <w:pStyle w:val="Text"/>
        <w:ind w:firstLine="0"/>
        <w:rPr>
          <w:lang w:val="ru-RU"/>
        </w:rPr>
      </w:pPr>
      <w:r>
        <w:rPr>
          <w:rStyle w:val="Anweisung"/>
          <w:lang w:val="ru-RU"/>
        </w:rPr>
        <w:t>(С</w:t>
      </w:r>
      <w:r w:rsidR="00971C0A" w:rsidRPr="00D2004C">
        <w:rPr>
          <w:rStyle w:val="Anweisung"/>
          <w:lang w:val="ru-RU"/>
        </w:rPr>
        <w:t>тук в дверь, ещё и ещё)</w:t>
      </w:r>
      <w:r>
        <w:rPr>
          <w:rStyle w:val="Anweisung"/>
          <w:lang w:val="ru-RU"/>
        </w:rPr>
        <w:t>.</w:t>
      </w:r>
    </w:p>
    <w:p w:rsidR="00971C0A" w:rsidRPr="00D2004C" w:rsidRDefault="00971C0A" w:rsidP="00971C0A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(театральный критик)</w:t>
      </w:r>
      <w:r w:rsidR="003143B8">
        <w:rPr>
          <w:rStyle w:val="Anweisung"/>
          <w:lang w:val="ru-RU"/>
        </w:rPr>
        <w:t xml:space="preserve"> </w:t>
      </w:r>
      <w:r w:rsidRPr="00971C0A">
        <w:rPr>
          <w:lang w:val="ru-RU"/>
        </w:rPr>
        <w:t>Елизавета Бам, откройте!</w:t>
      </w:r>
    </w:p>
    <w:p w:rsidR="00971C0A" w:rsidRPr="00D2004C" w:rsidRDefault="00CA007B" w:rsidP="00971C0A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="003143B8">
        <w:rPr>
          <w:rStyle w:val="Anweisung"/>
          <w:lang w:val="ru-RU"/>
        </w:rPr>
        <w:t>(П</w:t>
      </w:r>
      <w:r w:rsidRPr="00D2004C">
        <w:rPr>
          <w:rStyle w:val="Anweisung"/>
          <w:lang w:val="ru-RU"/>
        </w:rPr>
        <w:t>ожимает плечами</w:t>
      </w:r>
      <w:r w:rsidR="006C00A9">
        <w:rPr>
          <w:rStyle w:val="Anweisung"/>
          <w:lang w:val="ru-RU"/>
        </w:rPr>
        <w:t>).</w:t>
      </w:r>
    </w:p>
    <w:p w:rsidR="00CA007B" w:rsidRPr="00D2004C" w:rsidRDefault="00CA007B" w:rsidP="00CA007B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lastRenderedPageBreak/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(театральный критик)</w:t>
      </w:r>
      <w:r w:rsidR="003143B8">
        <w:rPr>
          <w:rStyle w:val="Anweisung"/>
          <w:lang w:val="ru-RU"/>
        </w:rPr>
        <w:t xml:space="preserve"> </w:t>
      </w:r>
      <w:r w:rsidRPr="00971C0A">
        <w:rPr>
          <w:lang w:val="ru-RU"/>
        </w:rPr>
        <w:t>Елизавета Бам, откройте!</w:t>
      </w:r>
    </w:p>
    <w:p w:rsidR="00CA007B" w:rsidRPr="00D2004C" w:rsidRDefault="00CA007B" w:rsidP="00CA007B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="003143B8">
        <w:rPr>
          <w:rStyle w:val="Anweisung"/>
          <w:lang w:val="ru-RU"/>
        </w:rPr>
        <w:t>(П</w:t>
      </w:r>
      <w:r w:rsidRPr="00D2004C">
        <w:rPr>
          <w:rStyle w:val="Anweisung"/>
          <w:lang w:val="ru-RU"/>
        </w:rPr>
        <w:t>ожимает плечами)</w:t>
      </w:r>
      <w:r w:rsidR="003143B8">
        <w:rPr>
          <w:rStyle w:val="Anweisung"/>
          <w:lang w:val="ru-RU"/>
        </w:rPr>
        <w:t xml:space="preserve">. </w:t>
      </w:r>
      <w:r w:rsidRPr="00CA007B">
        <w:rPr>
          <w:lang w:val="ru-RU"/>
        </w:rPr>
        <w:t>Просто закрою уши!</w:t>
      </w:r>
    </w:p>
    <w:p w:rsidR="005D44D2" w:rsidRPr="00D2004C" w:rsidRDefault="005D44D2" w:rsidP="00CA007B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(театральный критик.</w:t>
      </w:r>
      <w:r w:rsidR="00AC6604">
        <w:rPr>
          <w:rStyle w:val="Anweisung"/>
          <w:lang w:val="ru-RU"/>
        </w:rPr>
        <w:t xml:space="preserve"> </w:t>
      </w:r>
      <w:r w:rsidR="003471D4">
        <w:rPr>
          <w:rStyle w:val="Anweisung"/>
          <w:lang w:val="ru-RU"/>
        </w:rPr>
        <w:t>Объявляет жанр</w:t>
      </w:r>
      <w:r w:rsidRPr="00D2004C">
        <w:rPr>
          <w:rStyle w:val="Anweisung"/>
          <w:lang w:val="ru-RU"/>
        </w:rPr>
        <w:t>)</w:t>
      </w:r>
      <w:r w:rsidR="00AC6604">
        <w:rPr>
          <w:rStyle w:val="Anweisung"/>
          <w:lang w:val="ru-RU"/>
        </w:rPr>
        <w:t xml:space="preserve"> </w:t>
      </w:r>
      <w:r>
        <w:rPr>
          <w:lang w:val="ru-RU"/>
        </w:rPr>
        <w:t>А теперь мелодрама с элементами театра теней.</w:t>
      </w:r>
    </w:p>
    <w:p w:rsidR="00CA007B" w:rsidRPr="00D2004C" w:rsidRDefault="00CA007B" w:rsidP="00CA007B">
      <w:pPr>
        <w:pStyle w:val="berschrift3"/>
        <w:rPr>
          <w:lang w:val="ru-RU"/>
        </w:rPr>
      </w:pPr>
      <w:bookmarkStart w:id="12" w:name="_Toc219313005"/>
      <w:bookmarkStart w:id="13" w:name="_Toc219313026"/>
      <w:bookmarkStart w:id="14" w:name="_Toc219313050"/>
      <w:bookmarkStart w:id="15" w:name="_Toc219313100"/>
      <w:r w:rsidRPr="00CA007B">
        <w:rPr>
          <w:lang w:val="ru-RU"/>
        </w:rPr>
        <w:t>Реалистическая мелодрама с элементом театра теней</w:t>
      </w:r>
      <w:bookmarkEnd w:id="12"/>
      <w:bookmarkEnd w:id="13"/>
      <w:bookmarkEnd w:id="14"/>
      <w:bookmarkEnd w:id="15"/>
      <w:r w:rsidR="003471D4">
        <w:rPr>
          <w:lang w:val="ru-RU"/>
        </w:rPr>
        <w:t>. Комната. Елизавета Бам. Тени.</w:t>
      </w:r>
    </w:p>
    <w:p w:rsidR="00CA007B" w:rsidRPr="00D2004C" w:rsidRDefault="00CA007B" w:rsidP="00A47862">
      <w:pPr>
        <w:rPr>
          <w:lang w:val="ru-RU"/>
        </w:rPr>
      </w:pPr>
      <w:r w:rsidRPr="00D2004C">
        <w:rPr>
          <w:rStyle w:val="Anweisung"/>
          <w:lang w:val="ru-RU"/>
        </w:rPr>
        <w:t>(Стук в дверь, две тени появляются на дверях, потом голос)</w:t>
      </w:r>
      <w:r w:rsidR="00AC6604">
        <w:rPr>
          <w:rStyle w:val="Anweisung"/>
          <w:lang w:val="ru-RU"/>
        </w:rPr>
        <w:t>.</w:t>
      </w:r>
    </w:p>
    <w:p w:rsidR="0099231D" w:rsidRPr="00D2004C" w:rsidRDefault="00CA007B" w:rsidP="00CA007B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Пётр Николаевич</w:t>
      </w:r>
      <w:r w:rsidRPr="00D2004C">
        <w:rPr>
          <w:rStyle w:val="RollenNamen"/>
          <w:lang w:val="ru-RU"/>
        </w:rPr>
        <w:tab/>
      </w:r>
      <w:r w:rsidRPr="00CA007B">
        <w:rPr>
          <w:lang w:val="ru-RU"/>
        </w:rPr>
        <w:t>Елизавета Бам, откройте! Елизавета Бам, откройте!</w:t>
      </w:r>
    </w:p>
    <w:p w:rsidR="0099231D" w:rsidRPr="00D2004C" w:rsidRDefault="00CA007B" w:rsidP="00CA007B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Иван Иванович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(издалека)</w:t>
      </w:r>
      <w:r w:rsidR="00AC6604">
        <w:rPr>
          <w:rStyle w:val="Anweisung"/>
          <w:lang w:val="ru-RU"/>
        </w:rPr>
        <w:t xml:space="preserve"> </w:t>
      </w:r>
      <w:r w:rsidRPr="00CA007B">
        <w:rPr>
          <w:lang w:val="ru-RU"/>
        </w:rPr>
        <w:t>Ну что она там, двери не открывает?</w:t>
      </w:r>
    </w:p>
    <w:p w:rsidR="0099231D" w:rsidRPr="00D2004C" w:rsidRDefault="00CA007B" w:rsidP="00CA007B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Пётр Николаевич</w:t>
      </w:r>
      <w:r w:rsidRPr="0099231D">
        <w:rPr>
          <w:rStyle w:val="RollenNamen"/>
          <w:lang w:val="ru-RU"/>
        </w:rPr>
        <w:tab/>
      </w:r>
      <w:r w:rsidRPr="00CA007B">
        <w:rPr>
          <w:lang w:val="ru-RU"/>
        </w:rPr>
        <w:t>Откройте, Елизавета Бам, откройте. Елизавета Бам, я Вам приказываю немедленно же открыть!</w:t>
      </w:r>
    </w:p>
    <w:p w:rsidR="0099231D" w:rsidRPr="00D2004C" w:rsidRDefault="00CA007B" w:rsidP="00CA007B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Иван Иванович</w:t>
      </w:r>
      <w:r w:rsidRPr="0099231D">
        <w:rPr>
          <w:rStyle w:val="RollenNamen"/>
          <w:lang w:val="ru-RU"/>
        </w:rPr>
        <w:tab/>
      </w:r>
      <w:r w:rsidRPr="00CA007B">
        <w:rPr>
          <w:lang w:val="ru-RU"/>
        </w:rPr>
        <w:t>Вы скажите ей, что иначе мы сломаем дверь. Дайте-ка я попробую.</w:t>
      </w:r>
    </w:p>
    <w:p w:rsidR="0099231D" w:rsidRPr="0099231D" w:rsidRDefault="00CA007B" w:rsidP="00CA007B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Пётр Николаевич</w:t>
      </w:r>
      <w:r w:rsidRPr="0099231D">
        <w:rPr>
          <w:rStyle w:val="RollenNamen"/>
          <w:lang w:val="ru-RU"/>
        </w:rPr>
        <w:tab/>
      </w:r>
      <w:r w:rsidRPr="00CA007B">
        <w:rPr>
          <w:lang w:val="ru-RU"/>
        </w:rPr>
        <w:t xml:space="preserve">Мы сломаем дверь, если </w:t>
      </w:r>
      <w:r w:rsidR="00AC6604">
        <w:rPr>
          <w:lang w:val="ru-RU"/>
        </w:rPr>
        <w:t xml:space="preserve"> </w:t>
      </w:r>
      <w:r w:rsidRPr="00CA007B">
        <w:rPr>
          <w:lang w:val="ru-RU"/>
        </w:rPr>
        <w:t>Вы сейчас не откроете.</w:t>
      </w:r>
    </w:p>
    <w:p w:rsidR="0099231D" w:rsidRPr="0099231D" w:rsidRDefault="00CA007B" w:rsidP="00CA007B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Иван Иванович</w:t>
      </w:r>
      <w:r w:rsidRPr="0099231D">
        <w:rPr>
          <w:rStyle w:val="RollenNamen"/>
          <w:lang w:val="ru-RU"/>
        </w:rPr>
        <w:tab/>
      </w:r>
      <w:r w:rsidRPr="00CA007B">
        <w:rPr>
          <w:lang w:val="ru-RU"/>
        </w:rPr>
        <w:t>Может, ее здесь нету?</w:t>
      </w:r>
    </w:p>
    <w:p w:rsidR="0099231D" w:rsidRPr="00D2004C" w:rsidRDefault="00CA007B" w:rsidP="00CA007B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Пётр Николаевич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(тихо)</w:t>
      </w:r>
      <w:r w:rsidRPr="00CA007B">
        <w:rPr>
          <w:lang w:val="ru-RU"/>
        </w:rPr>
        <w:t xml:space="preserve"> Здесь. Где же ей быть? Она взбежала по лестнице наверх. Здесь только одна дверь. </w:t>
      </w:r>
      <w:r w:rsidRPr="00D2004C">
        <w:rPr>
          <w:rStyle w:val="Anweisung"/>
          <w:lang w:val="ru-RU"/>
        </w:rPr>
        <w:t>(громко)</w:t>
      </w:r>
      <w:r w:rsidR="00AC6604">
        <w:rPr>
          <w:rStyle w:val="Anweisung"/>
          <w:lang w:val="ru-RU"/>
        </w:rPr>
        <w:t xml:space="preserve"> </w:t>
      </w:r>
      <w:r w:rsidRPr="00CA007B">
        <w:rPr>
          <w:lang w:val="ru-RU"/>
        </w:rPr>
        <w:t xml:space="preserve">Елизавета Бам, говорю Вам в последний раз, откройте дверь. </w:t>
      </w:r>
      <w:r w:rsidR="00AC6604">
        <w:rPr>
          <w:rStyle w:val="Anweisung"/>
          <w:lang w:val="ru-RU"/>
        </w:rPr>
        <w:t>(П</w:t>
      </w:r>
      <w:r w:rsidRPr="00D2004C">
        <w:rPr>
          <w:rStyle w:val="Anweisung"/>
          <w:lang w:val="ru-RU"/>
        </w:rPr>
        <w:t>ауза)</w:t>
      </w:r>
      <w:r w:rsidR="00AC6604">
        <w:rPr>
          <w:rStyle w:val="Anweisung"/>
          <w:lang w:val="ru-RU"/>
        </w:rPr>
        <w:t xml:space="preserve">. </w:t>
      </w:r>
      <w:r w:rsidRPr="00CA007B">
        <w:rPr>
          <w:lang w:val="ru-RU"/>
        </w:rPr>
        <w:t>Ломай.</w:t>
      </w:r>
    </w:p>
    <w:p w:rsidR="0099231D" w:rsidRPr="0099231D" w:rsidRDefault="00CA007B" w:rsidP="00CA007B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Иван Иванович</w:t>
      </w:r>
      <w:r w:rsidRPr="0099231D">
        <w:rPr>
          <w:rStyle w:val="RollenNamen"/>
          <w:lang w:val="ru-RU"/>
        </w:rPr>
        <w:tab/>
      </w:r>
      <w:r w:rsidRPr="00CA007B">
        <w:rPr>
          <w:lang w:val="ru-RU"/>
        </w:rPr>
        <w:t>У Вас ножа нету?</w:t>
      </w:r>
    </w:p>
    <w:p w:rsidR="0099231D" w:rsidRPr="0099231D" w:rsidRDefault="00CA007B" w:rsidP="00CA007B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Пётр Николаевич</w:t>
      </w:r>
      <w:r w:rsidRPr="0099231D">
        <w:rPr>
          <w:rStyle w:val="RollenNamen"/>
          <w:lang w:val="ru-RU"/>
        </w:rPr>
        <w:tab/>
      </w:r>
      <w:r w:rsidRPr="00CA007B">
        <w:rPr>
          <w:lang w:val="ru-RU"/>
        </w:rPr>
        <w:t>Нет, Вы плечом.</w:t>
      </w:r>
    </w:p>
    <w:p w:rsidR="0099231D" w:rsidRPr="00D2004C" w:rsidRDefault="00CA007B" w:rsidP="00CA007B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Иван Иванович</w:t>
      </w:r>
      <w:r w:rsidRPr="00D2004C">
        <w:rPr>
          <w:rStyle w:val="RollenNamen"/>
          <w:lang w:val="ru-RU"/>
        </w:rPr>
        <w:tab/>
      </w:r>
      <w:r w:rsidRPr="00CA007B">
        <w:rPr>
          <w:lang w:val="ru-RU"/>
        </w:rPr>
        <w:t>Не поддается. Постой-ка, я еще так попробую.</w:t>
      </w:r>
    </w:p>
    <w:p w:rsidR="005D44D2" w:rsidRPr="00D2004C" w:rsidRDefault="00CA007B" w:rsidP="005D44D2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</w:t>
      </w:r>
      <w:r w:rsidR="005D44D2" w:rsidRPr="00D2004C">
        <w:rPr>
          <w:rStyle w:val="Anweisung"/>
          <w:lang w:val="ru-RU"/>
        </w:rPr>
        <w:t>в свете</w:t>
      </w:r>
      <w:r w:rsidRPr="00D2004C">
        <w:rPr>
          <w:rStyle w:val="Anweisung"/>
          <w:lang w:val="ru-RU"/>
        </w:rPr>
        <w:t>)</w:t>
      </w:r>
      <w:r w:rsidR="00AC6604">
        <w:rPr>
          <w:rStyle w:val="Anweisung"/>
          <w:lang w:val="ru-RU"/>
        </w:rPr>
        <w:t xml:space="preserve"> </w:t>
      </w:r>
      <w:r w:rsidR="005D44D2" w:rsidRPr="005D44D2">
        <w:rPr>
          <w:lang w:val="ru-RU"/>
        </w:rPr>
        <w:t>Я Вам дверь не открою, пока Вы не скаж</w:t>
      </w:r>
      <w:r w:rsidR="00716C8B">
        <w:rPr>
          <w:lang w:val="ru-RU"/>
        </w:rPr>
        <w:t>е</w:t>
      </w:r>
      <w:r w:rsidR="005D44D2" w:rsidRPr="005D44D2">
        <w:rPr>
          <w:lang w:val="ru-RU"/>
        </w:rPr>
        <w:t>те, что Вы хотите со мной сделать.</w:t>
      </w:r>
    </w:p>
    <w:p w:rsidR="0099231D" w:rsidRPr="00D2004C" w:rsidRDefault="005D44D2" w:rsidP="005D44D2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Пётр Николаевич</w:t>
      </w:r>
      <w:r w:rsidRPr="00D2004C">
        <w:rPr>
          <w:rStyle w:val="RollenNamen"/>
          <w:lang w:val="ru-RU"/>
        </w:rPr>
        <w:tab/>
      </w:r>
      <w:r w:rsidRPr="005D44D2">
        <w:rPr>
          <w:lang w:val="ru-RU"/>
        </w:rPr>
        <w:t>Вы сами знаете, что Вам предстоит.</w:t>
      </w:r>
    </w:p>
    <w:p w:rsidR="0099231D" w:rsidRPr="00D2004C" w:rsidRDefault="005D44D2" w:rsidP="005D44D2">
      <w:pPr>
        <w:rPr>
          <w:lang w:val="ru-RU"/>
        </w:rPr>
      </w:pPr>
      <w:r w:rsidRPr="00AC6604">
        <w:rPr>
          <w:rStyle w:val="RollenNamen"/>
          <w:lang w:val="ru-RU"/>
        </w:rPr>
        <w:t>Елизавета Бам</w:t>
      </w:r>
      <w:r w:rsidR="00AC6604">
        <w:rPr>
          <w:rStyle w:val="RollenNamen"/>
          <w:lang w:val="ru-RU"/>
        </w:rPr>
        <w:tab/>
      </w:r>
      <w:r w:rsidRPr="005D44D2">
        <w:rPr>
          <w:lang w:val="ru-RU"/>
        </w:rPr>
        <w:t>Нет, не знаю. Вы меня хотите убить?</w:t>
      </w:r>
    </w:p>
    <w:p w:rsidR="0099231D" w:rsidRPr="0099231D" w:rsidRDefault="005D44D2" w:rsidP="005D44D2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5D44D2">
        <w:rPr>
          <w:lang w:val="ru-RU"/>
        </w:rPr>
        <w:t>Вы подлежите крупному наказанию!</w:t>
      </w:r>
    </w:p>
    <w:p w:rsidR="0099231D" w:rsidRPr="0099231D" w:rsidRDefault="005D44D2" w:rsidP="005D44D2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5D44D2">
        <w:rPr>
          <w:lang w:val="ru-RU"/>
        </w:rPr>
        <w:t>Вы все равно от нас не уйдете!</w:t>
      </w:r>
    </w:p>
    <w:p w:rsidR="0099231D" w:rsidRPr="0099231D" w:rsidRDefault="005D44D2" w:rsidP="005D44D2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5D44D2">
        <w:rPr>
          <w:lang w:val="ru-RU"/>
        </w:rPr>
        <w:t>Вы, может быть, скажете мне, в чем я провинилась?</w:t>
      </w:r>
    </w:p>
    <w:p w:rsidR="0099231D" w:rsidRPr="0099231D" w:rsidRDefault="005D44D2" w:rsidP="005D44D2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5D44D2">
        <w:rPr>
          <w:lang w:val="ru-RU"/>
        </w:rPr>
        <w:t>Вы сами знаете.</w:t>
      </w:r>
    </w:p>
    <w:p w:rsidR="0099231D" w:rsidRPr="0099231D" w:rsidRDefault="005D44D2" w:rsidP="005D44D2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5D44D2">
        <w:rPr>
          <w:lang w:val="ru-RU"/>
        </w:rPr>
        <w:t>Нет, не знаю.</w:t>
      </w:r>
    </w:p>
    <w:p w:rsidR="0099231D" w:rsidRPr="0099231D" w:rsidRDefault="005D44D2" w:rsidP="005D44D2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5D44D2">
        <w:rPr>
          <w:lang w:val="ru-RU"/>
        </w:rPr>
        <w:t>Разрешите Вам не поверить.</w:t>
      </w:r>
    </w:p>
    <w:p w:rsidR="0099231D" w:rsidRPr="0099231D" w:rsidRDefault="005D44D2" w:rsidP="005D44D2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5D44D2">
        <w:rPr>
          <w:lang w:val="ru-RU"/>
        </w:rPr>
        <w:t>Вы преступница.</w:t>
      </w:r>
    </w:p>
    <w:p w:rsidR="0099231D" w:rsidRPr="0099231D" w:rsidRDefault="005D44D2" w:rsidP="00AC6604">
      <w:pPr>
        <w:pStyle w:val="Text"/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5D44D2">
        <w:rPr>
          <w:lang w:val="ru-RU"/>
        </w:rPr>
        <w:t>Ха-ха-ха-ха! А если Вы убьете меня, Вы думаете, Ваша совесть будет</w:t>
      </w:r>
      <w:r w:rsidR="00AC6604">
        <w:rPr>
          <w:lang w:val="ru-RU"/>
        </w:rPr>
        <w:t xml:space="preserve"> </w:t>
      </w:r>
      <w:r w:rsidRPr="005D44D2">
        <w:rPr>
          <w:lang w:val="ru-RU"/>
        </w:rPr>
        <w:t>чиста?</w:t>
      </w:r>
    </w:p>
    <w:p w:rsidR="0099231D" w:rsidRPr="0099231D" w:rsidRDefault="005D44D2" w:rsidP="005D44D2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5D44D2">
        <w:rPr>
          <w:lang w:val="ru-RU"/>
        </w:rPr>
        <w:t>Мы сделаем это, сообразуясь с нашей совестью.</w:t>
      </w:r>
    </w:p>
    <w:p w:rsidR="005D44D2" w:rsidRPr="0099231D" w:rsidRDefault="005D44D2" w:rsidP="005D44D2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="00AC6604" w:rsidRPr="00A12887">
        <w:rPr>
          <w:rStyle w:val="Anweisung"/>
          <w:lang w:val="ru-RU"/>
        </w:rPr>
        <w:t>(мелодраматично)</w:t>
      </w:r>
      <w:r w:rsidR="00AC6604">
        <w:rPr>
          <w:rStyle w:val="RollenNamen"/>
          <w:lang w:val="ru-RU"/>
        </w:rPr>
        <w:t xml:space="preserve"> </w:t>
      </w:r>
      <w:r w:rsidRPr="005D44D2">
        <w:rPr>
          <w:lang w:val="ru-RU"/>
        </w:rPr>
        <w:t>В таком случае, увы, но у Вас нет совести.</w:t>
      </w:r>
    </w:p>
    <w:p w:rsidR="00CA32E9" w:rsidRPr="0099231D" w:rsidRDefault="00AC6604" w:rsidP="00A3374F">
      <w:pPr>
        <w:pStyle w:val="berschrift3"/>
      </w:pPr>
      <w:r>
        <w:rPr>
          <w:lang w:val="ru-RU"/>
        </w:rPr>
        <w:lastRenderedPageBreak/>
        <w:t>Доклад</w:t>
      </w:r>
      <w:r w:rsidR="003471D4">
        <w:rPr>
          <w:lang w:val="ru-RU"/>
        </w:rPr>
        <w:t>. Актёр.</w:t>
      </w:r>
    </w:p>
    <w:p w:rsidR="00CA32E9" w:rsidRPr="002238FA" w:rsidRDefault="00CA32E9" w:rsidP="00CA32E9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="00AC6604">
        <w:rPr>
          <w:rStyle w:val="Anweisung"/>
          <w:lang w:val="ru-RU"/>
        </w:rPr>
        <w:t>(Т</w:t>
      </w:r>
      <w:r w:rsidRPr="00D2004C">
        <w:rPr>
          <w:rStyle w:val="Anweisung"/>
          <w:lang w:val="ru-RU"/>
        </w:rPr>
        <w:t>еатральный критик.</w:t>
      </w:r>
      <w:r w:rsidR="00863BE0" w:rsidRPr="00D2004C">
        <w:rPr>
          <w:rStyle w:val="Anweisung"/>
          <w:lang w:val="ru-RU"/>
        </w:rPr>
        <w:t xml:space="preserve"> Руководит перестановками на сцене. Фанерные кулисы исчезают. Некоторые реквизиты становятся меньше. К примеру</w:t>
      </w:r>
      <w:r w:rsidR="006C00A9">
        <w:rPr>
          <w:rStyle w:val="Anweisung"/>
          <w:lang w:val="ru-RU"/>
        </w:rPr>
        <w:t>,</w:t>
      </w:r>
      <w:r w:rsidR="00863BE0" w:rsidRPr="00D2004C">
        <w:rPr>
          <w:rStyle w:val="Anweisung"/>
          <w:lang w:val="ru-RU"/>
        </w:rPr>
        <w:t xml:space="preserve"> раковина суфлёра</w:t>
      </w:r>
      <w:r w:rsidRPr="00D2004C">
        <w:rPr>
          <w:rStyle w:val="Anweisung"/>
          <w:lang w:val="ru-RU"/>
        </w:rPr>
        <w:t>)</w:t>
      </w:r>
      <w:r w:rsidR="00AC6604">
        <w:rPr>
          <w:rStyle w:val="Anweisung"/>
          <w:lang w:val="ru-RU"/>
        </w:rPr>
        <w:t>.</w:t>
      </w:r>
      <w:r w:rsidRPr="00CA32E9">
        <w:rPr>
          <w:lang w:val="ru-RU"/>
        </w:rPr>
        <w:t xml:space="preserve"> Вот так мы представляем себе мелодраму. Но всё может пойти и совсем по-другому. </w:t>
      </w:r>
      <w:r>
        <w:rPr>
          <w:lang w:val="ru-RU"/>
        </w:rPr>
        <w:t xml:space="preserve">В ином жанре. К </w:t>
      </w:r>
      <w:r w:rsidRPr="00CA32E9">
        <w:rPr>
          <w:lang w:val="ru-RU"/>
        </w:rPr>
        <w:t>пример</w:t>
      </w:r>
      <w:r>
        <w:rPr>
          <w:lang w:val="ru-RU"/>
        </w:rPr>
        <w:t>у</w:t>
      </w:r>
      <w:r w:rsidR="00863BE0">
        <w:rPr>
          <w:lang w:val="ru-RU"/>
        </w:rPr>
        <w:t>,</w:t>
      </w:r>
      <w:r w:rsidRPr="00CA32E9">
        <w:rPr>
          <w:lang w:val="ru-RU"/>
        </w:rPr>
        <w:t xml:space="preserve"> как комедия. </w:t>
      </w:r>
      <w:r>
        <w:rPr>
          <w:lang w:val="ru-RU"/>
        </w:rPr>
        <w:t>Комедия</w:t>
      </w:r>
      <w:r w:rsidR="00863BE0">
        <w:rPr>
          <w:lang w:val="ru-RU"/>
        </w:rPr>
        <w:t>.</w:t>
      </w:r>
      <w:r>
        <w:rPr>
          <w:lang w:val="ru-RU"/>
        </w:rPr>
        <w:t xml:space="preserve"> Что отличает её от мелодрамы</w:t>
      </w:r>
      <w:r w:rsidR="00863BE0">
        <w:rPr>
          <w:lang w:val="ru-RU"/>
        </w:rPr>
        <w:t>? Чувства вырастают</w:t>
      </w:r>
      <w:r w:rsidRPr="00CA32E9">
        <w:rPr>
          <w:lang w:val="ru-RU"/>
        </w:rPr>
        <w:t xml:space="preserve">, поводы </w:t>
      </w:r>
      <w:r>
        <w:rPr>
          <w:lang w:val="ru-RU"/>
        </w:rPr>
        <w:t xml:space="preserve">же </w:t>
      </w:r>
      <w:r w:rsidRPr="00CA32E9">
        <w:rPr>
          <w:lang w:val="ru-RU"/>
        </w:rPr>
        <w:t xml:space="preserve">для них уменьшаются. Предметы тоже становятся меньше или, наоборот, </w:t>
      </w:r>
      <w:r>
        <w:rPr>
          <w:lang w:val="ru-RU"/>
        </w:rPr>
        <w:t xml:space="preserve">становятся </w:t>
      </w:r>
      <w:r w:rsidRPr="00CA32E9">
        <w:rPr>
          <w:lang w:val="ru-RU"/>
        </w:rPr>
        <w:t xml:space="preserve">нарочито </w:t>
      </w:r>
      <w:r w:rsidR="00863BE0">
        <w:rPr>
          <w:lang w:val="ru-RU"/>
        </w:rPr>
        <w:t>большими</w:t>
      </w:r>
      <w:r>
        <w:rPr>
          <w:lang w:val="ru-RU"/>
        </w:rPr>
        <w:t>, преувеличенными.</w:t>
      </w:r>
      <w:r w:rsidR="008F5540">
        <w:rPr>
          <w:lang w:val="ru-RU"/>
        </w:rPr>
        <w:t xml:space="preserve"> </w:t>
      </w:r>
      <w:r>
        <w:rPr>
          <w:lang w:val="ru-RU"/>
        </w:rPr>
        <w:t xml:space="preserve">И всё для того, </w:t>
      </w:r>
      <w:r w:rsidRPr="00CA32E9">
        <w:rPr>
          <w:lang w:val="ru-RU"/>
        </w:rPr>
        <w:t xml:space="preserve">чтобы вызывать </w:t>
      </w:r>
      <w:r>
        <w:rPr>
          <w:lang w:val="ru-RU"/>
        </w:rPr>
        <w:t xml:space="preserve">у публики </w:t>
      </w:r>
      <w:r w:rsidRPr="00CA32E9">
        <w:rPr>
          <w:lang w:val="ru-RU"/>
        </w:rPr>
        <w:t>смех</w:t>
      </w:r>
      <w:r>
        <w:rPr>
          <w:lang w:val="ru-RU"/>
        </w:rPr>
        <w:t>.</w:t>
      </w:r>
    </w:p>
    <w:p w:rsidR="00CA32E9" w:rsidRPr="002238FA" w:rsidRDefault="00CA32E9" w:rsidP="005D44D2">
      <w:pPr>
        <w:rPr>
          <w:lang w:val="ru-RU"/>
        </w:rPr>
      </w:pPr>
    </w:p>
    <w:p w:rsidR="005D44D2" w:rsidRPr="005C0F52" w:rsidRDefault="005D44D2" w:rsidP="00A3374F">
      <w:pPr>
        <w:pStyle w:val="berschrift3"/>
        <w:rPr>
          <w:lang w:val="ru-RU"/>
        </w:rPr>
      </w:pPr>
      <w:bookmarkStart w:id="16" w:name="_Toc219313007"/>
      <w:bookmarkStart w:id="17" w:name="_Toc219313028"/>
      <w:bookmarkStart w:id="18" w:name="_Toc219313052"/>
      <w:bookmarkStart w:id="19" w:name="_Toc219313102"/>
      <w:r w:rsidRPr="005C0F52">
        <w:rPr>
          <w:lang w:val="ru-RU"/>
        </w:rPr>
        <w:t>Жанр реалистический, комедийный. Реалистическая комеди</w:t>
      </w:r>
      <w:bookmarkEnd w:id="16"/>
      <w:bookmarkEnd w:id="17"/>
      <w:bookmarkEnd w:id="18"/>
      <w:bookmarkEnd w:id="19"/>
      <w:r w:rsidR="005C0F52" w:rsidRPr="005C0F52">
        <w:rPr>
          <w:lang w:val="ru-RU"/>
        </w:rPr>
        <w:t xml:space="preserve">я. </w:t>
      </w:r>
      <w:r w:rsidRPr="005C0F52">
        <w:rPr>
          <w:lang w:val="ru-RU"/>
        </w:rPr>
        <w:t xml:space="preserve">Лестничная </w:t>
      </w:r>
      <w:r w:rsidR="003471D4">
        <w:rPr>
          <w:lang w:val="ru-RU"/>
        </w:rPr>
        <w:t>площадка по</w:t>
      </w:r>
      <w:r w:rsidRPr="005C0F52">
        <w:rPr>
          <w:lang w:val="ru-RU"/>
        </w:rPr>
        <w:t xml:space="preserve"> другую с</w:t>
      </w:r>
      <w:r w:rsidR="003471D4">
        <w:rPr>
          <w:lang w:val="ru-RU"/>
        </w:rPr>
        <w:t>торону дверей. Пётр Николаевич,</w:t>
      </w:r>
      <w:r w:rsidRPr="005C0F52">
        <w:rPr>
          <w:lang w:val="ru-RU"/>
        </w:rPr>
        <w:t xml:space="preserve"> Иван Иванович</w:t>
      </w:r>
      <w:r w:rsidR="003471D4">
        <w:rPr>
          <w:lang w:val="ru-RU"/>
        </w:rPr>
        <w:t>, Елизавета Бам (в комнате).</w:t>
      </w:r>
    </w:p>
    <w:p w:rsidR="0099231D" w:rsidRPr="00D2004C" w:rsidRDefault="00863BE0" w:rsidP="005C0F52">
      <w:pPr>
        <w:pStyle w:val="Text"/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863BE0">
        <w:rPr>
          <w:lang w:val="ru-RU"/>
        </w:rPr>
        <w:t xml:space="preserve">Как нет совести? </w:t>
      </w:r>
      <w:r w:rsidR="008F5540" w:rsidRPr="008F5540">
        <w:rPr>
          <w:lang w:val="ru-RU"/>
        </w:rPr>
        <w:t>Пётр Николаевич</w:t>
      </w:r>
      <w:r w:rsidRPr="00863BE0">
        <w:rPr>
          <w:lang w:val="ru-RU"/>
        </w:rPr>
        <w:t>, она говорит, что у нас нет совести.</w:t>
      </w:r>
    </w:p>
    <w:p w:rsidR="00863BE0" w:rsidRPr="00D2004C" w:rsidRDefault="00863BE0" w:rsidP="00863BE0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863BE0">
        <w:rPr>
          <w:lang w:val="ru-RU"/>
        </w:rPr>
        <w:t>У Вас-то, Иван Иванович, нет никакой совести. Вы просто мошенник.</w:t>
      </w:r>
    </w:p>
    <w:p w:rsidR="00863BE0" w:rsidRPr="00D2004C" w:rsidRDefault="00863BE0" w:rsidP="00863BE0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863BE0">
        <w:rPr>
          <w:lang w:val="ru-RU"/>
        </w:rPr>
        <w:t>Кто мошенник? Это я? Это я? Это я мошенник?!</w:t>
      </w:r>
    </w:p>
    <w:p w:rsidR="00863BE0" w:rsidRPr="00D2004C" w:rsidRDefault="00863BE0" w:rsidP="00863BE0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863BE0">
        <w:rPr>
          <w:lang w:val="ru-RU"/>
        </w:rPr>
        <w:t>Ну подожди, Иван Иванович! Елизавета Бам, прика...</w:t>
      </w:r>
    </w:p>
    <w:p w:rsidR="00863BE0" w:rsidRPr="00D2004C" w:rsidRDefault="00863BE0" w:rsidP="00863BE0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863BE0">
        <w:rPr>
          <w:lang w:val="ru-RU"/>
        </w:rPr>
        <w:t xml:space="preserve">Нет, постойте, </w:t>
      </w:r>
      <w:r w:rsidR="008F5540" w:rsidRPr="008F5540">
        <w:rPr>
          <w:lang w:val="ru-RU"/>
        </w:rPr>
        <w:t>Пётр Николаевич</w:t>
      </w:r>
      <w:r w:rsidRPr="00863BE0">
        <w:rPr>
          <w:lang w:val="ru-RU"/>
        </w:rPr>
        <w:t>, Вы мне скажите, это я мошенник?</w:t>
      </w:r>
    </w:p>
    <w:p w:rsidR="00863BE0" w:rsidRPr="00D2004C" w:rsidRDefault="00863BE0" w:rsidP="00863BE0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863BE0">
        <w:rPr>
          <w:lang w:val="ru-RU"/>
        </w:rPr>
        <w:t>Да отстаньте же Вы!</w:t>
      </w:r>
    </w:p>
    <w:p w:rsidR="00863BE0" w:rsidRPr="00D2004C" w:rsidRDefault="00863BE0" w:rsidP="00863BE0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="00716C8B">
        <w:rPr>
          <w:lang w:val="ru-RU"/>
        </w:rPr>
        <w:t>Это что же, я, по-в</w:t>
      </w:r>
      <w:r w:rsidRPr="00863BE0">
        <w:rPr>
          <w:lang w:val="ru-RU"/>
        </w:rPr>
        <w:t>ашему, мошенник?</w:t>
      </w:r>
    </w:p>
    <w:p w:rsidR="00863BE0" w:rsidRPr="00D2004C" w:rsidRDefault="00863BE0" w:rsidP="00863BE0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863BE0">
        <w:rPr>
          <w:lang w:val="ru-RU"/>
        </w:rPr>
        <w:t>Да, мошенник!!!</w:t>
      </w:r>
    </w:p>
    <w:p w:rsidR="00863BE0" w:rsidRPr="00D2004C" w:rsidRDefault="00863BE0" w:rsidP="00863BE0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863BE0">
        <w:rPr>
          <w:lang w:val="ru-RU"/>
        </w:rPr>
        <w:t>Ах так, значит по</w:t>
      </w:r>
      <w:r>
        <w:rPr>
          <w:lang w:val="ru-RU"/>
        </w:rPr>
        <w:t xml:space="preserve"> </w:t>
      </w:r>
      <w:r w:rsidR="006E3AE8">
        <w:rPr>
          <w:lang w:val="ru-RU"/>
        </w:rPr>
        <w:t xml:space="preserve">- </w:t>
      </w:r>
      <w:r>
        <w:rPr>
          <w:lang w:val="ru-RU"/>
        </w:rPr>
        <w:t>в</w:t>
      </w:r>
      <w:r w:rsidRPr="00863BE0">
        <w:rPr>
          <w:lang w:val="ru-RU"/>
        </w:rPr>
        <w:t xml:space="preserve">ашему я </w:t>
      </w:r>
      <w:r w:rsidR="006E3AE8">
        <w:rPr>
          <w:lang w:val="ru-RU"/>
        </w:rPr>
        <w:t xml:space="preserve">- </w:t>
      </w:r>
      <w:r w:rsidRPr="00863BE0">
        <w:rPr>
          <w:lang w:val="ru-RU"/>
        </w:rPr>
        <w:t>мошенник! Так Вы сказали?</w:t>
      </w:r>
    </w:p>
    <w:p w:rsidR="00863BE0" w:rsidRPr="00D2004C" w:rsidRDefault="00863BE0" w:rsidP="005C0F52">
      <w:pPr>
        <w:pStyle w:val="Text"/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863BE0">
        <w:rPr>
          <w:lang w:val="ru-RU"/>
        </w:rPr>
        <w:t>Убирайтесь вон! Балда какая! Я еще пошел на ответственное дело. Вам слово сказали, а Вы уж и на стену лезете. Кто же Вы после этого? Просто идиот!</w:t>
      </w:r>
    </w:p>
    <w:p w:rsidR="00863BE0" w:rsidRPr="00D2004C" w:rsidRDefault="00863BE0" w:rsidP="00863BE0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863BE0">
        <w:rPr>
          <w:lang w:val="ru-RU"/>
        </w:rPr>
        <w:t>А Вы шарлатан!</w:t>
      </w:r>
    </w:p>
    <w:p w:rsidR="00863BE0" w:rsidRPr="00D2004C" w:rsidRDefault="00863BE0" w:rsidP="00863BE0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863BE0">
        <w:rPr>
          <w:lang w:val="ru-RU"/>
        </w:rPr>
        <w:t>Убирайтесь вон!</w:t>
      </w:r>
    </w:p>
    <w:p w:rsidR="00863BE0" w:rsidRPr="00D2004C" w:rsidRDefault="00863BE0" w:rsidP="00863BE0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863BE0">
        <w:rPr>
          <w:lang w:val="ru-RU"/>
        </w:rPr>
        <w:t>Иван Иванович мошенник!</w:t>
      </w:r>
    </w:p>
    <w:p w:rsidR="0099231D" w:rsidRPr="00D2004C" w:rsidRDefault="00863BE0" w:rsidP="00863BE0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(почти плача)</w:t>
      </w:r>
      <w:r w:rsidR="005C0F52">
        <w:rPr>
          <w:rStyle w:val="Anweisung"/>
          <w:lang w:val="ru-RU"/>
        </w:rPr>
        <w:t xml:space="preserve"> </w:t>
      </w:r>
      <w:r w:rsidRPr="00863BE0">
        <w:rPr>
          <w:lang w:val="ru-RU"/>
        </w:rPr>
        <w:t>Я Вам этого не прощу!</w:t>
      </w:r>
    </w:p>
    <w:p w:rsidR="00863BE0" w:rsidRPr="00D2004C" w:rsidRDefault="00863BE0" w:rsidP="00863BE0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="000D04B0" w:rsidRPr="00D2004C">
        <w:rPr>
          <w:rStyle w:val="Anweisung"/>
          <w:lang w:val="ru-RU"/>
        </w:rPr>
        <w:t>(закатывая рукава)</w:t>
      </w:r>
      <w:r w:rsidR="005C0F52">
        <w:rPr>
          <w:rStyle w:val="Anweisung"/>
          <w:lang w:val="ru-RU"/>
        </w:rPr>
        <w:t xml:space="preserve"> </w:t>
      </w:r>
      <w:r w:rsidRPr="00863BE0">
        <w:rPr>
          <w:lang w:val="ru-RU"/>
        </w:rPr>
        <w:t>Я Вас сейчас спущу с лестницы!</w:t>
      </w:r>
    </w:p>
    <w:p w:rsidR="00863BE0" w:rsidRPr="00D2004C" w:rsidRDefault="00863BE0" w:rsidP="00863BE0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863BE0">
        <w:rPr>
          <w:lang w:val="ru-RU"/>
        </w:rPr>
        <w:t>Попробуйте скиньте!</w:t>
      </w:r>
    </w:p>
    <w:p w:rsidR="00863BE0" w:rsidRPr="00D2004C" w:rsidRDefault="00863BE0" w:rsidP="00863BE0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863BE0">
        <w:rPr>
          <w:lang w:val="ru-RU"/>
        </w:rPr>
        <w:t>Скину, скину, скину, скину!</w:t>
      </w:r>
    </w:p>
    <w:p w:rsidR="005C0F52" w:rsidRDefault="000D04B0" w:rsidP="0018409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="005C0F52">
        <w:rPr>
          <w:rStyle w:val="Anweisung"/>
          <w:lang w:val="ru-RU"/>
        </w:rPr>
        <w:t>(Т</w:t>
      </w:r>
      <w:r w:rsidRPr="00D2004C">
        <w:rPr>
          <w:rStyle w:val="Anweisung"/>
          <w:lang w:val="ru-RU"/>
        </w:rPr>
        <w:t>еатральный критик. Колокольчик. Прерывает действие)</w:t>
      </w:r>
      <w:r w:rsidR="005C0F52">
        <w:rPr>
          <w:rStyle w:val="Anweisung"/>
          <w:lang w:val="ru-RU"/>
        </w:rPr>
        <w:t xml:space="preserve">. </w:t>
      </w:r>
      <w:r w:rsidR="00184097" w:rsidRPr="00C97524">
        <w:rPr>
          <w:lang w:val="ru-RU"/>
        </w:rPr>
        <w:t xml:space="preserve">Это была реалистическая комедия. А теперь </w:t>
      </w:r>
      <w:r w:rsidR="00C17EF4">
        <w:rPr>
          <w:lang w:val="ru-RU"/>
        </w:rPr>
        <w:t>-</w:t>
      </w:r>
      <w:r w:rsidR="00184097" w:rsidRPr="00C97524">
        <w:rPr>
          <w:lang w:val="ru-RU"/>
        </w:rPr>
        <w:t xml:space="preserve"> комедия абсурда. </w:t>
      </w:r>
      <w:r w:rsidR="00863BE0" w:rsidRPr="005C0F52">
        <w:rPr>
          <w:lang w:val="ru-RU"/>
        </w:rPr>
        <w:t>Елизавета Бам открывает двери.</w:t>
      </w:r>
    </w:p>
    <w:p w:rsidR="00863BE0" w:rsidRPr="005C0F52" w:rsidRDefault="00184097" w:rsidP="005C0F52">
      <w:pPr>
        <w:pStyle w:val="Text"/>
        <w:ind w:firstLine="0"/>
        <w:rPr>
          <w:lang w:val="ru-RU"/>
        </w:rPr>
      </w:pPr>
      <w:r w:rsidRPr="005C0F52">
        <w:rPr>
          <w:rStyle w:val="Anweisung"/>
          <w:lang w:val="ru-RU"/>
        </w:rPr>
        <w:t>(</w:t>
      </w:r>
      <w:r w:rsidR="005C0F52">
        <w:rPr>
          <w:rStyle w:val="Anweisung"/>
          <w:lang w:val="ru-RU"/>
        </w:rPr>
        <w:t>П</w:t>
      </w:r>
      <w:r w:rsidRPr="005C0F52">
        <w:rPr>
          <w:rStyle w:val="Anweisung"/>
          <w:lang w:val="ru-RU"/>
        </w:rPr>
        <w:t>ерестановка)</w:t>
      </w:r>
      <w:r w:rsidR="005C0F52">
        <w:rPr>
          <w:rStyle w:val="Anweisung"/>
          <w:lang w:val="ru-RU"/>
        </w:rPr>
        <w:t>.</w:t>
      </w:r>
    </w:p>
    <w:p w:rsidR="000D04B0" w:rsidRPr="005C0F52" w:rsidRDefault="000D04B0" w:rsidP="00A3374F">
      <w:pPr>
        <w:pStyle w:val="berschrift3"/>
        <w:rPr>
          <w:lang w:val="ru-RU"/>
        </w:rPr>
      </w:pPr>
      <w:bookmarkStart w:id="20" w:name="_Toc219313008"/>
      <w:bookmarkStart w:id="21" w:name="_Toc219313029"/>
      <w:bookmarkStart w:id="22" w:name="_Toc219313053"/>
      <w:bookmarkStart w:id="23" w:name="_Toc219313103"/>
      <w:r w:rsidRPr="005C0F52">
        <w:rPr>
          <w:lang w:val="ru-RU"/>
        </w:rPr>
        <w:lastRenderedPageBreak/>
        <w:t>Абсурд. Комедия абсурда</w:t>
      </w:r>
      <w:bookmarkEnd w:id="20"/>
      <w:bookmarkEnd w:id="21"/>
      <w:bookmarkEnd w:id="22"/>
      <w:bookmarkEnd w:id="23"/>
      <w:r w:rsidR="005C0F52" w:rsidRPr="005C0F52">
        <w:rPr>
          <w:lang w:val="ru-RU"/>
        </w:rPr>
        <w:t xml:space="preserve">. </w:t>
      </w:r>
      <w:r w:rsidRPr="005C0F52">
        <w:rPr>
          <w:lang w:val="ru-RU"/>
        </w:rPr>
        <w:t>На кругу. Елизавета Бам, Пётр Николаевич, Иван Иванович</w:t>
      </w:r>
      <w:r w:rsidR="00427BF0">
        <w:rPr>
          <w:lang w:val="ru-RU"/>
        </w:rPr>
        <w:t>.</w:t>
      </w:r>
    </w:p>
    <w:p w:rsidR="000D04B0" w:rsidRPr="00D2004C" w:rsidRDefault="000D04B0" w:rsidP="003471D4">
      <w:pPr>
        <w:ind w:left="708"/>
        <w:rPr>
          <w:lang w:val="ru-RU"/>
        </w:rPr>
      </w:pPr>
      <w:r w:rsidRPr="00D2004C">
        <w:rPr>
          <w:rStyle w:val="Anweisung"/>
          <w:lang w:val="ru-RU"/>
        </w:rPr>
        <w:t>(</w:t>
      </w:r>
      <w:r w:rsidR="003471D4">
        <w:rPr>
          <w:rStyle w:val="Anweisung"/>
          <w:lang w:val="ru-RU"/>
        </w:rPr>
        <w:t xml:space="preserve">Элементы комнаты </w:t>
      </w:r>
      <w:r w:rsidR="00C17EF4">
        <w:rPr>
          <w:rStyle w:val="Anweisung"/>
          <w:lang w:val="ru-RU"/>
        </w:rPr>
        <w:t>-</w:t>
      </w:r>
      <w:r w:rsidR="003471D4">
        <w:rPr>
          <w:rStyle w:val="Anweisung"/>
          <w:lang w:val="ru-RU"/>
        </w:rPr>
        <w:t xml:space="preserve"> окно, двери, стены, часы, платье </w:t>
      </w:r>
      <w:r w:rsidR="00C17EF4">
        <w:rPr>
          <w:rStyle w:val="Anweisung"/>
          <w:lang w:val="ru-RU"/>
        </w:rPr>
        <w:t>-</w:t>
      </w:r>
      <w:r w:rsidR="003471D4">
        <w:rPr>
          <w:rStyle w:val="Anweisung"/>
          <w:lang w:val="ru-RU"/>
        </w:rPr>
        <w:t xml:space="preserve"> по краям круга.  </w:t>
      </w:r>
      <w:r w:rsidRPr="00D2004C">
        <w:rPr>
          <w:rStyle w:val="Anweisung"/>
          <w:lang w:val="ru-RU"/>
        </w:rPr>
        <w:t xml:space="preserve">Сцена </w:t>
      </w:r>
      <w:r w:rsidR="006E3AE8">
        <w:rPr>
          <w:rStyle w:val="Anweisung"/>
          <w:lang w:val="ru-RU"/>
        </w:rPr>
        <w:t>с кругом</w:t>
      </w:r>
      <w:r w:rsidRPr="00D2004C">
        <w:rPr>
          <w:rStyle w:val="Anweisung"/>
          <w:lang w:val="ru-RU"/>
        </w:rPr>
        <w:t>, круг дво</w:t>
      </w:r>
      <w:r w:rsidR="005C0F52">
        <w:rPr>
          <w:rStyle w:val="Anweisung"/>
          <w:lang w:val="ru-RU"/>
        </w:rPr>
        <w:t>йной с кольцом</w:t>
      </w:r>
      <w:r w:rsidR="006E3AE8">
        <w:rPr>
          <w:rStyle w:val="Anweisung"/>
          <w:lang w:val="ru-RU"/>
        </w:rPr>
        <w:t>,</w:t>
      </w:r>
      <w:r w:rsidR="005C0F52">
        <w:rPr>
          <w:rStyle w:val="Anweisung"/>
          <w:lang w:val="ru-RU"/>
        </w:rPr>
        <w:t xml:space="preserve"> на котором бегут, </w:t>
      </w:r>
      <w:r w:rsidRPr="00D2004C">
        <w:rPr>
          <w:rStyle w:val="Anweisung"/>
          <w:lang w:val="ru-RU"/>
        </w:rPr>
        <w:t>едут друг за другом по кругу трое действующих лиц с разными скоростями</w:t>
      </w:r>
      <w:r w:rsidR="006C00A9">
        <w:rPr>
          <w:rStyle w:val="Anweisung"/>
          <w:lang w:val="ru-RU"/>
        </w:rPr>
        <w:t>).</w:t>
      </w:r>
    </w:p>
    <w:p w:rsidR="000D04B0" w:rsidRPr="00D2004C" w:rsidRDefault="000D04B0" w:rsidP="005C0F52">
      <w:pPr>
        <w:pStyle w:val="Text"/>
        <w:rPr>
          <w:lang w:val="ru-RU"/>
        </w:rPr>
      </w:pPr>
      <w:r>
        <w:rPr>
          <w:rStyle w:val="RollenNamen"/>
          <w:lang w:val="ru-RU"/>
        </w:rPr>
        <w:t>Актёр</w:t>
      </w:r>
      <w:r>
        <w:rPr>
          <w:rStyle w:val="RollenNamen"/>
          <w:lang w:val="ru-RU"/>
        </w:rPr>
        <w:tab/>
      </w:r>
      <w:r w:rsidRPr="00863BE0">
        <w:rPr>
          <w:lang w:val="ru-RU"/>
        </w:rPr>
        <w:t>Елизавета Бам открывает двери.</w:t>
      </w:r>
      <w:r w:rsidR="005963A3">
        <w:rPr>
          <w:lang w:val="ru-RU"/>
        </w:rPr>
        <w:t xml:space="preserve"> </w:t>
      </w:r>
      <w:r w:rsidRPr="000D04B0">
        <w:rPr>
          <w:lang w:val="ru-RU"/>
        </w:rPr>
        <w:t>Иван Иванович стоит на костылях, а Пётр Николаевич сидит в инвалидном кресле с подвязанной щекой.</w:t>
      </w:r>
    </w:p>
    <w:p w:rsidR="0099231D" w:rsidRPr="00D2004C" w:rsidRDefault="000D04B0" w:rsidP="000D04B0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="005963A3">
        <w:rPr>
          <w:rStyle w:val="Anweisung"/>
          <w:lang w:val="ru-RU"/>
        </w:rPr>
        <w:t>(становится на круг</w:t>
      </w:r>
      <w:r w:rsidR="00B66890" w:rsidRPr="00D2004C">
        <w:rPr>
          <w:rStyle w:val="Anweisung"/>
          <w:lang w:val="ru-RU"/>
        </w:rPr>
        <w:t>)</w:t>
      </w:r>
      <w:r w:rsidR="005963A3">
        <w:rPr>
          <w:rStyle w:val="Anweisung"/>
          <w:lang w:val="ru-RU"/>
        </w:rPr>
        <w:t xml:space="preserve"> </w:t>
      </w:r>
      <w:r w:rsidRPr="000D04B0">
        <w:rPr>
          <w:lang w:val="ru-RU"/>
        </w:rPr>
        <w:t>Руки коротки!</w:t>
      </w:r>
    </w:p>
    <w:p w:rsidR="000D04B0" w:rsidRPr="00D2004C" w:rsidRDefault="000D04B0" w:rsidP="000D04B0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="00B66890" w:rsidRPr="00D2004C">
        <w:rPr>
          <w:rStyle w:val="Anweisung"/>
          <w:lang w:val="ru-RU"/>
        </w:rPr>
        <w:t>(вскакивает на кольцо)</w:t>
      </w:r>
      <w:r w:rsidR="005963A3">
        <w:rPr>
          <w:rStyle w:val="Anweisung"/>
          <w:lang w:val="ru-RU"/>
        </w:rPr>
        <w:t xml:space="preserve"> </w:t>
      </w:r>
      <w:r w:rsidRPr="000D04B0">
        <w:rPr>
          <w:lang w:val="ru-RU"/>
        </w:rPr>
        <w:t>Это у меня-то руки коротки?</w:t>
      </w:r>
    </w:p>
    <w:p w:rsidR="000D04B0" w:rsidRPr="00D2004C" w:rsidRDefault="000D04B0" w:rsidP="000D04B0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0D04B0">
        <w:rPr>
          <w:lang w:val="ru-RU"/>
        </w:rPr>
        <w:t>Ну да!</w:t>
      </w:r>
    </w:p>
    <w:p w:rsidR="000D04B0" w:rsidRPr="00D2004C" w:rsidRDefault="00B66890" w:rsidP="000D04B0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(вскакивает на кольцо)</w:t>
      </w:r>
      <w:r w:rsidR="005963A3">
        <w:rPr>
          <w:rStyle w:val="Anweisung"/>
          <w:lang w:val="ru-RU"/>
        </w:rPr>
        <w:t xml:space="preserve"> </w:t>
      </w:r>
      <w:r w:rsidR="000D04B0" w:rsidRPr="000D04B0">
        <w:rPr>
          <w:lang w:val="ru-RU"/>
        </w:rPr>
        <w:t>У Вас! У Вас! Скажите, ведь у него?</w:t>
      </w:r>
    </w:p>
    <w:p w:rsidR="000D04B0" w:rsidRPr="00D2004C" w:rsidRDefault="000D04B0" w:rsidP="000D04B0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0D04B0">
        <w:rPr>
          <w:lang w:val="ru-RU"/>
        </w:rPr>
        <w:t>У него!</w:t>
      </w:r>
    </w:p>
    <w:p w:rsidR="000D04B0" w:rsidRPr="00D2004C" w:rsidRDefault="000D04B0" w:rsidP="000D04B0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0D04B0">
        <w:rPr>
          <w:lang w:val="ru-RU"/>
        </w:rPr>
        <w:t>Елизавета Бам, Вы не смеете так говорить</w:t>
      </w:r>
      <w:r w:rsidR="005963A3">
        <w:rPr>
          <w:lang w:val="ru-RU"/>
        </w:rPr>
        <w:t xml:space="preserve"> </w:t>
      </w:r>
      <w:r w:rsidR="00B66890" w:rsidRPr="00D2004C">
        <w:rPr>
          <w:rStyle w:val="Anweisung"/>
          <w:lang w:val="ru-RU"/>
        </w:rPr>
        <w:t>(проезжает мимо)</w:t>
      </w:r>
      <w:r w:rsidR="005963A3">
        <w:rPr>
          <w:rStyle w:val="Anweisung"/>
          <w:lang w:val="ru-RU"/>
        </w:rPr>
        <w:t>.</w:t>
      </w:r>
    </w:p>
    <w:p w:rsidR="000D04B0" w:rsidRPr="00D2004C" w:rsidRDefault="000D04B0" w:rsidP="000D04B0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0D04B0">
        <w:rPr>
          <w:lang w:val="ru-RU"/>
        </w:rPr>
        <w:t>Почему?</w:t>
      </w:r>
    </w:p>
    <w:p w:rsidR="000D04B0" w:rsidRPr="00D2004C" w:rsidRDefault="000D04B0" w:rsidP="005963A3">
      <w:pPr>
        <w:pStyle w:val="Text"/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0D04B0">
        <w:rPr>
          <w:lang w:val="ru-RU"/>
        </w:rPr>
        <w:t>Потому что Вы лишены всякого голоса. Вы совершили гнусное преступление. Не Вам говорить мне дерзости. Вы - преступница!</w:t>
      </w:r>
      <w:r w:rsidR="005963A3">
        <w:rPr>
          <w:lang w:val="ru-RU"/>
        </w:rPr>
        <w:t xml:space="preserve"> </w:t>
      </w:r>
      <w:r w:rsidR="00B66890" w:rsidRPr="00D2004C">
        <w:rPr>
          <w:rStyle w:val="Anweisung"/>
          <w:lang w:val="ru-RU"/>
        </w:rPr>
        <w:t>(проезжает мимо)</w:t>
      </w:r>
      <w:r w:rsidR="005963A3">
        <w:rPr>
          <w:rStyle w:val="Anweisung"/>
          <w:lang w:val="ru-RU"/>
        </w:rPr>
        <w:t>.</w:t>
      </w:r>
    </w:p>
    <w:p w:rsidR="000D04B0" w:rsidRPr="00D2004C" w:rsidRDefault="000D04B0" w:rsidP="000D04B0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0D04B0">
        <w:rPr>
          <w:lang w:val="ru-RU"/>
        </w:rPr>
        <w:t>Почему?</w:t>
      </w:r>
    </w:p>
    <w:p w:rsidR="000D04B0" w:rsidRPr="00D2004C" w:rsidRDefault="000D04B0" w:rsidP="000D04B0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0D04B0">
        <w:rPr>
          <w:lang w:val="ru-RU"/>
        </w:rPr>
        <w:t>Что почему?</w:t>
      </w:r>
      <w:r w:rsidR="005963A3">
        <w:rPr>
          <w:lang w:val="ru-RU"/>
        </w:rPr>
        <w:t xml:space="preserve"> </w:t>
      </w:r>
      <w:r w:rsidR="00B66890" w:rsidRPr="00D2004C">
        <w:rPr>
          <w:rStyle w:val="Anweisung"/>
          <w:lang w:val="ru-RU"/>
        </w:rPr>
        <w:t>(проезжает мимо)</w:t>
      </w:r>
      <w:r w:rsidR="005963A3">
        <w:rPr>
          <w:rStyle w:val="Anweisung"/>
          <w:lang w:val="ru-RU"/>
        </w:rPr>
        <w:t>.</w:t>
      </w:r>
    </w:p>
    <w:p w:rsidR="000D04B0" w:rsidRPr="00D2004C" w:rsidRDefault="000D04B0" w:rsidP="000D04B0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0D04B0">
        <w:rPr>
          <w:lang w:val="ru-RU"/>
        </w:rPr>
        <w:t>Почему я преступница?</w:t>
      </w:r>
    </w:p>
    <w:p w:rsidR="000D04B0" w:rsidRPr="00D2004C" w:rsidRDefault="00B66890" w:rsidP="000D04B0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="000D04B0" w:rsidRPr="000D04B0">
        <w:rPr>
          <w:lang w:val="ru-RU"/>
        </w:rPr>
        <w:t>Потому что Вы лишены всякого голоса.</w:t>
      </w:r>
    </w:p>
    <w:p w:rsidR="000D04B0" w:rsidRPr="00D2004C" w:rsidRDefault="00B66890" w:rsidP="000D04B0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="000D04B0" w:rsidRPr="000D04B0">
        <w:rPr>
          <w:lang w:val="ru-RU"/>
        </w:rPr>
        <w:t>Лишены всякого голоса.</w:t>
      </w:r>
    </w:p>
    <w:p w:rsidR="0099231D" w:rsidRPr="00D2004C" w:rsidRDefault="000D04B0" w:rsidP="00184097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0D04B0">
        <w:rPr>
          <w:lang w:val="ru-RU"/>
        </w:rPr>
        <w:t>А я не лишена. Вы можете проверить по часам.</w:t>
      </w:r>
    </w:p>
    <w:p w:rsidR="00184097" w:rsidRPr="00D2004C" w:rsidRDefault="00184097" w:rsidP="00A47862">
      <w:pPr>
        <w:rPr>
          <w:lang w:val="ru-RU"/>
        </w:rPr>
      </w:pPr>
      <w:r w:rsidRPr="00D2004C">
        <w:rPr>
          <w:rStyle w:val="Anweisung"/>
          <w:lang w:val="ru-RU"/>
        </w:rPr>
        <w:t>(</w:t>
      </w:r>
      <w:r w:rsidR="005963A3">
        <w:rPr>
          <w:rStyle w:val="Anweisung"/>
          <w:lang w:val="ru-RU"/>
        </w:rPr>
        <w:t>Ч</w:t>
      </w:r>
      <w:r w:rsidRPr="00D2004C">
        <w:rPr>
          <w:rStyle w:val="Anweisung"/>
          <w:lang w:val="ru-RU"/>
        </w:rPr>
        <w:t>асы бьют. Круг встаёт</w:t>
      </w:r>
      <w:r w:rsidR="005963A3">
        <w:rPr>
          <w:rStyle w:val="Anweisung"/>
          <w:lang w:val="ru-RU"/>
        </w:rPr>
        <w:t xml:space="preserve"> на месте</w:t>
      </w:r>
      <w:r w:rsidRPr="00D2004C">
        <w:rPr>
          <w:rStyle w:val="Anweisung"/>
          <w:lang w:val="ru-RU"/>
        </w:rPr>
        <w:t>)</w:t>
      </w:r>
      <w:r w:rsidR="005963A3">
        <w:rPr>
          <w:rStyle w:val="Anweisung"/>
          <w:lang w:val="ru-RU"/>
        </w:rPr>
        <w:t>.</w:t>
      </w:r>
    </w:p>
    <w:p w:rsidR="000D04B0" w:rsidRPr="00D2004C" w:rsidRDefault="00B66890" w:rsidP="005963A3">
      <w:pPr>
        <w:pStyle w:val="Text"/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="000D04B0" w:rsidRPr="000D04B0">
        <w:rPr>
          <w:lang w:val="ru-RU"/>
        </w:rPr>
        <w:t>До этого дело не дойдет. Я у дверей расставил стражу, и при малейшем толчке Иван Иванович икнет в сторону.</w:t>
      </w:r>
    </w:p>
    <w:p w:rsidR="000D04B0" w:rsidRPr="00D2004C" w:rsidRDefault="000D04B0" w:rsidP="000D04B0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0D04B0">
        <w:rPr>
          <w:lang w:val="ru-RU"/>
        </w:rPr>
        <w:t>Покажите. Пожалуйста, покажите.</w:t>
      </w:r>
    </w:p>
    <w:p w:rsidR="000D04B0" w:rsidRPr="0099231D" w:rsidRDefault="00B66890" w:rsidP="000D04B0"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="000D04B0" w:rsidRPr="000D04B0">
        <w:rPr>
          <w:lang w:val="ru-RU"/>
        </w:rPr>
        <w:t xml:space="preserve">Ну, смотрите. Предлагаю отвернуться. </w:t>
      </w:r>
      <w:r w:rsidR="000D04B0" w:rsidRPr="00537D5B">
        <w:t>Раз, два, три.</w:t>
      </w:r>
    </w:p>
    <w:p w:rsidR="005D44D2" w:rsidRPr="0099231D" w:rsidRDefault="005D44D2" w:rsidP="005D44D2">
      <w:pPr>
        <w:pStyle w:val="Text"/>
      </w:pPr>
    </w:p>
    <w:p w:rsidR="00B66890" w:rsidRPr="003471D4" w:rsidRDefault="00C96A30" w:rsidP="003471D4">
      <w:pPr>
        <w:pStyle w:val="berschrift3"/>
        <w:numPr>
          <w:ilvl w:val="2"/>
          <w:numId w:val="1"/>
        </w:numPr>
        <w:ind w:left="0"/>
        <w:rPr>
          <w:lang w:val="ru-RU"/>
        </w:rPr>
      </w:pPr>
      <w:bookmarkStart w:id="24" w:name="_Toc219313009"/>
      <w:bookmarkStart w:id="25" w:name="_Toc219313030"/>
      <w:bookmarkStart w:id="26" w:name="_Toc219313054"/>
      <w:bookmarkStart w:id="27" w:name="_Toc219313104"/>
      <w:r>
        <w:rPr>
          <w:lang w:val="ru-RU"/>
        </w:rPr>
        <w:t>К</w:t>
      </w:r>
      <w:r w:rsidR="00B66890" w:rsidRPr="00B66890">
        <w:rPr>
          <w:lang w:val="ru-RU"/>
        </w:rPr>
        <w:t>усок нелепокомический наивный</w:t>
      </w:r>
      <w:r w:rsidR="00184097">
        <w:rPr>
          <w:lang w:val="ru-RU"/>
        </w:rPr>
        <w:t>. Цирк.</w:t>
      </w:r>
      <w:bookmarkEnd w:id="24"/>
      <w:bookmarkEnd w:id="25"/>
      <w:bookmarkEnd w:id="26"/>
      <w:bookmarkEnd w:id="27"/>
      <w:r w:rsidR="003471D4" w:rsidRPr="003471D4">
        <w:rPr>
          <w:lang w:val="ru-RU"/>
        </w:rPr>
        <w:t xml:space="preserve"> </w:t>
      </w:r>
      <w:r w:rsidR="006C00A9">
        <w:rPr>
          <w:lang w:val="ru-RU"/>
        </w:rPr>
        <w:t xml:space="preserve">Актёр, </w:t>
      </w:r>
      <w:r w:rsidR="003471D4" w:rsidRPr="005C0F52">
        <w:rPr>
          <w:lang w:val="ru-RU"/>
        </w:rPr>
        <w:t>Елизавета Бам,</w:t>
      </w:r>
      <w:r w:rsidR="003471D4">
        <w:rPr>
          <w:lang w:val="ru-RU"/>
        </w:rPr>
        <w:t xml:space="preserve"> Пётр Николаевич, Иван Иванович, Папаша, Мамаша.</w:t>
      </w:r>
    </w:p>
    <w:p w:rsidR="00B66890" w:rsidRPr="00A12887" w:rsidRDefault="005963A3" w:rsidP="005963A3">
      <w:pPr>
        <w:ind w:left="708"/>
        <w:rPr>
          <w:rStyle w:val="Anweisung"/>
          <w:lang w:val="ru-RU"/>
        </w:rPr>
      </w:pPr>
      <w:r w:rsidRPr="00A12887">
        <w:rPr>
          <w:rStyle w:val="Anweisung"/>
          <w:lang w:val="ru-RU"/>
        </w:rPr>
        <w:t>(Музыка «М</w:t>
      </w:r>
      <w:r w:rsidR="00B66890" w:rsidRPr="00A12887">
        <w:rPr>
          <w:rStyle w:val="Anweisung"/>
          <w:lang w:val="ru-RU"/>
        </w:rPr>
        <w:t>арш гладиаторов». Сцена очищается от часов, ракушки суфлёра. Появляется арена, занаве</w:t>
      </w:r>
      <w:r w:rsidR="003471D4">
        <w:rPr>
          <w:rStyle w:val="Anweisung"/>
          <w:lang w:val="ru-RU"/>
        </w:rPr>
        <w:t>с центрального циркового выхода</w:t>
      </w:r>
      <w:r w:rsidR="00B66890" w:rsidRPr="00A12887">
        <w:rPr>
          <w:rStyle w:val="Anweisung"/>
          <w:lang w:val="ru-RU"/>
        </w:rPr>
        <w:t>)</w:t>
      </w:r>
      <w:r w:rsidRPr="00A12887">
        <w:rPr>
          <w:rStyle w:val="Anweisung"/>
          <w:lang w:val="ru-RU"/>
        </w:rPr>
        <w:t>.</w:t>
      </w:r>
    </w:p>
    <w:p w:rsidR="00B66890" w:rsidRPr="00D2004C" w:rsidRDefault="00184097" w:rsidP="00136A69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(цирковой директор в цилиндре, с обручами и арапником в руках)</w:t>
      </w:r>
      <w:r w:rsidR="005963A3">
        <w:rPr>
          <w:rStyle w:val="Anweisung"/>
          <w:lang w:val="ru-RU"/>
        </w:rPr>
        <w:t xml:space="preserve">. </w:t>
      </w:r>
      <w:r w:rsidRPr="00C97524">
        <w:rPr>
          <w:lang w:val="ru-RU"/>
        </w:rPr>
        <w:t>Сюда! Сюда! Дамы и господа! Подходите ближе, не стесняйтесь! Смотрите</w:t>
      </w:r>
      <w:r w:rsidR="003471D4">
        <w:rPr>
          <w:lang w:val="ru-RU"/>
        </w:rPr>
        <w:t xml:space="preserve"> </w:t>
      </w:r>
      <w:r w:rsidRPr="00C97524">
        <w:rPr>
          <w:lang w:val="ru-RU"/>
        </w:rPr>
        <w:t>и дивитесь! Забудьте свой быт,</w:t>
      </w:r>
      <w:r w:rsidR="003471D4">
        <w:rPr>
          <w:lang w:val="ru-RU"/>
        </w:rPr>
        <w:t xml:space="preserve"> </w:t>
      </w:r>
      <w:r w:rsidRPr="00C97524">
        <w:rPr>
          <w:lang w:val="ru-RU"/>
        </w:rPr>
        <w:t>забудьте тревоги и заботы!</w:t>
      </w:r>
      <w:r w:rsidR="005963A3">
        <w:rPr>
          <w:lang w:val="ru-RU"/>
        </w:rPr>
        <w:t xml:space="preserve"> </w:t>
      </w:r>
      <w:r w:rsidRPr="00D2004C">
        <w:rPr>
          <w:rStyle w:val="Anweisung"/>
          <w:lang w:val="ru-RU"/>
        </w:rPr>
        <w:t>(Жонглирует)</w:t>
      </w:r>
      <w:r w:rsidR="005963A3">
        <w:rPr>
          <w:rStyle w:val="Anweisung"/>
          <w:lang w:val="ru-RU"/>
        </w:rPr>
        <w:t xml:space="preserve">. </w:t>
      </w:r>
      <w:r w:rsidRPr="00C97524">
        <w:rPr>
          <w:lang w:val="ru-RU"/>
        </w:rPr>
        <w:t>Дайте себя ослепить!</w:t>
      </w:r>
      <w:r w:rsidR="005963A3">
        <w:rPr>
          <w:lang w:val="ru-RU"/>
        </w:rPr>
        <w:t xml:space="preserve"> </w:t>
      </w:r>
      <w:r w:rsidRPr="00C97524">
        <w:rPr>
          <w:lang w:val="ru-RU"/>
        </w:rPr>
        <w:t>Дайте себя очаровать!</w:t>
      </w:r>
      <w:r w:rsidR="005963A3">
        <w:rPr>
          <w:lang w:val="ru-RU"/>
        </w:rPr>
        <w:t xml:space="preserve"> </w:t>
      </w:r>
      <w:r w:rsidRPr="00C97524">
        <w:rPr>
          <w:lang w:val="ru-RU"/>
        </w:rPr>
        <w:t>Манеж открыт!</w:t>
      </w:r>
      <w:r w:rsidR="00136A69" w:rsidRPr="00C97524">
        <w:rPr>
          <w:lang w:val="ru-RU"/>
        </w:rPr>
        <w:t xml:space="preserve"> </w:t>
      </w:r>
      <w:r w:rsidR="003471D4" w:rsidRPr="00C97524">
        <w:rPr>
          <w:lang w:val="ru-RU"/>
        </w:rPr>
        <w:t>К</w:t>
      </w:r>
      <w:r w:rsidR="003471D4" w:rsidRPr="00136A69">
        <w:rPr>
          <w:lang w:val="ru-RU"/>
        </w:rPr>
        <w:t>ак будто всегда</w:t>
      </w:r>
      <w:r w:rsidR="003471D4" w:rsidRPr="00C97524">
        <w:rPr>
          <w:lang w:val="ru-RU"/>
        </w:rPr>
        <w:t xml:space="preserve"> и никогда!</w:t>
      </w:r>
      <w:r w:rsidR="003471D4">
        <w:rPr>
          <w:lang w:val="ru-RU"/>
        </w:rPr>
        <w:t xml:space="preserve"> </w:t>
      </w:r>
      <w:r w:rsidR="00136A69" w:rsidRPr="00C97524">
        <w:rPr>
          <w:lang w:val="ru-RU"/>
        </w:rPr>
        <w:t>Сегодня на манеже</w:t>
      </w:r>
      <w:r w:rsidRPr="00C97524">
        <w:rPr>
          <w:lang w:val="ru-RU"/>
        </w:rPr>
        <w:t xml:space="preserve"> наивно</w:t>
      </w:r>
      <w:r w:rsidR="006E3AE8">
        <w:rPr>
          <w:lang w:val="ru-RU"/>
        </w:rPr>
        <w:t xml:space="preserve"> </w:t>
      </w:r>
      <w:r w:rsidR="00C17EF4">
        <w:rPr>
          <w:lang w:val="ru-RU"/>
        </w:rPr>
        <w:t>-</w:t>
      </w:r>
      <w:r w:rsidR="00136A69">
        <w:rPr>
          <w:lang w:val="ru-RU"/>
        </w:rPr>
        <w:t xml:space="preserve"> нелепо</w:t>
      </w:r>
      <w:r w:rsidR="006E3AE8">
        <w:rPr>
          <w:lang w:val="ru-RU"/>
        </w:rPr>
        <w:t xml:space="preserve"> </w:t>
      </w:r>
      <w:r w:rsidRPr="00C97524">
        <w:rPr>
          <w:lang w:val="ru-RU"/>
        </w:rPr>
        <w:t>-</w:t>
      </w:r>
      <w:r w:rsidR="006E3AE8">
        <w:rPr>
          <w:lang w:val="ru-RU"/>
        </w:rPr>
        <w:t xml:space="preserve"> </w:t>
      </w:r>
      <w:r w:rsidRPr="00C97524">
        <w:rPr>
          <w:lang w:val="ru-RU"/>
        </w:rPr>
        <w:t>комическ</w:t>
      </w:r>
      <w:r w:rsidR="00136A69" w:rsidRPr="00C97524">
        <w:rPr>
          <w:lang w:val="ru-RU"/>
        </w:rPr>
        <w:t>и</w:t>
      </w:r>
      <w:r w:rsidRPr="00C97524">
        <w:rPr>
          <w:lang w:val="ru-RU"/>
        </w:rPr>
        <w:t>й декад</w:t>
      </w:r>
      <w:r w:rsidR="00136A69" w:rsidRPr="00C97524">
        <w:rPr>
          <w:lang w:val="ru-RU"/>
        </w:rPr>
        <w:t>а</w:t>
      </w:r>
      <w:r w:rsidRPr="00C97524">
        <w:rPr>
          <w:lang w:val="ru-RU"/>
        </w:rPr>
        <w:t>нц!</w:t>
      </w:r>
      <w:r w:rsidR="00136A69" w:rsidRPr="00C97524">
        <w:rPr>
          <w:lang w:val="ru-RU"/>
        </w:rPr>
        <w:t xml:space="preserve"> </w:t>
      </w:r>
    </w:p>
    <w:p w:rsidR="00136A69" w:rsidRPr="00D2004C" w:rsidRDefault="00136A69" w:rsidP="003C5259">
      <w:pPr>
        <w:ind w:left="708"/>
        <w:rPr>
          <w:lang w:val="ru-RU"/>
        </w:rPr>
      </w:pPr>
      <w:r w:rsidRPr="00D2004C">
        <w:rPr>
          <w:rStyle w:val="Anweisung"/>
          <w:lang w:val="ru-RU"/>
        </w:rPr>
        <w:lastRenderedPageBreak/>
        <w:t xml:space="preserve">(Елизавета Бам выходит и встаёт перед </w:t>
      </w:r>
      <w:r w:rsidR="003471D4">
        <w:rPr>
          <w:rStyle w:val="Anweisung"/>
          <w:lang w:val="ru-RU"/>
        </w:rPr>
        <w:t xml:space="preserve">цирковым </w:t>
      </w:r>
      <w:r w:rsidRPr="00D2004C">
        <w:rPr>
          <w:rStyle w:val="Anweisung"/>
          <w:lang w:val="ru-RU"/>
        </w:rPr>
        <w:t xml:space="preserve">занавесом в глубине сцены. На арену выскакивают два акробата </w:t>
      </w:r>
      <w:r w:rsidR="00C17EF4">
        <w:rPr>
          <w:rStyle w:val="Anweisung"/>
          <w:lang w:val="ru-RU"/>
        </w:rPr>
        <w:t>-</w:t>
      </w:r>
      <w:r w:rsidRPr="00D2004C">
        <w:rPr>
          <w:rStyle w:val="Anweisung"/>
          <w:lang w:val="ru-RU"/>
        </w:rPr>
        <w:t xml:space="preserve"> Петя и Ваня. Мельтешат, делают кульбиты, качаются на трапеции под куполом)</w:t>
      </w:r>
      <w:r w:rsidR="005963A3">
        <w:rPr>
          <w:rStyle w:val="Anweisung"/>
          <w:lang w:val="ru-RU"/>
        </w:rPr>
        <w:t>.</w:t>
      </w:r>
    </w:p>
    <w:p w:rsidR="00136A69" w:rsidRPr="00D2004C" w:rsidRDefault="00136A69" w:rsidP="00136A69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136A69">
        <w:rPr>
          <w:lang w:val="ru-RU"/>
        </w:rPr>
        <w:t>Еще раз, пожалуйста! Как это вы делаете?</w:t>
      </w:r>
    </w:p>
    <w:p w:rsidR="00136A69" w:rsidRPr="00D2004C" w:rsidRDefault="002A2E76" w:rsidP="00136A69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="00136A69" w:rsidRPr="00136A69">
        <w:rPr>
          <w:lang w:val="ru-RU"/>
        </w:rPr>
        <w:t xml:space="preserve">Очень просто. Иван Иванович, покажите. </w:t>
      </w:r>
      <w:r w:rsidR="00136A69">
        <w:rPr>
          <w:lang w:val="ru-RU"/>
        </w:rPr>
        <w:t>А</w:t>
      </w:r>
      <w:r w:rsidR="00136A69" w:rsidRPr="00136A69">
        <w:rPr>
          <w:lang w:val="ru-RU"/>
        </w:rPr>
        <w:t>л</w:t>
      </w:r>
      <w:r w:rsidR="005963A3">
        <w:rPr>
          <w:lang w:val="ru-RU"/>
        </w:rPr>
        <w:t>ле-</w:t>
      </w:r>
      <w:r w:rsidR="00136A69" w:rsidRPr="00136A69">
        <w:rPr>
          <w:lang w:val="ru-RU"/>
        </w:rPr>
        <w:t>оп!</w:t>
      </w:r>
    </w:p>
    <w:p w:rsidR="00136A69" w:rsidRPr="00D2004C" w:rsidRDefault="002A2E76" w:rsidP="00136A69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="00136A69" w:rsidRPr="00136A69">
        <w:rPr>
          <w:lang w:val="ru-RU"/>
        </w:rPr>
        <w:t xml:space="preserve">С удовольствием. </w:t>
      </w:r>
      <w:r w:rsidR="00136A69">
        <w:rPr>
          <w:lang w:val="ru-RU"/>
        </w:rPr>
        <w:t>А</w:t>
      </w:r>
      <w:r w:rsidR="00136A69" w:rsidRPr="00136A69">
        <w:rPr>
          <w:lang w:val="ru-RU"/>
        </w:rPr>
        <w:t>л</w:t>
      </w:r>
      <w:r w:rsidR="005963A3">
        <w:rPr>
          <w:lang w:val="ru-RU"/>
        </w:rPr>
        <w:t>ле-</w:t>
      </w:r>
      <w:r w:rsidR="00136A69" w:rsidRPr="00136A69">
        <w:rPr>
          <w:lang w:val="ru-RU"/>
        </w:rPr>
        <w:t>оп!</w:t>
      </w:r>
    </w:p>
    <w:p w:rsidR="00136A69" w:rsidRPr="00D2004C" w:rsidRDefault="00136A69" w:rsidP="005963A3">
      <w:pPr>
        <w:pStyle w:val="Text"/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136A69">
        <w:rPr>
          <w:lang w:val="ru-RU"/>
        </w:rPr>
        <w:t xml:space="preserve">Да ведь это же прелесть как хорошо. </w:t>
      </w:r>
      <w:r w:rsidRPr="00D2004C">
        <w:rPr>
          <w:rStyle w:val="Anweisung"/>
          <w:lang w:val="ru-RU"/>
        </w:rPr>
        <w:t>(кричит)</w:t>
      </w:r>
      <w:r w:rsidRPr="00136A69">
        <w:rPr>
          <w:lang w:val="ru-RU"/>
        </w:rPr>
        <w:t xml:space="preserve"> Мама! </w:t>
      </w:r>
      <w:r w:rsidR="005963A3">
        <w:rPr>
          <w:lang w:val="ru-RU"/>
        </w:rPr>
        <w:t xml:space="preserve">Папа! Пойдите </w:t>
      </w:r>
      <w:r w:rsidRPr="00136A69">
        <w:rPr>
          <w:lang w:val="ru-RU"/>
        </w:rPr>
        <w:t xml:space="preserve">сюда! </w:t>
      </w:r>
      <w:r w:rsidR="00F91D45">
        <w:rPr>
          <w:lang w:val="ru-RU"/>
        </w:rPr>
        <w:t>фокусники приехали. Сейчас придё</w:t>
      </w:r>
      <w:r w:rsidRPr="00136A69">
        <w:rPr>
          <w:lang w:val="ru-RU"/>
        </w:rPr>
        <w:t>т моя мама...</w:t>
      </w:r>
    </w:p>
    <w:p w:rsidR="00136A69" w:rsidRPr="00D2004C" w:rsidRDefault="00136A69" w:rsidP="005963A3">
      <w:pPr>
        <w:ind w:firstLine="708"/>
        <w:rPr>
          <w:lang w:val="ru-RU"/>
        </w:rPr>
      </w:pPr>
      <w:r w:rsidRPr="00D2004C">
        <w:rPr>
          <w:rStyle w:val="Anweisung"/>
          <w:lang w:val="ru-RU"/>
        </w:rPr>
        <w:t>(На просцениуме спиной к зрителям высаживаются</w:t>
      </w:r>
      <w:r w:rsidR="006911A4" w:rsidRPr="00D2004C">
        <w:rPr>
          <w:rStyle w:val="Anweisung"/>
          <w:lang w:val="ru-RU"/>
        </w:rPr>
        <w:t xml:space="preserve"> на стульях</w:t>
      </w:r>
      <w:r w:rsidRPr="00D2004C">
        <w:rPr>
          <w:rStyle w:val="Anweisung"/>
          <w:lang w:val="ru-RU"/>
        </w:rPr>
        <w:t xml:space="preserve"> папаша и мамаша</w:t>
      </w:r>
      <w:r w:rsidR="006C00A9">
        <w:rPr>
          <w:rStyle w:val="Anweisung"/>
          <w:lang w:val="ru-RU"/>
        </w:rPr>
        <w:t>).</w:t>
      </w:r>
    </w:p>
    <w:p w:rsidR="00136A69" w:rsidRPr="00D2004C" w:rsidRDefault="006911A4" w:rsidP="005963A3">
      <w:pPr>
        <w:pStyle w:val="Text"/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="00136A69" w:rsidRPr="00136A69">
        <w:rPr>
          <w:lang w:val="ru-RU"/>
        </w:rPr>
        <w:t xml:space="preserve">Познакомьтесь, </w:t>
      </w:r>
      <w:r w:rsidR="008F5540" w:rsidRPr="008F5540">
        <w:rPr>
          <w:lang w:val="ru-RU"/>
        </w:rPr>
        <w:t>Пётр Николаевич</w:t>
      </w:r>
      <w:r w:rsidR="00136A69" w:rsidRPr="00136A69">
        <w:rPr>
          <w:lang w:val="ru-RU"/>
        </w:rPr>
        <w:t>, Иван Иванович. Вы что-нибудь нам покажете?</w:t>
      </w:r>
    </w:p>
    <w:p w:rsidR="00136A69" w:rsidRPr="00D2004C" w:rsidRDefault="002A2E76" w:rsidP="00136A69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="00136A69" w:rsidRPr="00136A69">
        <w:rPr>
          <w:lang w:val="ru-RU"/>
        </w:rPr>
        <w:t>С удовольствием.</w:t>
      </w:r>
    </w:p>
    <w:p w:rsidR="00136A69" w:rsidRPr="00D2004C" w:rsidRDefault="002A2E76" w:rsidP="00136A69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="00136A69">
        <w:rPr>
          <w:lang w:val="ru-RU"/>
        </w:rPr>
        <w:t>А</w:t>
      </w:r>
      <w:r w:rsidR="00136A69" w:rsidRPr="00136A69">
        <w:rPr>
          <w:lang w:val="ru-RU"/>
        </w:rPr>
        <w:t>л</w:t>
      </w:r>
      <w:r w:rsidR="005963A3">
        <w:rPr>
          <w:lang w:val="ru-RU"/>
        </w:rPr>
        <w:t>ле-</w:t>
      </w:r>
      <w:r w:rsidR="00136A69" w:rsidRPr="00136A69">
        <w:rPr>
          <w:lang w:val="ru-RU"/>
        </w:rPr>
        <w:t>оп! Сразу, сразу.</w:t>
      </w:r>
    </w:p>
    <w:p w:rsidR="00136A69" w:rsidRPr="00D2004C" w:rsidRDefault="002A2E76" w:rsidP="00136A69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="00136A69" w:rsidRPr="00136A69">
        <w:rPr>
          <w:lang w:val="ru-RU"/>
        </w:rPr>
        <w:t>Тут негде упереться.</w:t>
      </w:r>
    </w:p>
    <w:p w:rsidR="00741A1A" w:rsidRPr="00D2004C" w:rsidRDefault="00741A1A" w:rsidP="00A47862">
      <w:pPr>
        <w:rPr>
          <w:lang w:val="ru-RU"/>
        </w:rPr>
      </w:pPr>
      <w:r w:rsidRPr="00D2004C">
        <w:rPr>
          <w:rStyle w:val="Anweisung"/>
          <w:lang w:val="ru-RU"/>
        </w:rPr>
        <w:t>(</w:t>
      </w:r>
      <w:r w:rsidR="00716C8B">
        <w:rPr>
          <w:rStyle w:val="Anweisung"/>
          <w:lang w:val="ru-RU"/>
        </w:rPr>
        <w:t>Пётр Н</w:t>
      </w:r>
      <w:r w:rsidR="005963A3">
        <w:rPr>
          <w:rStyle w:val="Anweisung"/>
          <w:lang w:val="ru-RU"/>
        </w:rPr>
        <w:t xml:space="preserve">иколаевич ускакивает со сцены. </w:t>
      </w:r>
      <w:r w:rsidRPr="00D2004C">
        <w:rPr>
          <w:rStyle w:val="Anweisung"/>
          <w:lang w:val="ru-RU"/>
        </w:rPr>
        <w:t>Музыка стихает.</w:t>
      </w:r>
      <w:r w:rsidR="00F21986" w:rsidRPr="00D2004C">
        <w:rPr>
          <w:rStyle w:val="Anweisung"/>
          <w:lang w:val="ru-RU"/>
        </w:rPr>
        <w:t xml:space="preserve"> Спот.</w:t>
      </w:r>
      <w:r w:rsidRPr="00D2004C">
        <w:rPr>
          <w:rStyle w:val="Anweisung"/>
          <w:lang w:val="ru-RU"/>
        </w:rPr>
        <w:t xml:space="preserve"> В лучах прожекторов остаются Елизавета и запыхавшийся Иван Иванович)</w:t>
      </w:r>
      <w:r w:rsidR="005963A3">
        <w:rPr>
          <w:rStyle w:val="Anweisung"/>
          <w:lang w:val="ru-RU"/>
        </w:rPr>
        <w:t>.</w:t>
      </w:r>
    </w:p>
    <w:p w:rsidR="00136A69" w:rsidRPr="00D2004C" w:rsidRDefault="006911A4" w:rsidP="00136A69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="00741A1A" w:rsidRPr="00D2004C">
        <w:rPr>
          <w:rStyle w:val="Anweisung"/>
          <w:lang w:val="ru-RU"/>
        </w:rPr>
        <w:t>(загадочно)</w:t>
      </w:r>
      <w:r w:rsidR="005963A3">
        <w:rPr>
          <w:rStyle w:val="Anweisung"/>
          <w:lang w:val="ru-RU"/>
        </w:rPr>
        <w:t xml:space="preserve"> </w:t>
      </w:r>
      <w:r w:rsidR="00136A69" w:rsidRPr="00136A69">
        <w:rPr>
          <w:lang w:val="ru-RU"/>
        </w:rPr>
        <w:t>Хотите, может быть, полотенце?</w:t>
      </w:r>
    </w:p>
    <w:p w:rsidR="00136A69" w:rsidRPr="00D2004C" w:rsidRDefault="002A2E76" w:rsidP="00136A69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="00136A69" w:rsidRPr="00136A69">
        <w:rPr>
          <w:lang w:val="ru-RU"/>
        </w:rPr>
        <w:t>Зачем?</w:t>
      </w:r>
    </w:p>
    <w:p w:rsidR="00136A69" w:rsidRPr="00D2004C" w:rsidRDefault="006911A4" w:rsidP="00136A69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="00741A1A" w:rsidRPr="00D2004C">
        <w:rPr>
          <w:rStyle w:val="Anweisung"/>
          <w:lang w:val="ru-RU"/>
        </w:rPr>
        <w:t>(приближаясь)</w:t>
      </w:r>
      <w:r w:rsidR="005963A3">
        <w:rPr>
          <w:rStyle w:val="Anweisung"/>
          <w:lang w:val="ru-RU"/>
        </w:rPr>
        <w:t xml:space="preserve"> </w:t>
      </w:r>
      <w:r w:rsidR="00136A69" w:rsidRPr="00136A69">
        <w:rPr>
          <w:lang w:val="ru-RU"/>
        </w:rPr>
        <w:t>Просто так. Хи-хи-хи-хи.</w:t>
      </w:r>
    </w:p>
    <w:p w:rsidR="00136A69" w:rsidRPr="00D2004C" w:rsidRDefault="002A2E76" w:rsidP="00136A69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="00136A69" w:rsidRPr="00136A69">
        <w:rPr>
          <w:lang w:val="ru-RU"/>
        </w:rPr>
        <w:t>У вас чрезвычайно приятная внешность.</w:t>
      </w:r>
    </w:p>
    <w:p w:rsidR="00136A69" w:rsidRPr="00D2004C" w:rsidRDefault="006911A4" w:rsidP="00136A69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="00741A1A" w:rsidRPr="00D2004C">
        <w:rPr>
          <w:rStyle w:val="Anweisung"/>
          <w:lang w:val="ru-RU"/>
        </w:rPr>
        <w:t>(наступает, понизив голос)</w:t>
      </w:r>
      <w:r w:rsidR="005963A3">
        <w:rPr>
          <w:rStyle w:val="Anweisung"/>
          <w:lang w:val="ru-RU"/>
        </w:rPr>
        <w:t xml:space="preserve"> </w:t>
      </w:r>
      <w:r w:rsidR="00136A69" w:rsidRPr="00136A69">
        <w:rPr>
          <w:lang w:val="ru-RU"/>
        </w:rPr>
        <w:t>Ну да? Почему?</w:t>
      </w:r>
    </w:p>
    <w:p w:rsidR="00136A69" w:rsidRPr="00A12887" w:rsidRDefault="002A2E76" w:rsidP="00136A69">
      <w:pPr>
        <w:rPr>
          <w:rStyle w:val="Anweisung"/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="00136A69" w:rsidRPr="00136A69">
        <w:rPr>
          <w:lang w:val="ru-RU"/>
        </w:rPr>
        <w:t xml:space="preserve">Ы-ы-ы-ы-ы потому что вы незабудка. </w:t>
      </w:r>
      <w:r w:rsidR="005963A3" w:rsidRPr="00A12887">
        <w:rPr>
          <w:rStyle w:val="Anweisung"/>
          <w:lang w:val="ru-RU"/>
        </w:rPr>
        <w:t>(Г</w:t>
      </w:r>
      <w:r w:rsidR="00136A69" w:rsidRPr="00A12887">
        <w:rPr>
          <w:rStyle w:val="Anweisung"/>
          <w:lang w:val="ru-RU"/>
        </w:rPr>
        <w:t>ромко икает</w:t>
      </w:r>
      <w:r w:rsidR="005963A3" w:rsidRPr="00A12887">
        <w:rPr>
          <w:rStyle w:val="Anweisung"/>
          <w:lang w:val="ru-RU"/>
        </w:rPr>
        <w:t>).</w:t>
      </w:r>
    </w:p>
    <w:p w:rsidR="00136A69" w:rsidRPr="00D2004C" w:rsidRDefault="006911A4" w:rsidP="00136A69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="00136A69" w:rsidRPr="00136A69">
        <w:rPr>
          <w:lang w:val="ru-RU"/>
        </w:rPr>
        <w:t>Я незабудка? Правда? А вы тюльпан.</w:t>
      </w:r>
    </w:p>
    <w:p w:rsidR="00136A69" w:rsidRPr="00D2004C" w:rsidRDefault="002A2E76" w:rsidP="00136A69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="00136A69" w:rsidRPr="00136A69">
        <w:rPr>
          <w:lang w:val="ru-RU"/>
        </w:rPr>
        <w:t>Как?</w:t>
      </w:r>
    </w:p>
    <w:p w:rsidR="00136A69" w:rsidRPr="00D2004C" w:rsidRDefault="006911A4" w:rsidP="00136A69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="00136A69" w:rsidRPr="00136A69">
        <w:rPr>
          <w:lang w:val="ru-RU"/>
        </w:rPr>
        <w:t>Тюльпан.</w:t>
      </w:r>
    </w:p>
    <w:p w:rsidR="00136A69" w:rsidRPr="00D2004C" w:rsidRDefault="002A2E76" w:rsidP="00136A69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="00136A69" w:rsidRPr="00D2004C">
        <w:rPr>
          <w:rStyle w:val="Anweisung"/>
          <w:lang w:val="ru-RU"/>
        </w:rPr>
        <w:t>(в недоумении)</w:t>
      </w:r>
      <w:r w:rsidR="005963A3">
        <w:rPr>
          <w:rStyle w:val="Anweisung"/>
          <w:lang w:val="ru-RU"/>
        </w:rPr>
        <w:t xml:space="preserve"> </w:t>
      </w:r>
      <w:r w:rsidR="00136A69" w:rsidRPr="00136A69">
        <w:rPr>
          <w:lang w:val="ru-RU"/>
        </w:rPr>
        <w:t>Очень приятно-с.</w:t>
      </w:r>
    </w:p>
    <w:p w:rsidR="00136A69" w:rsidRPr="00D2004C" w:rsidRDefault="006911A4" w:rsidP="00136A69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="00136A69" w:rsidRPr="00D2004C">
        <w:rPr>
          <w:rStyle w:val="Anweisung"/>
          <w:lang w:val="ru-RU"/>
        </w:rPr>
        <w:t>(в нос</w:t>
      </w:r>
      <w:r w:rsidR="00741A1A" w:rsidRPr="00D2004C">
        <w:rPr>
          <w:rStyle w:val="Anweisung"/>
          <w:lang w:val="ru-RU"/>
        </w:rPr>
        <w:t>.</w:t>
      </w:r>
      <w:r w:rsidR="00716C8B">
        <w:rPr>
          <w:rStyle w:val="Anweisung"/>
          <w:lang w:val="ru-RU"/>
        </w:rPr>
        <w:t xml:space="preserve"> </w:t>
      </w:r>
      <w:r w:rsidR="00741A1A" w:rsidRPr="00D2004C">
        <w:rPr>
          <w:rStyle w:val="Anweisung"/>
          <w:lang w:val="ru-RU"/>
        </w:rPr>
        <w:t>Намекая</w:t>
      </w:r>
      <w:r w:rsidR="00136A69" w:rsidRPr="00D2004C">
        <w:rPr>
          <w:rStyle w:val="Anweisung"/>
          <w:lang w:val="ru-RU"/>
        </w:rPr>
        <w:t>)</w:t>
      </w:r>
      <w:r w:rsidR="005963A3">
        <w:rPr>
          <w:rStyle w:val="Anweisung"/>
          <w:lang w:val="ru-RU"/>
        </w:rPr>
        <w:t xml:space="preserve"> </w:t>
      </w:r>
      <w:r w:rsidR="00136A69" w:rsidRPr="00136A69">
        <w:rPr>
          <w:lang w:val="ru-RU"/>
        </w:rPr>
        <w:t>Разрешите вас сорвать.</w:t>
      </w:r>
    </w:p>
    <w:p w:rsidR="00136A69" w:rsidRPr="00D2004C" w:rsidRDefault="002A2E76" w:rsidP="00136A69">
      <w:pPr>
        <w:rPr>
          <w:lang w:val="ru-RU"/>
        </w:rPr>
      </w:pPr>
      <w:r w:rsidRPr="002A2E76">
        <w:rPr>
          <w:rStyle w:val="RollenNamen"/>
          <w:lang w:val="ru-RU"/>
        </w:rPr>
        <w:t>Папаша</w:t>
      </w:r>
      <w:r w:rsidRPr="002A2E76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</w:t>
      </w:r>
      <w:r w:rsidR="00136A69" w:rsidRPr="00D2004C">
        <w:rPr>
          <w:rStyle w:val="Anweisung"/>
          <w:lang w:val="ru-RU"/>
        </w:rPr>
        <w:t>Отец басом)</w:t>
      </w:r>
      <w:r w:rsidR="005963A3">
        <w:rPr>
          <w:rStyle w:val="Anweisung"/>
          <w:lang w:val="ru-RU"/>
        </w:rPr>
        <w:t xml:space="preserve"> </w:t>
      </w:r>
      <w:r w:rsidR="00136A69" w:rsidRPr="00136A69">
        <w:rPr>
          <w:lang w:val="ru-RU"/>
        </w:rPr>
        <w:t xml:space="preserve"> Елизавета, не дури.</w:t>
      </w:r>
    </w:p>
    <w:p w:rsidR="00136A69" w:rsidRPr="00D2004C" w:rsidRDefault="006911A4" w:rsidP="005963A3">
      <w:pPr>
        <w:pStyle w:val="Text"/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="00136A69" w:rsidRPr="00D2004C">
        <w:rPr>
          <w:rStyle w:val="Anweisung"/>
          <w:lang w:val="ru-RU"/>
        </w:rPr>
        <w:t>(отцу)</w:t>
      </w:r>
      <w:r w:rsidR="005963A3">
        <w:rPr>
          <w:rStyle w:val="Anweisung"/>
          <w:lang w:val="ru-RU"/>
        </w:rPr>
        <w:t xml:space="preserve"> </w:t>
      </w:r>
      <w:r w:rsidR="00136A69" w:rsidRPr="00136A69">
        <w:rPr>
          <w:lang w:val="ru-RU"/>
        </w:rPr>
        <w:t xml:space="preserve">Я, папочка, сейчас перестану. </w:t>
      </w:r>
      <w:r w:rsidR="002A2E76" w:rsidRPr="00D2004C">
        <w:rPr>
          <w:rStyle w:val="Anweisung"/>
          <w:lang w:val="ru-RU"/>
        </w:rPr>
        <w:t>(</w:t>
      </w:r>
      <w:r w:rsidR="00136A69" w:rsidRPr="00D2004C">
        <w:rPr>
          <w:rStyle w:val="Anweisung"/>
          <w:lang w:val="ru-RU"/>
        </w:rPr>
        <w:t>Иван Ивановичу, в нос</w:t>
      </w:r>
      <w:r w:rsidR="002A2E76" w:rsidRPr="00D2004C">
        <w:rPr>
          <w:rStyle w:val="Anweisung"/>
          <w:lang w:val="ru-RU"/>
        </w:rPr>
        <w:t>)</w:t>
      </w:r>
      <w:r w:rsidR="005963A3">
        <w:rPr>
          <w:rStyle w:val="Anweisung"/>
          <w:lang w:val="ru-RU"/>
        </w:rPr>
        <w:t xml:space="preserve"> </w:t>
      </w:r>
      <w:r w:rsidR="00136A69" w:rsidRPr="00136A69">
        <w:rPr>
          <w:lang w:val="ru-RU"/>
        </w:rPr>
        <w:t>Встаньте на четверинки.</w:t>
      </w:r>
    </w:p>
    <w:p w:rsidR="002A2E76" w:rsidRPr="00D2004C" w:rsidRDefault="002A2E76" w:rsidP="003C5259">
      <w:pPr>
        <w:ind w:left="1416"/>
        <w:rPr>
          <w:lang w:val="ru-RU"/>
        </w:rPr>
      </w:pPr>
      <w:r w:rsidRPr="00D2004C">
        <w:rPr>
          <w:rStyle w:val="Anweisung"/>
          <w:lang w:val="ru-RU"/>
        </w:rPr>
        <w:t>(В руках Елизаветы оказывается арапник. Круг приходит в движение. Елизавета стоит в це</w:t>
      </w:r>
      <w:r w:rsidR="00F67D78">
        <w:rPr>
          <w:rStyle w:val="Anweisung"/>
          <w:lang w:val="ru-RU"/>
        </w:rPr>
        <w:t xml:space="preserve">нтре, Иван Иванович </w:t>
      </w:r>
      <w:r w:rsidR="00C17EF4">
        <w:rPr>
          <w:rStyle w:val="Anweisung"/>
          <w:lang w:val="ru-RU"/>
        </w:rPr>
        <w:t>-</w:t>
      </w:r>
      <w:r w:rsidR="00F67D78">
        <w:rPr>
          <w:rStyle w:val="Anweisung"/>
          <w:lang w:val="ru-RU"/>
        </w:rPr>
        <w:t xml:space="preserve"> на краю</w:t>
      </w:r>
      <w:r w:rsidR="00C17EF4">
        <w:rPr>
          <w:rStyle w:val="Anweisung"/>
          <w:lang w:val="ru-RU"/>
        </w:rPr>
        <w:t>.</w:t>
      </w:r>
      <w:r w:rsidRPr="00D2004C">
        <w:rPr>
          <w:rStyle w:val="Anweisung"/>
          <w:lang w:val="ru-RU"/>
        </w:rPr>
        <w:t xml:space="preserve"> </w:t>
      </w:r>
      <w:r w:rsidR="00C17EF4">
        <w:rPr>
          <w:rStyle w:val="Anweisung"/>
          <w:lang w:val="ru-RU"/>
        </w:rPr>
        <w:t>Т</w:t>
      </w:r>
      <w:r w:rsidRPr="00D2004C">
        <w:rPr>
          <w:rStyle w:val="Anweisung"/>
          <w:lang w:val="ru-RU"/>
        </w:rPr>
        <w:t>ипичная для цирка картина круговой дрессуры)</w:t>
      </w:r>
      <w:r w:rsidR="005963A3">
        <w:rPr>
          <w:rStyle w:val="Anweisung"/>
          <w:lang w:val="ru-RU"/>
        </w:rPr>
        <w:t>.</w:t>
      </w:r>
    </w:p>
    <w:p w:rsidR="00136A69" w:rsidRPr="002238FA" w:rsidRDefault="002A2E76" w:rsidP="00136A69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 w:rsidR="00741A1A">
        <w:rPr>
          <w:rStyle w:val="RollenNamen"/>
          <w:lang w:val="ru-RU"/>
        </w:rPr>
        <w:tab/>
      </w:r>
      <w:r w:rsidR="00F21986" w:rsidRPr="00D2004C">
        <w:rPr>
          <w:rStyle w:val="Anweisung"/>
          <w:lang w:val="ru-RU"/>
        </w:rPr>
        <w:t>(движется по кругу)</w:t>
      </w:r>
      <w:r w:rsidR="005963A3">
        <w:rPr>
          <w:rStyle w:val="Anweisung"/>
          <w:lang w:val="ru-RU"/>
        </w:rPr>
        <w:t xml:space="preserve"> </w:t>
      </w:r>
      <w:r w:rsidR="00136A69" w:rsidRPr="00136A69">
        <w:rPr>
          <w:lang w:val="ru-RU"/>
        </w:rPr>
        <w:t xml:space="preserve">Если позволите, Елизавета Таракановна, я пойду лучше домой. </w:t>
      </w:r>
      <w:r w:rsidRPr="00D2004C">
        <w:rPr>
          <w:rStyle w:val="Anweisung"/>
          <w:lang w:val="ru-RU"/>
        </w:rPr>
        <w:t>(Хлёст. ЗВУК: арапник, резко, без эха)</w:t>
      </w:r>
      <w:r w:rsidR="005963A3">
        <w:rPr>
          <w:rStyle w:val="Anweisung"/>
          <w:lang w:val="ru-RU"/>
        </w:rPr>
        <w:t xml:space="preserve"> </w:t>
      </w:r>
      <w:r w:rsidR="00136A69" w:rsidRPr="00136A69">
        <w:rPr>
          <w:lang w:val="ru-RU"/>
        </w:rPr>
        <w:t>Меня ждет жена дома.</w:t>
      </w:r>
      <w:r w:rsidR="005963A3">
        <w:rPr>
          <w:lang w:val="ru-RU"/>
        </w:rPr>
        <w:t xml:space="preserve"> </w:t>
      </w:r>
      <w:r w:rsidRPr="00D2004C">
        <w:rPr>
          <w:rStyle w:val="Anweisung"/>
          <w:lang w:val="ru-RU"/>
        </w:rPr>
        <w:t>(Хлёст)</w:t>
      </w:r>
      <w:r w:rsidR="005963A3">
        <w:rPr>
          <w:rStyle w:val="Anweisung"/>
          <w:lang w:val="ru-RU"/>
        </w:rPr>
        <w:t>.</w:t>
      </w:r>
      <w:r w:rsidR="00136A69" w:rsidRPr="00136A69">
        <w:rPr>
          <w:lang w:val="ru-RU"/>
        </w:rPr>
        <w:t xml:space="preserve"> У ней много ребят, Елизавета Таракановна. Простите, что я так надоел Вам.</w:t>
      </w:r>
      <w:r w:rsidR="005963A3">
        <w:rPr>
          <w:lang w:val="ru-RU"/>
        </w:rPr>
        <w:t xml:space="preserve"> </w:t>
      </w:r>
      <w:r w:rsidR="00741A1A" w:rsidRPr="00D2004C">
        <w:rPr>
          <w:rStyle w:val="Anweisung"/>
          <w:lang w:val="ru-RU"/>
        </w:rPr>
        <w:t>(Хлёст)</w:t>
      </w:r>
      <w:r w:rsidR="005963A3">
        <w:rPr>
          <w:rStyle w:val="Anweisung"/>
          <w:lang w:val="ru-RU"/>
        </w:rPr>
        <w:t xml:space="preserve">. </w:t>
      </w:r>
      <w:r w:rsidR="00136A69" w:rsidRPr="00136A69">
        <w:rPr>
          <w:lang w:val="ru-RU"/>
        </w:rPr>
        <w:t>Не забывайте меня. Такой уж я человек, что все меня гоняют. За что, спрашивается?</w:t>
      </w:r>
      <w:r w:rsidR="009D5933">
        <w:rPr>
          <w:lang w:val="ru-RU"/>
        </w:rPr>
        <w:t xml:space="preserve"> </w:t>
      </w:r>
      <w:r w:rsidR="00741A1A" w:rsidRPr="00D2004C">
        <w:rPr>
          <w:rStyle w:val="Anweisung"/>
          <w:lang w:val="ru-RU"/>
        </w:rPr>
        <w:t>(Хлёст)</w:t>
      </w:r>
      <w:r w:rsidR="009D5933">
        <w:rPr>
          <w:rStyle w:val="Anweisung"/>
          <w:lang w:val="ru-RU"/>
        </w:rPr>
        <w:t xml:space="preserve">. </w:t>
      </w:r>
      <w:r w:rsidR="00136A69" w:rsidRPr="00136A69">
        <w:rPr>
          <w:lang w:val="ru-RU"/>
        </w:rPr>
        <w:t>Украл я, что ли? Ведь нет! Елизавета Эдуардовна, я честный человек. У меня дома жена.</w:t>
      </w:r>
      <w:r w:rsidR="009D5933">
        <w:rPr>
          <w:lang w:val="ru-RU"/>
        </w:rPr>
        <w:t xml:space="preserve"> </w:t>
      </w:r>
      <w:r w:rsidR="00741A1A" w:rsidRPr="00D2004C">
        <w:rPr>
          <w:rStyle w:val="Anweisung"/>
          <w:lang w:val="ru-RU"/>
        </w:rPr>
        <w:t>(Хлёст)</w:t>
      </w:r>
      <w:r w:rsidR="009D5933">
        <w:rPr>
          <w:rStyle w:val="Anweisung"/>
          <w:lang w:val="ru-RU"/>
        </w:rPr>
        <w:t xml:space="preserve">. </w:t>
      </w:r>
      <w:r w:rsidR="00136A69" w:rsidRPr="00136A69">
        <w:rPr>
          <w:lang w:val="ru-RU"/>
        </w:rPr>
        <w:t>У жены ребят много. Ребята хорошие. Каждый в зубах по спичечной коробке держит. Вы уж простите меня.</w:t>
      </w:r>
      <w:r w:rsidR="009D5933">
        <w:rPr>
          <w:lang w:val="ru-RU"/>
        </w:rPr>
        <w:t xml:space="preserve"> </w:t>
      </w:r>
      <w:r w:rsidR="00741A1A" w:rsidRPr="002238FA">
        <w:rPr>
          <w:rStyle w:val="Anweisung"/>
          <w:lang w:val="ru-RU"/>
        </w:rPr>
        <w:t>(Хлёст)</w:t>
      </w:r>
      <w:r w:rsidR="009D5933">
        <w:rPr>
          <w:rStyle w:val="Anweisung"/>
          <w:lang w:val="ru-RU"/>
        </w:rPr>
        <w:t xml:space="preserve">. </w:t>
      </w:r>
      <w:r w:rsidR="00136A69" w:rsidRPr="00136A69">
        <w:rPr>
          <w:lang w:val="ru-RU"/>
        </w:rPr>
        <w:t>Я, Елизавета Михайловна, домой пойду.</w:t>
      </w:r>
    </w:p>
    <w:p w:rsidR="00136A69" w:rsidRPr="009D5933" w:rsidRDefault="00F21986" w:rsidP="000B4E21">
      <w:pPr>
        <w:pStyle w:val="berschrift3"/>
        <w:rPr>
          <w:lang w:val="ru-RU"/>
        </w:rPr>
      </w:pPr>
      <w:bookmarkStart w:id="28" w:name="_Toc219313010"/>
      <w:bookmarkStart w:id="29" w:name="_Toc219313031"/>
      <w:bookmarkStart w:id="30" w:name="_Toc219313055"/>
      <w:bookmarkStart w:id="31" w:name="_Toc219313105"/>
      <w:r w:rsidRPr="00F21986">
        <w:rPr>
          <w:lang w:val="ru-RU"/>
        </w:rPr>
        <w:lastRenderedPageBreak/>
        <w:t>Режиссёрский эксперимент. Материалтеатр</w:t>
      </w:r>
      <w:bookmarkEnd w:id="28"/>
      <w:bookmarkEnd w:id="29"/>
      <w:bookmarkEnd w:id="30"/>
      <w:bookmarkEnd w:id="31"/>
      <w:r w:rsidR="004E022D">
        <w:rPr>
          <w:lang w:val="ru-RU"/>
        </w:rPr>
        <w:t>. Все из преды</w:t>
      </w:r>
      <w:r w:rsidR="003471D4">
        <w:rPr>
          <w:lang w:val="ru-RU"/>
        </w:rPr>
        <w:t>дущей, Актёр, Актриса.</w:t>
      </w:r>
    </w:p>
    <w:p w:rsidR="0099231D" w:rsidRPr="00D2004C" w:rsidRDefault="00F21986" w:rsidP="00136A69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(в роли / образе режиссёра)</w:t>
      </w:r>
      <w:r w:rsidR="009D5933">
        <w:rPr>
          <w:rStyle w:val="Anweisung"/>
          <w:lang w:val="ru-RU"/>
        </w:rPr>
        <w:t xml:space="preserve"> </w:t>
      </w:r>
      <w:r w:rsidRPr="00F21986">
        <w:rPr>
          <w:lang w:val="ru-RU"/>
        </w:rPr>
        <w:t>Стоп!</w:t>
      </w:r>
    </w:p>
    <w:p w:rsidR="00136A69" w:rsidRPr="00D2004C" w:rsidRDefault="00F21986" w:rsidP="003C5259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>(</w:t>
      </w:r>
      <w:r w:rsidR="009D5933">
        <w:rPr>
          <w:rStyle w:val="Anweisung"/>
          <w:lang w:val="ru-RU"/>
        </w:rPr>
        <w:t>Д</w:t>
      </w:r>
      <w:r w:rsidRPr="00D2004C">
        <w:rPr>
          <w:rStyle w:val="Anweisung"/>
          <w:lang w:val="ru-RU"/>
        </w:rPr>
        <w:t>вижение круга и все актёры на сцене застывают. И актёр застывает. Непонятно</w:t>
      </w:r>
      <w:r w:rsidR="006C00A9">
        <w:rPr>
          <w:rStyle w:val="Anweisung"/>
          <w:lang w:val="ru-RU"/>
        </w:rPr>
        <w:t>,</w:t>
      </w:r>
      <w:r w:rsidRPr="00D2004C">
        <w:rPr>
          <w:rStyle w:val="Anweisung"/>
          <w:lang w:val="ru-RU"/>
        </w:rPr>
        <w:t xml:space="preserve"> что с ним</w:t>
      </w:r>
      <w:r w:rsidR="006C00A9">
        <w:rPr>
          <w:rStyle w:val="Anweisung"/>
          <w:lang w:val="ru-RU"/>
        </w:rPr>
        <w:t>:</w:t>
      </w:r>
      <w:r w:rsidRPr="00D2004C">
        <w:rPr>
          <w:rStyle w:val="Anweisung"/>
          <w:lang w:val="ru-RU"/>
        </w:rPr>
        <w:t xml:space="preserve"> инфаркт, потеря ориентации? Актриса в роли доброй театрал</w:t>
      </w:r>
      <w:r w:rsidR="00F67D78">
        <w:rPr>
          <w:rStyle w:val="Anweisung"/>
          <w:lang w:val="ru-RU"/>
        </w:rPr>
        <w:t>ьной феи встаёт со своего места</w:t>
      </w:r>
      <w:r w:rsidRPr="00D2004C">
        <w:rPr>
          <w:rStyle w:val="Anweisung"/>
          <w:lang w:val="ru-RU"/>
        </w:rPr>
        <w:t xml:space="preserve"> и с текстом пьесы </w:t>
      </w:r>
      <w:r w:rsidR="000B4E21" w:rsidRPr="00D2004C">
        <w:rPr>
          <w:rStyle w:val="Anweisung"/>
          <w:lang w:val="ru-RU"/>
        </w:rPr>
        <w:t xml:space="preserve">и стаканом воды </w:t>
      </w:r>
      <w:r w:rsidRPr="00D2004C">
        <w:rPr>
          <w:rStyle w:val="Anweisung"/>
          <w:lang w:val="ru-RU"/>
        </w:rPr>
        <w:t>идёт</w:t>
      </w:r>
      <w:r w:rsidR="006E3AE8">
        <w:rPr>
          <w:rStyle w:val="Anweisung"/>
          <w:lang w:val="ru-RU"/>
        </w:rPr>
        <w:t xml:space="preserve"> </w:t>
      </w:r>
      <w:r w:rsidR="000B4E21" w:rsidRPr="00D2004C">
        <w:rPr>
          <w:rStyle w:val="Anweisung"/>
          <w:lang w:val="ru-RU"/>
        </w:rPr>
        <w:t xml:space="preserve">через всю сцену к актёру, освобождает его от цилиндра и прочих </w:t>
      </w:r>
      <w:r w:rsidR="009D5933">
        <w:rPr>
          <w:rStyle w:val="Anweisung"/>
          <w:lang w:val="ru-RU"/>
        </w:rPr>
        <w:t>цирковых</w:t>
      </w:r>
      <w:r w:rsidR="000B4E21" w:rsidRPr="00D2004C">
        <w:rPr>
          <w:rStyle w:val="Anweisung"/>
          <w:lang w:val="ru-RU"/>
        </w:rPr>
        <w:t xml:space="preserve"> реквизитов, даёт попить, смотрит в глаза. Может быть</w:t>
      </w:r>
      <w:r w:rsidR="006E3AE8">
        <w:rPr>
          <w:rStyle w:val="Anweisung"/>
          <w:lang w:val="ru-RU"/>
        </w:rPr>
        <w:t>,</w:t>
      </w:r>
      <w:r w:rsidR="000B4E21" w:rsidRPr="00D2004C">
        <w:rPr>
          <w:rStyle w:val="Anweisung"/>
          <w:lang w:val="ru-RU"/>
        </w:rPr>
        <w:t xml:space="preserve"> трогает пульс. Понимает. Актёр забыл текст. Роется в бумагах, шепчет что-то, показывает место в тексте. Мы слышим её шептание и в нём несколько раз слово «Стоп». Уходит на своё место справа на авансцене</w:t>
      </w:r>
      <w:r w:rsidRPr="00D2004C">
        <w:rPr>
          <w:rStyle w:val="Anweisung"/>
          <w:lang w:val="ru-RU"/>
        </w:rPr>
        <w:t>)</w:t>
      </w:r>
      <w:r w:rsidR="009D5933">
        <w:rPr>
          <w:rStyle w:val="Anweisung"/>
          <w:lang w:val="ru-RU"/>
        </w:rPr>
        <w:t>.</w:t>
      </w:r>
    </w:p>
    <w:p w:rsidR="000B4E21" w:rsidRPr="00D2004C" w:rsidRDefault="000B4E21" w:rsidP="006676D5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(в роли / образе режиссёра)</w:t>
      </w:r>
      <w:r w:rsidRPr="00C97524">
        <w:rPr>
          <w:lang w:val="ru-RU"/>
        </w:rPr>
        <w:t xml:space="preserve"> Стоп! Так не пойдёт! Мы что, в цирке? Это убрать немедленно.</w:t>
      </w:r>
      <w:r w:rsidR="009D5933">
        <w:rPr>
          <w:lang w:val="ru-RU"/>
        </w:rPr>
        <w:t xml:space="preserve"> </w:t>
      </w:r>
      <w:r w:rsidRPr="00D2004C">
        <w:rPr>
          <w:rStyle w:val="Anweisung"/>
          <w:lang w:val="ru-RU"/>
        </w:rPr>
        <w:t>(</w:t>
      </w:r>
      <w:r w:rsidR="009D5933">
        <w:rPr>
          <w:rStyle w:val="Anweisung"/>
          <w:lang w:val="ru-RU"/>
        </w:rPr>
        <w:t>З</w:t>
      </w:r>
      <w:r w:rsidRPr="00D2004C">
        <w:rPr>
          <w:rStyle w:val="Anweisung"/>
          <w:lang w:val="ru-RU"/>
        </w:rPr>
        <w:t>анавес убирают)</w:t>
      </w:r>
      <w:r w:rsidR="009D5933">
        <w:rPr>
          <w:rStyle w:val="Anweisung"/>
          <w:lang w:val="ru-RU"/>
        </w:rPr>
        <w:t xml:space="preserve">. </w:t>
      </w:r>
      <w:r w:rsidRPr="00C97524">
        <w:rPr>
          <w:lang w:val="ru-RU"/>
        </w:rPr>
        <w:t>И это только отвлекает от действия.</w:t>
      </w:r>
      <w:r w:rsidR="009D5933">
        <w:rPr>
          <w:lang w:val="ru-RU"/>
        </w:rPr>
        <w:t xml:space="preserve"> </w:t>
      </w:r>
      <w:r w:rsidRPr="00D2004C">
        <w:rPr>
          <w:rStyle w:val="Anweisung"/>
          <w:lang w:val="ru-RU"/>
        </w:rPr>
        <w:t>(</w:t>
      </w:r>
      <w:r w:rsidR="009D5933">
        <w:rPr>
          <w:rStyle w:val="Anweisung"/>
          <w:lang w:val="ru-RU"/>
        </w:rPr>
        <w:t>М</w:t>
      </w:r>
      <w:r w:rsidRPr="00D2004C">
        <w:rPr>
          <w:rStyle w:val="Anweisung"/>
          <w:lang w:val="ru-RU"/>
        </w:rPr>
        <w:t xml:space="preserve">анеж </w:t>
      </w:r>
      <w:r w:rsidR="009D5933">
        <w:rPr>
          <w:rStyle w:val="Anweisung"/>
          <w:lang w:val="ru-RU"/>
        </w:rPr>
        <w:t xml:space="preserve">сворачивают, убирают). </w:t>
      </w:r>
      <w:r w:rsidRPr="000B4E21">
        <w:rPr>
          <w:lang w:val="ru-RU"/>
        </w:rPr>
        <w:t>Да, уже гораздо лучше.</w:t>
      </w:r>
      <w:r w:rsidR="009D5933">
        <w:rPr>
          <w:lang w:val="ru-RU"/>
        </w:rPr>
        <w:t xml:space="preserve"> </w:t>
      </w:r>
      <w:r w:rsidRPr="00D2004C">
        <w:rPr>
          <w:rStyle w:val="Anweisung"/>
          <w:lang w:val="ru-RU"/>
        </w:rPr>
        <w:t>(Подходит сбоку спереди, к Ивану Ивановичу вплотную)</w:t>
      </w:r>
      <w:r w:rsidR="009D5933">
        <w:rPr>
          <w:rStyle w:val="Anweisung"/>
          <w:lang w:val="ru-RU"/>
        </w:rPr>
        <w:t xml:space="preserve"> </w:t>
      </w:r>
      <w:r w:rsidRPr="000B4E21">
        <w:rPr>
          <w:lang w:val="ru-RU"/>
        </w:rPr>
        <w:t>Вот вы, например</w:t>
      </w:r>
      <w:r>
        <w:rPr>
          <w:lang w:val="ru-RU"/>
        </w:rPr>
        <w:t>,</w:t>
      </w:r>
      <w:r w:rsidRPr="000B4E21">
        <w:rPr>
          <w:lang w:val="ru-RU"/>
        </w:rPr>
        <w:t xml:space="preserve"> что вы тут делаете?</w:t>
      </w:r>
      <w:r w:rsidR="009D5933">
        <w:rPr>
          <w:lang w:val="ru-RU"/>
        </w:rPr>
        <w:t xml:space="preserve"> </w:t>
      </w:r>
      <w:r w:rsidR="009D5933">
        <w:rPr>
          <w:rStyle w:val="Anweisung"/>
          <w:lang w:val="ru-RU"/>
        </w:rPr>
        <w:t>(Слушает ответ</w:t>
      </w:r>
      <w:r w:rsidRPr="00D2004C">
        <w:rPr>
          <w:rStyle w:val="Anweisung"/>
          <w:lang w:val="ru-RU"/>
        </w:rPr>
        <w:t>)</w:t>
      </w:r>
      <w:r w:rsidR="009D5933">
        <w:rPr>
          <w:rStyle w:val="Anweisung"/>
          <w:lang w:val="ru-RU"/>
        </w:rPr>
        <w:t xml:space="preserve">. </w:t>
      </w:r>
      <w:r w:rsidRPr="000B4E21">
        <w:rPr>
          <w:lang w:val="ru-RU"/>
        </w:rPr>
        <w:t>Вы страдаете, так-так… но я вам не верю.</w:t>
      </w:r>
      <w:r w:rsidR="009D5933">
        <w:rPr>
          <w:lang w:val="ru-RU"/>
        </w:rPr>
        <w:t xml:space="preserve"> </w:t>
      </w:r>
      <w:r w:rsidRPr="000B4E21">
        <w:rPr>
          <w:lang w:val="ru-RU"/>
        </w:rPr>
        <w:t>Идите и тренируйтесь</w:t>
      </w:r>
      <w:r>
        <w:rPr>
          <w:lang w:val="ru-RU"/>
        </w:rPr>
        <w:t>, репетируйте</w:t>
      </w:r>
      <w:r w:rsidRPr="000B4E21">
        <w:rPr>
          <w:lang w:val="ru-RU"/>
        </w:rPr>
        <w:t>.</w:t>
      </w:r>
      <w:r w:rsidR="009D5933">
        <w:rPr>
          <w:lang w:val="ru-RU"/>
        </w:rPr>
        <w:t xml:space="preserve"> </w:t>
      </w:r>
      <w:r w:rsidRPr="00D2004C">
        <w:rPr>
          <w:rStyle w:val="Anweisung"/>
          <w:lang w:val="ru-RU"/>
        </w:rPr>
        <w:t>(Иван Иванович уходит)</w:t>
      </w:r>
      <w:r w:rsidR="009D5933">
        <w:rPr>
          <w:rStyle w:val="Anweisung"/>
          <w:lang w:val="ru-RU"/>
        </w:rPr>
        <w:t xml:space="preserve">. </w:t>
      </w:r>
      <w:r w:rsidRPr="000B4E21">
        <w:rPr>
          <w:lang w:val="ru-RU"/>
        </w:rPr>
        <w:t>Здесь ведь речь идёт о страдании женщины</w:t>
      </w:r>
      <w:r w:rsidR="006676D5">
        <w:rPr>
          <w:lang w:val="ru-RU"/>
        </w:rPr>
        <w:t>.</w:t>
      </w:r>
      <w:r w:rsidR="009D5933">
        <w:rPr>
          <w:lang w:val="ru-RU"/>
        </w:rPr>
        <w:t xml:space="preserve"> </w:t>
      </w:r>
      <w:r w:rsidR="006676D5">
        <w:rPr>
          <w:lang w:val="ru-RU"/>
        </w:rPr>
        <w:t>М</w:t>
      </w:r>
      <w:r w:rsidRPr="000B4E21">
        <w:rPr>
          <w:lang w:val="ru-RU"/>
        </w:rPr>
        <w:t>ужчины должны уйти.</w:t>
      </w:r>
      <w:r w:rsidR="009D5933">
        <w:rPr>
          <w:lang w:val="ru-RU"/>
        </w:rPr>
        <w:t xml:space="preserve"> </w:t>
      </w:r>
      <w:r w:rsidRPr="00D2004C">
        <w:rPr>
          <w:rStyle w:val="Anweisung"/>
          <w:lang w:val="ru-RU"/>
        </w:rPr>
        <w:t>(Папа</w:t>
      </w:r>
      <w:r w:rsidR="00350FC9" w:rsidRPr="00D2004C">
        <w:rPr>
          <w:rStyle w:val="Anweisung"/>
          <w:lang w:val="ru-RU"/>
        </w:rPr>
        <w:t>ша</w:t>
      </w:r>
      <w:r w:rsidRPr="00D2004C">
        <w:rPr>
          <w:rStyle w:val="Anweisung"/>
          <w:lang w:val="ru-RU"/>
        </w:rPr>
        <w:t xml:space="preserve"> уходит)</w:t>
      </w:r>
      <w:r w:rsidR="009D5933">
        <w:rPr>
          <w:rStyle w:val="Anweisung"/>
          <w:lang w:val="ru-RU"/>
        </w:rPr>
        <w:t>.</w:t>
      </w:r>
      <w:r w:rsidR="00350FC9">
        <w:rPr>
          <w:rStyle w:val="Hervorhebung"/>
          <w:lang w:val="ru-RU"/>
        </w:rPr>
        <w:t xml:space="preserve"> Жен-щи-на. </w:t>
      </w:r>
      <w:r w:rsidRPr="000B4E21">
        <w:rPr>
          <w:lang w:val="ru-RU"/>
        </w:rPr>
        <w:t>Одна женщина.</w:t>
      </w:r>
      <w:r w:rsidR="00716C8B">
        <w:rPr>
          <w:lang w:val="ru-RU"/>
        </w:rPr>
        <w:t xml:space="preserve"> </w:t>
      </w:r>
      <w:r w:rsidRPr="000B4E21">
        <w:rPr>
          <w:lang w:val="ru-RU"/>
        </w:rPr>
        <w:t>Да. Вот оно!</w:t>
      </w:r>
      <w:r w:rsidR="009D5933">
        <w:rPr>
          <w:lang w:val="ru-RU"/>
        </w:rPr>
        <w:t xml:space="preserve"> </w:t>
      </w:r>
      <w:r w:rsidRPr="000B4E21">
        <w:rPr>
          <w:lang w:val="ru-RU"/>
        </w:rPr>
        <w:t xml:space="preserve">Женщина со всем </w:t>
      </w:r>
      <w:r w:rsidR="00350FC9">
        <w:rPr>
          <w:lang w:val="ru-RU"/>
        </w:rPr>
        <w:t>её</w:t>
      </w:r>
      <w:r w:rsidRPr="000B4E21">
        <w:rPr>
          <w:lang w:val="ru-RU"/>
        </w:rPr>
        <w:t xml:space="preserve"> жизненным опытом.</w:t>
      </w:r>
      <w:r w:rsidR="009D5933">
        <w:rPr>
          <w:lang w:val="ru-RU"/>
        </w:rPr>
        <w:t xml:space="preserve"> </w:t>
      </w:r>
      <w:r w:rsidRPr="000B4E21">
        <w:rPr>
          <w:lang w:val="ru-RU"/>
        </w:rPr>
        <w:t>Матушка, вы остаётесь здесь.</w:t>
      </w:r>
      <w:r w:rsidR="009D5933">
        <w:rPr>
          <w:lang w:val="ru-RU"/>
        </w:rPr>
        <w:t xml:space="preserve"> </w:t>
      </w:r>
      <w:r w:rsidRPr="000B4E21">
        <w:rPr>
          <w:lang w:val="ru-RU"/>
        </w:rPr>
        <w:t>Все остальные вон.</w:t>
      </w:r>
      <w:r w:rsidR="009D5933">
        <w:rPr>
          <w:lang w:val="ru-RU"/>
        </w:rPr>
        <w:t xml:space="preserve"> </w:t>
      </w:r>
      <w:r w:rsidRPr="00D2004C">
        <w:rPr>
          <w:rStyle w:val="Anweisung"/>
          <w:lang w:val="ru-RU"/>
        </w:rPr>
        <w:t>(Е</w:t>
      </w:r>
      <w:r w:rsidR="00350FC9" w:rsidRPr="00D2004C">
        <w:rPr>
          <w:rStyle w:val="Anweisung"/>
          <w:lang w:val="ru-RU"/>
        </w:rPr>
        <w:t>лизавета</w:t>
      </w:r>
      <w:r w:rsidRPr="00D2004C">
        <w:rPr>
          <w:rStyle w:val="Anweisung"/>
          <w:lang w:val="ru-RU"/>
        </w:rPr>
        <w:t xml:space="preserve"> Бам уходит)</w:t>
      </w:r>
      <w:r w:rsidR="009D5933">
        <w:rPr>
          <w:rStyle w:val="Anweisung"/>
          <w:lang w:val="ru-RU"/>
        </w:rPr>
        <w:t xml:space="preserve">. </w:t>
      </w:r>
      <w:r w:rsidR="00350FC9" w:rsidRPr="00350FC9">
        <w:rPr>
          <w:lang w:val="ru-RU"/>
        </w:rPr>
        <w:t>Мы должны вынести это за рампу</w:t>
      </w:r>
      <w:r w:rsidR="006E3AE8">
        <w:rPr>
          <w:lang w:val="ru-RU"/>
        </w:rPr>
        <w:t>,</w:t>
      </w:r>
      <w:r w:rsidR="00350FC9" w:rsidRPr="00350FC9">
        <w:rPr>
          <w:lang w:val="ru-RU"/>
        </w:rPr>
        <w:t xml:space="preserve"> чтобы стало понятно</w:t>
      </w:r>
      <w:r w:rsidR="009D5933">
        <w:rPr>
          <w:lang w:val="ru-RU"/>
        </w:rPr>
        <w:t xml:space="preserve"> всем: вот они, путы женственности. И вот </w:t>
      </w:r>
      <w:r w:rsidR="00350FC9" w:rsidRPr="00350FC9">
        <w:rPr>
          <w:lang w:val="ru-RU"/>
        </w:rPr>
        <w:t>то, что держит женщину на месте</w:t>
      </w:r>
      <w:r w:rsidR="00350FC9">
        <w:rPr>
          <w:lang w:val="ru-RU"/>
        </w:rPr>
        <w:t>, з</w:t>
      </w:r>
      <w:r w:rsidR="00350FC9" w:rsidRPr="00350FC9">
        <w:rPr>
          <w:lang w:val="ru-RU"/>
        </w:rPr>
        <w:t xml:space="preserve">а рампу всё, </w:t>
      </w:r>
      <w:r w:rsidR="00350FC9">
        <w:rPr>
          <w:lang w:val="ru-RU"/>
        </w:rPr>
        <w:t xml:space="preserve">всё, </w:t>
      </w:r>
      <w:r w:rsidR="00350FC9" w:rsidRPr="00350FC9">
        <w:rPr>
          <w:lang w:val="ru-RU"/>
        </w:rPr>
        <w:t xml:space="preserve">что её связывает. Чтобы зритель увидел, </w:t>
      </w:r>
      <w:r w:rsidR="00350FC9" w:rsidRPr="00350FC9">
        <w:rPr>
          <w:u w:val="single"/>
          <w:lang w:val="ru-RU"/>
        </w:rPr>
        <w:t>что</w:t>
      </w:r>
      <w:r w:rsidR="00350FC9" w:rsidRPr="00350FC9">
        <w:rPr>
          <w:lang w:val="ru-RU"/>
        </w:rPr>
        <w:t xml:space="preserve"> есть путы </w:t>
      </w:r>
      <w:r w:rsidR="009D5933">
        <w:rPr>
          <w:lang w:val="ru-RU"/>
        </w:rPr>
        <w:t>ж</w:t>
      </w:r>
      <w:r w:rsidR="00350FC9" w:rsidRPr="00350FC9">
        <w:rPr>
          <w:lang w:val="ru-RU"/>
        </w:rPr>
        <w:t>енственности.</w:t>
      </w:r>
      <w:r w:rsidR="009D5933">
        <w:rPr>
          <w:lang w:val="ru-RU"/>
        </w:rPr>
        <w:t xml:space="preserve"> </w:t>
      </w:r>
      <w:r w:rsidR="00350FC9" w:rsidRPr="00350FC9">
        <w:rPr>
          <w:lang w:val="ru-RU"/>
        </w:rPr>
        <w:t xml:space="preserve">Женственность связывает. </w:t>
      </w:r>
      <w:r w:rsidR="00716C8B" w:rsidRPr="003A0E08">
        <w:rPr>
          <w:lang w:val="ru-RU"/>
        </w:rPr>
        <w:t xml:space="preserve">Кого </w:t>
      </w:r>
      <w:r w:rsidR="00C17EF4">
        <w:rPr>
          <w:lang w:val="ru-RU"/>
        </w:rPr>
        <w:t>-</w:t>
      </w:r>
      <w:r w:rsidR="00716C8B" w:rsidRPr="003A0E08">
        <w:rPr>
          <w:lang w:val="ru-RU"/>
        </w:rPr>
        <w:t xml:space="preserve"> не важно</w:t>
      </w:r>
      <w:r w:rsidR="00350FC9" w:rsidRPr="00350FC9">
        <w:rPr>
          <w:lang w:val="ru-RU"/>
        </w:rPr>
        <w:t>. Мы выносим это за рампу.</w:t>
      </w:r>
      <w:r w:rsidR="009D5933">
        <w:rPr>
          <w:lang w:val="ru-RU"/>
        </w:rPr>
        <w:t xml:space="preserve"> </w:t>
      </w:r>
      <w:r w:rsidRPr="000B4E21">
        <w:rPr>
          <w:lang w:val="ru-RU"/>
        </w:rPr>
        <w:t>Реквизит</w:t>
      </w:r>
      <w:r w:rsidR="006676D5">
        <w:rPr>
          <w:lang w:val="ru-RU"/>
        </w:rPr>
        <w:t>орская</w:t>
      </w:r>
      <w:r w:rsidRPr="000B4E21">
        <w:rPr>
          <w:lang w:val="ru-RU"/>
        </w:rPr>
        <w:t>! Мне нужна верёвка.</w:t>
      </w:r>
      <w:r w:rsidR="009D5933">
        <w:rPr>
          <w:lang w:val="ru-RU"/>
        </w:rPr>
        <w:t xml:space="preserve"> </w:t>
      </w:r>
      <w:r w:rsidRPr="00D2004C">
        <w:rPr>
          <w:rStyle w:val="Anweisung"/>
          <w:lang w:val="ru-RU"/>
        </w:rPr>
        <w:t>(</w:t>
      </w:r>
      <w:r w:rsidR="006676D5" w:rsidRPr="00D2004C">
        <w:rPr>
          <w:rStyle w:val="Anweisung"/>
          <w:lang w:val="ru-RU"/>
        </w:rPr>
        <w:t xml:space="preserve">Из глубины сцены ему протягивается верёвка. </w:t>
      </w:r>
      <w:r w:rsidRPr="00D2004C">
        <w:rPr>
          <w:rStyle w:val="Anweisung"/>
          <w:lang w:val="ru-RU"/>
        </w:rPr>
        <w:t>Привязывает Матушку к стулу)</w:t>
      </w:r>
      <w:r w:rsidR="009D5933">
        <w:rPr>
          <w:rStyle w:val="Anweisung"/>
          <w:lang w:val="ru-RU"/>
        </w:rPr>
        <w:t xml:space="preserve"> </w:t>
      </w:r>
      <w:r w:rsidRPr="000B4E21">
        <w:rPr>
          <w:lang w:val="ru-RU"/>
        </w:rPr>
        <w:t>А теперь ваш текст:</w:t>
      </w:r>
      <w:r w:rsidR="006E3AE8">
        <w:rPr>
          <w:lang w:val="ru-RU"/>
        </w:rPr>
        <w:t xml:space="preserve"> </w:t>
      </w:r>
      <w:r w:rsidR="006676D5">
        <w:rPr>
          <w:lang w:val="ru-RU"/>
        </w:rPr>
        <w:t>«</w:t>
      </w:r>
      <w:r w:rsidR="006676D5" w:rsidRPr="006676D5">
        <w:rPr>
          <w:lang w:val="ru-RU"/>
        </w:rPr>
        <w:t>Вот вспыхнуло утро, румянятся воды, над озером быстрая чайка летит</w:t>
      </w:r>
      <w:r w:rsidR="006676D5">
        <w:rPr>
          <w:lang w:val="ru-RU"/>
        </w:rPr>
        <w:t>…»</w:t>
      </w:r>
      <w:r w:rsidR="006676D5" w:rsidRPr="006676D5">
        <w:rPr>
          <w:lang w:val="ru-RU"/>
        </w:rPr>
        <w:t xml:space="preserve"> и т</w:t>
      </w:r>
      <w:r w:rsidR="006676D5">
        <w:rPr>
          <w:lang w:val="ru-RU"/>
        </w:rPr>
        <w:t>ак далее. Тишина в зале!</w:t>
      </w:r>
    </w:p>
    <w:p w:rsidR="006676D5" w:rsidRPr="00D2004C" w:rsidRDefault="006676D5" w:rsidP="006676D5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Мамаша</w:t>
      </w:r>
      <w:r w:rsidRPr="00D2004C">
        <w:rPr>
          <w:rStyle w:val="RollenNamen"/>
          <w:lang w:val="ru-RU"/>
        </w:rPr>
        <w:tab/>
      </w:r>
      <w:r w:rsidR="00D8393D" w:rsidRPr="00D2004C">
        <w:rPr>
          <w:rStyle w:val="Anweisung"/>
          <w:lang w:val="ru-RU"/>
        </w:rPr>
        <w:t>(поёт под музыку и тащит за собой стул)</w:t>
      </w:r>
      <w:r w:rsidR="009D5933">
        <w:rPr>
          <w:rStyle w:val="Anweisung"/>
          <w:lang w:val="ru-RU"/>
        </w:rPr>
        <w:t xml:space="preserve"> </w:t>
      </w:r>
      <w:r w:rsidRPr="00D8393D">
        <w:rPr>
          <w:lang w:val="ru-RU"/>
        </w:rPr>
        <w:t>Вот вспыхнуло утро, румянятся воды, над озером быстрая чайка летит.</w:t>
      </w:r>
    </w:p>
    <w:p w:rsidR="00A9276A" w:rsidRPr="00D2004C" w:rsidRDefault="006676D5" w:rsidP="00A9276A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="009D5933">
        <w:rPr>
          <w:rStyle w:val="Anweisung"/>
          <w:lang w:val="ru-RU"/>
        </w:rPr>
        <w:t>(в роли / образе режиссёра</w:t>
      </w:r>
      <w:r w:rsidRPr="00D2004C">
        <w:rPr>
          <w:rStyle w:val="Anweisung"/>
          <w:lang w:val="ru-RU"/>
        </w:rPr>
        <w:t>)</w:t>
      </w:r>
      <w:r w:rsidR="009D5933">
        <w:rPr>
          <w:rStyle w:val="Anweisung"/>
          <w:lang w:val="ru-RU"/>
        </w:rPr>
        <w:t xml:space="preserve"> </w:t>
      </w:r>
      <w:r w:rsidRPr="00C97524">
        <w:rPr>
          <w:lang w:val="ru-RU"/>
        </w:rPr>
        <w:t>Стоп! Остановитесь. Это ужасно. Стул нужно убрать</w:t>
      </w:r>
      <w:r w:rsidR="00A9276A" w:rsidRPr="00C97524">
        <w:rPr>
          <w:lang w:val="ru-RU"/>
        </w:rPr>
        <w:t>.</w:t>
      </w:r>
      <w:r w:rsidRPr="00C97524">
        <w:rPr>
          <w:lang w:val="ru-RU"/>
        </w:rPr>
        <w:t xml:space="preserve"> И вас, мадам, я тоже попрошу удалит</w:t>
      </w:r>
      <w:r w:rsidR="006E3AE8">
        <w:rPr>
          <w:lang w:val="ru-RU"/>
        </w:rPr>
        <w:t>ь</w:t>
      </w:r>
      <w:r w:rsidRPr="00C97524">
        <w:rPr>
          <w:lang w:val="ru-RU"/>
        </w:rPr>
        <w:t>ся.</w:t>
      </w:r>
      <w:r w:rsidR="009D5933">
        <w:rPr>
          <w:lang w:val="ru-RU"/>
        </w:rPr>
        <w:t xml:space="preserve"> </w:t>
      </w:r>
      <w:r w:rsidR="00A9276A" w:rsidRPr="00D2004C">
        <w:rPr>
          <w:rStyle w:val="Anweisung"/>
          <w:lang w:val="ru-RU"/>
        </w:rPr>
        <w:t>(от волнения закуривает. Видит сцену как в первый раз)</w:t>
      </w:r>
      <w:r w:rsidR="009D5933">
        <w:rPr>
          <w:rStyle w:val="Anweisung"/>
          <w:lang w:val="ru-RU"/>
        </w:rPr>
        <w:t xml:space="preserve"> </w:t>
      </w:r>
      <w:r w:rsidR="00A9276A" w:rsidRPr="00C97524">
        <w:rPr>
          <w:lang w:val="ru-RU"/>
        </w:rPr>
        <w:t xml:space="preserve">Да. Пусто. Пустая сцена. </w:t>
      </w:r>
      <w:r w:rsidR="00A9276A" w:rsidRPr="00D8393D">
        <w:rPr>
          <w:lang w:val="ru-RU"/>
        </w:rPr>
        <w:t>В этом есть всё и ничего. Она вмещает любой смысл.</w:t>
      </w:r>
      <w:r w:rsidR="009D5933">
        <w:rPr>
          <w:lang w:val="ru-RU"/>
        </w:rPr>
        <w:t xml:space="preserve"> </w:t>
      </w:r>
      <w:r w:rsidR="00A9276A" w:rsidRPr="00C97524">
        <w:rPr>
          <w:lang w:val="ru-RU"/>
        </w:rPr>
        <w:t>Зритель наконец-то получает свободу для его собственной фантазии. Это радикальный жест. Это ещё не было сделано никем. Это чистота.</w:t>
      </w:r>
      <w:r w:rsidR="009D5933">
        <w:rPr>
          <w:lang w:val="ru-RU"/>
        </w:rPr>
        <w:t xml:space="preserve"> </w:t>
      </w:r>
      <w:r w:rsidR="00A9276A" w:rsidRPr="00C97524">
        <w:rPr>
          <w:lang w:val="ru-RU"/>
        </w:rPr>
        <w:t xml:space="preserve">Это невинность. </w:t>
      </w:r>
      <w:r w:rsidR="00A9276A" w:rsidRPr="00A9276A">
        <w:rPr>
          <w:lang w:val="ru-RU"/>
        </w:rPr>
        <w:t>Невинность женщины. Гениально. Да.</w:t>
      </w:r>
      <w:r w:rsidR="009D5933">
        <w:rPr>
          <w:lang w:val="ru-RU"/>
        </w:rPr>
        <w:t xml:space="preserve"> </w:t>
      </w:r>
      <w:r w:rsidR="009D5933">
        <w:rPr>
          <w:rStyle w:val="Anweisung"/>
          <w:lang w:val="ru-RU"/>
        </w:rPr>
        <w:t>(Д</w:t>
      </w:r>
      <w:r w:rsidR="00A9276A" w:rsidRPr="00D2004C">
        <w:rPr>
          <w:rStyle w:val="Anweisung"/>
          <w:lang w:val="ru-RU"/>
        </w:rPr>
        <w:t>елает повелительный жест: МУЗЫКУ</w:t>
      </w:r>
      <w:r w:rsidR="009D5933">
        <w:rPr>
          <w:rStyle w:val="Anweisung"/>
          <w:lang w:val="ru-RU"/>
        </w:rPr>
        <w:t>!</w:t>
      </w:r>
      <w:r w:rsidR="00A9276A" w:rsidRPr="00D2004C">
        <w:rPr>
          <w:rStyle w:val="Anweisung"/>
          <w:lang w:val="ru-RU"/>
        </w:rPr>
        <w:t>)</w:t>
      </w:r>
      <w:r w:rsidR="009D5933">
        <w:rPr>
          <w:rStyle w:val="Anweisung"/>
          <w:lang w:val="ru-RU"/>
        </w:rPr>
        <w:t>.</w:t>
      </w:r>
    </w:p>
    <w:p w:rsidR="00A9276A" w:rsidRPr="00D2004C" w:rsidRDefault="00A9276A" w:rsidP="003C5259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>(Музыка. Полковой оркестр. Сцена преображается в «белый театр»</w:t>
      </w:r>
      <w:r w:rsidR="00D8393D" w:rsidRPr="00D2004C">
        <w:rPr>
          <w:rStyle w:val="Anweisung"/>
          <w:lang w:val="ru-RU"/>
        </w:rPr>
        <w:t>: Горизон белый, дотянутый до рампы</w:t>
      </w:r>
      <w:r w:rsidR="006C00A9">
        <w:rPr>
          <w:rStyle w:val="Anweisung"/>
          <w:lang w:val="ru-RU"/>
        </w:rPr>
        <w:t>,</w:t>
      </w:r>
      <w:r w:rsidR="00D8393D" w:rsidRPr="00D2004C">
        <w:rPr>
          <w:rStyle w:val="Anweisung"/>
          <w:lang w:val="ru-RU"/>
        </w:rPr>
        <w:t xml:space="preserve"> без углов</w:t>
      </w:r>
      <w:r w:rsidR="006C00A9">
        <w:rPr>
          <w:rStyle w:val="Anweisung"/>
          <w:lang w:val="ru-RU"/>
        </w:rPr>
        <w:t>,</w:t>
      </w:r>
      <w:r w:rsidR="00D8393D" w:rsidRPr="00D2004C">
        <w:rPr>
          <w:rStyle w:val="Anweisung"/>
          <w:lang w:val="ru-RU"/>
        </w:rPr>
        <w:t xml:space="preserve"> залитый с</w:t>
      </w:r>
      <w:r w:rsidR="00716C8B">
        <w:rPr>
          <w:rStyle w:val="Anweisung"/>
          <w:lang w:val="ru-RU"/>
        </w:rPr>
        <w:t>ветом. Режиссёр разбрасывает осе</w:t>
      </w:r>
      <w:r w:rsidR="00D8393D" w:rsidRPr="00D2004C">
        <w:rPr>
          <w:rStyle w:val="Anweisung"/>
          <w:lang w:val="ru-RU"/>
        </w:rPr>
        <w:t xml:space="preserve">нние </w:t>
      </w:r>
      <w:r w:rsidR="009D5933">
        <w:rPr>
          <w:rStyle w:val="Anweisung"/>
          <w:lang w:val="ru-RU"/>
        </w:rPr>
        <w:t xml:space="preserve">листья и наводит туман своей </w:t>
      </w:r>
      <w:r w:rsidR="00D8393D" w:rsidRPr="00C97524">
        <w:rPr>
          <w:rStyle w:val="Anweisung"/>
          <w:lang w:val="ru-RU"/>
        </w:rPr>
        <w:t>сигарой</w:t>
      </w:r>
      <w:r w:rsidR="009D5933">
        <w:rPr>
          <w:rStyle w:val="Anweisung"/>
          <w:lang w:val="ru-RU"/>
        </w:rPr>
        <w:t>/трубкой</w:t>
      </w:r>
      <w:r w:rsidR="00D8393D" w:rsidRPr="00C97524">
        <w:rPr>
          <w:rStyle w:val="Anweisung"/>
          <w:lang w:val="ru-RU"/>
        </w:rPr>
        <w:t>. Уходит. С колосников спускается качель</w:t>
      </w:r>
      <w:r w:rsidR="006C00A9">
        <w:rPr>
          <w:rStyle w:val="Anweisung"/>
          <w:lang w:val="ru-RU"/>
        </w:rPr>
        <w:t>,</w:t>
      </w:r>
      <w:r w:rsidR="00D8393D" w:rsidRPr="00C97524">
        <w:rPr>
          <w:rStyle w:val="Anweisung"/>
          <w:lang w:val="ru-RU"/>
        </w:rPr>
        <w:t xml:space="preserve"> на которой в такт музыке раскачиваются Мамаша и Елизавета Бам</w:t>
      </w:r>
      <w:r w:rsidR="006C00A9">
        <w:rPr>
          <w:rStyle w:val="Anweisung"/>
          <w:lang w:val="ru-RU"/>
        </w:rPr>
        <w:t>).</w:t>
      </w:r>
    </w:p>
    <w:p w:rsidR="0099231D" w:rsidRPr="00D2004C" w:rsidRDefault="00D8393D" w:rsidP="009D5933">
      <w:pPr>
        <w:pStyle w:val="Text"/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D8393D">
        <w:rPr>
          <w:lang w:val="ru-RU"/>
        </w:rPr>
        <w:t>А ты, мам</w:t>
      </w:r>
      <w:r w:rsidR="009D5933">
        <w:rPr>
          <w:lang w:val="ru-RU"/>
        </w:rPr>
        <w:t>А</w:t>
      </w:r>
      <w:r w:rsidRPr="00D8393D">
        <w:rPr>
          <w:lang w:val="ru-RU"/>
        </w:rPr>
        <w:t>, не пойдешь разве гулять?</w:t>
      </w:r>
    </w:p>
    <w:p w:rsidR="0099231D" w:rsidRPr="0099231D" w:rsidRDefault="00D8393D" w:rsidP="009D5933">
      <w:pPr>
        <w:pStyle w:val="Text"/>
        <w:rPr>
          <w:lang w:val="ru-RU"/>
        </w:rPr>
      </w:pPr>
      <w:r w:rsidRPr="006676D5">
        <w:rPr>
          <w:rStyle w:val="RollenNamen"/>
          <w:lang w:val="ru-RU"/>
        </w:rPr>
        <w:t>Мамаша</w:t>
      </w:r>
      <w:r w:rsidRPr="006676D5">
        <w:rPr>
          <w:rStyle w:val="RollenNamen"/>
          <w:lang w:val="ru-RU"/>
        </w:rPr>
        <w:tab/>
      </w:r>
      <w:r w:rsidRPr="00D8393D">
        <w:rPr>
          <w:lang w:val="ru-RU"/>
        </w:rPr>
        <w:t>А тебе хочется?</w:t>
      </w:r>
    </w:p>
    <w:p w:rsidR="0099231D" w:rsidRPr="0099231D" w:rsidRDefault="00D8393D" w:rsidP="009D5933">
      <w:pPr>
        <w:pStyle w:val="Text"/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D8393D">
        <w:rPr>
          <w:lang w:val="ru-RU"/>
        </w:rPr>
        <w:t>Страшно.</w:t>
      </w:r>
    </w:p>
    <w:p w:rsidR="0099231D" w:rsidRPr="0099231D" w:rsidRDefault="00D8393D" w:rsidP="009D5933">
      <w:pPr>
        <w:pStyle w:val="Text"/>
        <w:rPr>
          <w:lang w:val="ru-RU"/>
        </w:rPr>
      </w:pPr>
      <w:r w:rsidRPr="006676D5">
        <w:rPr>
          <w:rStyle w:val="RollenNamen"/>
          <w:lang w:val="ru-RU"/>
        </w:rPr>
        <w:t>Мамаша</w:t>
      </w:r>
      <w:r w:rsidRPr="006676D5">
        <w:rPr>
          <w:rStyle w:val="RollenNamen"/>
          <w:lang w:val="ru-RU"/>
        </w:rPr>
        <w:tab/>
      </w:r>
      <w:r w:rsidRPr="00D8393D">
        <w:rPr>
          <w:lang w:val="ru-RU"/>
        </w:rPr>
        <w:t>Нет, не пойду.</w:t>
      </w:r>
    </w:p>
    <w:p w:rsidR="0099231D" w:rsidRPr="0099231D" w:rsidRDefault="00D8393D" w:rsidP="009D5933">
      <w:pPr>
        <w:pStyle w:val="Text"/>
        <w:rPr>
          <w:lang w:val="ru-RU"/>
        </w:rPr>
      </w:pPr>
      <w:r w:rsidRPr="00535D4F">
        <w:rPr>
          <w:rStyle w:val="RollenNamen"/>
          <w:lang w:val="ru-RU"/>
        </w:rPr>
        <w:lastRenderedPageBreak/>
        <w:t>Елизавета Бам</w:t>
      </w:r>
      <w:r w:rsidRPr="00535D4F">
        <w:rPr>
          <w:rStyle w:val="RollenNamen"/>
          <w:lang w:val="ru-RU"/>
        </w:rPr>
        <w:tab/>
      </w:r>
      <w:r w:rsidRPr="00D8393D">
        <w:rPr>
          <w:lang w:val="ru-RU"/>
        </w:rPr>
        <w:t>Пойдем, ну-у-у-у.</w:t>
      </w:r>
    </w:p>
    <w:p w:rsidR="0099231D" w:rsidRPr="0099231D" w:rsidRDefault="00D8393D" w:rsidP="009D5933">
      <w:pPr>
        <w:pStyle w:val="Text"/>
        <w:rPr>
          <w:lang w:val="ru-RU"/>
        </w:rPr>
      </w:pPr>
      <w:r w:rsidRPr="006676D5">
        <w:rPr>
          <w:rStyle w:val="RollenNamen"/>
          <w:lang w:val="ru-RU"/>
        </w:rPr>
        <w:t>Мамаша</w:t>
      </w:r>
      <w:r w:rsidRPr="006676D5">
        <w:rPr>
          <w:rStyle w:val="RollenNamen"/>
          <w:lang w:val="ru-RU"/>
        </w:rPr>
        <w:tab/>
      </w:r>
      <w:r w:rsidRPr="00D8393D">
        <w:rPr>
          <w:lang w:val="ru-RU"/>
        </w:rPr>
        <w:t>Ну пойдем, пойдем.</w:t>
      </w:r>
    </w:p>
    <w:p w:rsidR="00D8393D" w:rsidRPr="0099231D" w:rsidRDefault="00D8393D" w:rsidP="00D8393D">
      <w:pPr>
        <w:rPr>
          <w:lang w:val="ru-RU"/>
        </w:rPr>
      </w:pPr>
      <w:r w:rsidRPr="00D2004C">
        <w:rPr>
          <w:rStyle w:val="Anweisung"/>
          <w:lang w:val="ru-RU"/>
        </w:rPr>
        <w:t>(Уходят.</w:t>
      </w:r>
      <w:r w:rsidR="00716C8B">
        <w:rPr>
          <w:rStyle w:val="Anweisung"/>
          <w:lang w:val="ru-RU"/>
        </w:rPr>
        <w:t xml:space="preserve"> </w:t>
      </w:r>
      <w:r w:rsidR="009D5933">
        <w:rPr>
          <w:rStyle w:val="Anweisung"/>
          <w:lang w:val="ru-RU"/>
        </w:rPr>
        <w:t>С</w:t>
      </w:r>
      <w:r w:rsidRPr="00D2004C">
        <w:rPr>
          <w:rStyle w:val="Anweisung"/>
          <w:lang w:val="ru-RU"/>
        </w:rPr>
        <w:t>цена пуста)</w:t>
      </w:r>
      <w:r w:rsidR="009D5933">
        <w:rPr>
          <w:rStyle w:val="Anweisung"/>
          <w:lang w:val="ru-RU"/>
        </w:rPr>
        <w:t>.</w:t>
      </w:r>
    </w:p>
    <w:p w:rsidR="006676D5" w:rsidRPr="004E022D" w:rsidRDefault="00D8393D" w:rsidP="00A3374F">
      <w:pPr>
        <w:pStyle w:val="berschrift3"/>
        <w:rPr>
          <w:lang w:val="ru-RU"/>
        </w:rPr>
      </w:pPr>
      <w:bookmarkStart w:id="32" w:name="_Toc219313011"/>
      <w:bookmarkStart w:id="33" w:name="_Toc219313032"/>
      <w:bookmarkStart w:id="34" w:name="_Toc219313056"/>
      <w:bookmarkStart w:id="35" w:name="_Toc219313106"/>
      <w:r w:rsidRPr="00D8393D">
        <w:rPr>
          <w:lang w:val="ru-RU"/>
        </w:rPr>
        <w:t>Бытовой Радикс.</w:t>
      </w:r>
      <w:bookmarkEnd w:id="32"/>
      <w:bookmarkEnd w:id="33"/>
      <w:bookmarkEnd w:id="34"/>
      <w:bookmarkEnd w:id="35"/>
      <w:r w:rsidR="006C00A9">
        <w:rPr>
          <w:lang w:val="ru-RU"/>
        </w:rPr>
        <w:t xml:space="preserve"> </w:t>
      </w:r>
      <w:r w:rsidR="004E022D">
        <w:rPr>
          <w:lang w:val="ru-RU"/>
        </w:rPr>
        <w:t xml:space="preserve">Чёрный театр. </w:t>
      </w:r>
      <w:r w:rsidR="006C00A9">
        <w:rPr>
          <w:lang w:val="ru-RU"/>
        </w:rPr>
        <w:t xml:space="preserve">Актёр, </w:t>
      </w:r>
      <w:r w:rsidR="004E022D">
        <w:rPr>
          <w:lang w:val="ru-RU"/>
        </w:rPr>
        <w:t>Елизавета Бам, Папаша, Пётр Николаевич, Иван Иванович, Актриса.</w:t>
      </w:r>
    </w:p>
    <w:p w:rsidR="005A10AE" w:rsidRPr="00D2004C" w:rsidRDefault="00D8393D" w:rsidP="00663D3B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(театральный критик. Колокольчик)</w:t>
      </w:r>
      <w:r w:rsidR="005530CE">
        <w:rPr>
          <w:rStyle w:val="Anweisung"/>
          <w:lang w:val="ru-RU"/>
        </w:rPr>
        <w:t xml:space="preserve"> </w:t>
      </w:r>
      <w:r w:rsidRPr="00C97524">
        <w:rPr>
          <w:lang w:val="ru-RU"/>
        </w:rPr>
        <w:t xml:space="preserve">Это была </w:t>
      </w:r>
      <w:r w:rsidR="005A10AE" w:rsidRPr="00C97524">
        <w:rPr>
          <w:lang w:val="ru-RU"/>
        </w:rPr>
        <w:t>реалистическая бытовая</w:t>
      </w:r>
      <w:r w:rsidRPr="00C97524">
        <w:rPr>
          <w:lang w:val="ru-RU"/>
        </w:rPr>
        <w:t xml:space="preserve"> комедия.</w:t>
      </w:r>
      <w:r w:rsidR="005A10AE" w:rsidRPr="00C97524">
        <w:rPr>
          <w:lang w:val="ru-RU"/>
        </w:rPr>
        <w:t xml:space="preserve"> Хорошо. Красиво. Но жизнь обрела со временем другой темп. Техническое развитие шагнуло далеко вперёд. А чувства остались там, где он</w:t>
      </w:r>
      <w:r w:rsidR="006C00A9">
        <w:rPr>
          <w:lang w:val="ru-RU"/>
        </w:rPr>
        <w:t>и были всегда. Пока мы смотрели</w:t>
      </w:r>
      <w:r w:rsidR="005530CE">
        <w:rPr>
          <w:lang w:val="ru-RU"/>
        </w:rPr>
        <w:t xml:space="preserve"> </w:t>
      </w:r>
      <w:r w:rsidR="005A10AE" w:rsidRPr="00C97524">
        <w:rPr>
          <w:lang w:val="ru-RU"/>
        </w:rPr>
        <w:t>на ту красоту, рядом вырастал другой театр. Возникла форма театра, которую называют «чёрным театром». И это не только о чёрном заднике. Реализм стал модой. Стал нормой. Стал оружием. Догмой. Театр менял мышление людей. И кое-кто понял, как этим пользоваться. Смотрим бытовой радикс.</w:t>
      </w:r>
    </w:p>
    <w:p w:rsidR="006676D5" w:rsidRPr="00A12887" w:rsidRDefault="005A10AE" w:rsidP="003C5259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>(</w:t>
      </w:r>
      <w:r w:rsidR="000909B8" w:rsidRPr="00D2004C">
        <w:rPr>
          <w:rStyle w:val="Anweisung"/>
          <w:lang w:val="ru-RU"/>
        </w:rPr>
        <w:t>Чёрный театр. Стол. Во главе стола сидит папаша. Слева и справа Пётр Николаевич и Иван Иванович. Все молча сосредоточе</w:t>
      </w:r>
      <w:r w:rsidR="00716C8B">
        <w:rPr>
          <w:rStyle w:val="Anweisung"/>
          <w:lang w:val="ru-RU"/>
        </w:rPr>
        <w:t>н</w:t>
      </w:r>
      <w:r w:rsidR="000909B8" w:rsidRPr="00D2004C">
        <w:rPr>
          <w:rStyle w:val="Anweisung"/>
          <w:lang w:val="ru-RU"/>
        </w:rPr>
        <w:t xml:space="preserve">но едят. </w:t>
      </w:r>
      <w:r w:rsidR="006E3AE8">
        <w:rPr>
          <w:rStyle w:val="Anweisung"/>
          <w:lang w:val="ru-RU"/>
        </w:rPr>
        <w:t>Звук</w:t>
      </w:r>
      <w:r w:rsidRPr="00D2004C">
        <w:rPr>
          <w:rStyle w:val="Anweisung"/>
          <w:lang w:val="ru-RU"/>
        </w:rPr>
        <w:t xml:space="preserve">. </w:t>
      </w:r>
      <w:r w:rsidR="00716C8B">
        <w:rPr>
          <w:rStyle w:val="Anweisung"/>
          <w:lang w:val="ru-RU"/>
        </w:rPr>
        <w:t>С</w:t>
      </w:r>
      <w:r w:rsidR="000909B8" w:rsidRPr="00D2004C">
        <w:rPr>
          <w:rStyle w:val="Anweisung"/>
          <w:lang w:val="ru-RU"/>
        </w:rPr>
        <w:t>толовые приборы звякают фоновым шумом на заднем плане)</w:t>
      </w:r>
      <w:r w:rsidR="005530CE">
        <w:rPr>
          <w:rStyle w:val="Anweisung"/>
          <w:lang w:val="ru-RU"/>
        </w:rPr>
        <w:t>.</w:t>
      </w:r>
    </w:p>
    <w:p w:rsidR="0099231D" w:rsidRPr="00D2004C" w:rsidRDefault="000909B8" w:rsidP="00663D3B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(входит)</w:t>
      </w:r>
      <w:r w:rsidR="00A12887" w:rsidRPr="00A12887">
        <w:rPr>
          <w:rStyle w:val="Anweisung"/>
          <w:lang w:val="ru-RU"/>
        </w:rPr>
        <w:t xml:space="preserve"> </w:t>
      </w:r>
      <w:r w:rsidRPr="00663D3B">
        <w:rPr>
          <w:lang w:val="ru-RU"/>
        </w:rPr>
        <w:t>Вы не меня ищете?</w:t>
      </w:r>
      <w:r w:rsidR="00A12887" w:rsidRPr="00A12887">
        <w:rPr>
          <w:lang w:val="ru-RU"/>
        </w:rPr>
        <w:t xml:space="preserve"> </w:t>
      </w:r>
      <w:r w:rsidR="00663D3B" w:rsidRPr="00663D3B">
        <w:rPr>
          <w:lang w:val="ru-RU"/>
        </w:rPr>
        <w:t>Чего смотреть?</w:t>
      </w:r>
    </w:p>
    <w:p w:rsidR="000909B8" w:rsidRPr="00D2004C" w:rsidRDefault="00663D3B" w:rsidP="000909B8">
      <w:pPr>
        <w:rPr>
          <w:lang w:val="ru-RU"/>
        </w:rPr>
      </w:pPr>
      <w:r w:rsidRPr="002A2E76">
        <w:rPr>
          <w:rStyle w:val="RollenNamen"/>
          <w:lang w:val="ru-RU"/>
        </w:rPr>
        <w:t>Папаша</w:t>
      </w:r>
      <w:r w:rsidRPr="002A2E76">
        <w:rPr>
          <w:rStyle w:val="RollenNamen"/>
          <w:lang w:val="ru-RU"/>
        </w:rPr>
        <w:tab/>
      </w:r>
      <w:r w:rsidR="000909B8" w:rsidRPr="00D2004C">
        <w:rPr>
          <w:rStyle w:val="Anweisung"/>
          <w:lang w:val="ru-RU"/>
        </w:rPr>
        <w:t>(Папаша с пером [ножом]</w:t>
      </w:r>
      <w:r w:rsidR="00A12887" w:rsidRPr="00A12887">
        <w:rPr>
          <w:rStyle w:val="Anweisung"/>
          <w:lang w:val="ru-RU"/>
        </w:rPr>
        <w:t xml:space="preserve"> </w:t>
      </w:r>
      <w:r w:rsidR="000909B8" w:rsidRPr="00D2004C">
        <w:rPr>
          <w:rStyle w:val="Anweisung"/>
          <w:lang w:val="ru-RU"/>
        </w:rPr>
        <w:t>в руке)</w:t>
      </w:r>
      <w:r w:rsidR="00A12887" w:rsidRPr="00A12887">
        <w:rPr>
          <w:rStyle w:val="Anweisung"/>
          <w:lang w:val="ru-RU"/>
        </w:rPr>
        <w:t xml:space="preserve"> </w:t>
      </w:r>
      <w:r w:rsidR="000909B8" w:rsidRPr="000909B8">
        <w:rPr>
          <w:lang w:val="ru-RU"/>
        </w:rPr>
        <w:t>Коперник был вели</w:t>
      </w:r>
      <w:r w:rsidR="008F5540">
        <w:rPr>
          <w:lang w:val="ru-RU"/>
        </w:rPr>
        <w:t>ч</w:t>
      </w:r>
      <w:r w:rsidR="000909B8" w:rsidRPr="000909B8">
        <w:rPr>
          <w:lang w:val="ru-RU"/>
        </w:rPr>
        <w:t>айшим ученым.</w:t>
      </w:r>
    </w:p>
    <w:p w:rsidR="00663D3B" w:rsidRPr="00D2004C" w:rsidRDefault="00663D3B" w:rsidP="00663D3B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(играет в карты)</w:t>
      </w:r>
      <w:r w:rsidR="00A12887" w:rsidRPr="00A12887">
        <w:rPr>
          <w:rStyle w:val="Anweisung"/>
          <w:lang w:val="ru-RU"/>
        </w:rPr>
        <w:t xml:space="preserve"> </w:t>
      </w:r>
      <w:r w:rsidRPr="00663D3B">
        <w:rPr>
          <w:lang w:val="ru-RU"/>
        </w:rPr>
        <w:t>Чур-чура!</w:t>
      </w:r>
    </w:p>
    <w:p w:rsidR="0099231D" w:rsidRPr="00D2004C" w:rsidRDefault="00663D3B" w:rsidP="00663D3B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</w:t>
      </w:r>
      <w:r w:rsidR="00A12887">
        <w:rPr>
          <w:rStyle w:val="Anweisung"/>
          <w:lang w:val="ru-RU"/>
        </w:rPr>
        <w:t>делает ход</w:t>
      </w:r>
      <w:r w:rsidRPr="00D2004C">
        <w:rPr>
          <w:rStyle w:val="Anweisung"/>
          <w:lang w:val="ru-RU"/>
        </w:rPr>
        <w:t>)</w:t>
      </w:r>
      <w:r w:rsidR="00A12887">
        <w:rPr>
          <w:rStyle w:val="Anweisung"/>
          <w:lang w:val="ru-RU"/>
        </w:rPr>
        <w:t xml:space="preserve"> </w:t>
      </w:r>
      <w:r w:rsidRPr="00663D3B">
        <w:rPr>
          <w:lang w:val="ru-RU"/>
        </w:rPr>
        <w:t>Где же дом?</w:t>
      </w:r>
    </w:p>
    <w:p w:rsidR="0099231D" w:rsidRPr="00D2004C" w:rsidRDefault="00663D3B" w:rsidP="00663D3B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="00A12887" w:rsidRPr="00D2004C">
        <w:rPr>
          <w:rStyle w:val="Anweisung"/>
          <w:lang w:val="ru-RU"/>
        </w:rPr>
        <w:t>(</w:t>
      </w:r>
      <w:r w:rsidR="00A12887">
        <w:rPr>
          <w:rStyle w:val="Anweisung"/>
          <w:lang w:val="ru-RU"/>
        </w:rPr>
        <w:t>делает ход</w:t>
      </w:r>
      <w:r w:rsidR="00A12887" w:rsidRPr="00D2004C">
        <w:rPr>
          <w:rStyle w:val="Anweisung"/>
          <w:lang w:val="ru-RU"/>
        </w:rPr>
        <w:t>)</w:t>
      </w:r>
      <w:r w:rsidR="00A12887">
        <w:rPr>
          <w:rStyle w:val="Anweisung"/>
          <w:lang w:val="ru-RU"/>
        </w:rPr>
        <w:t xml:space="preserve"> </w:t>
      </w:r>
      <w:r w:rsidRPr="00663D3B">
        <w:rPr>
          <w:lang w:val="ru-RU"/>
        </w:rPr>
        <w:t>Ты пятнашка!</w:t>
      </w:r>
    </w:p>
    <w:p w:rsidR="0099231D" w:rsidRPr="00D2004C" w:rsidRDefault="00663D3B" w:rsidP="00663D3B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="00A12887" w:rsidRPr="00D2004C">
        <w:rPr>
          <w:rStyle w:val="Anweisung"/>
          <w:lang w:val="ru-RU"/>
        </w:rPr>
        <w:t>(</w:t>
      </w:r>
      <w:r w:rsidR="00A12887">
        <w:rPr>
          <w:rStyle w:val="Anweisung"/>
          <w:lang w:val="ru-RU"/>
        </w:rPr>
        <w:t>делает ход</w:t>
      </w:r>
      <w:r w:rsidR="00A12887" w:rsidRPr="00D2004C">
        <w:rPr>
          <w:rStyle w:val="Anweisung"/>
          <w:lang w:val="ru-RU"/>
        </w:rPr>
        <w:t>)</w:t>
      </w:r>
      <w:r w:rsidR="00A12887">
        <w:rPr>
          <w:rStyle w:val="Anweisung"/>
          <w:lang w:val="ru-RU"/>
        </w:rPr>
        <w:t xml:space="preserve"> </w:t>
      </w:r>
      <w:r w:rsidRPr="00663D3B">
        <w:rPr>
          <w:lang w:val="ru-RU"/>
        </w:rPr>
        <w:t>Ха-ха-ха, у меня ног нет!</w:t>
      </w:r>
    </w:p>
    <w:p w:rsidR="0099231D" w:rsidRPr="00D2004C" w:rsidRDefault="00663D3B" w:rsidP="00663D3B">
      <w:pPr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="00A12887" w:rsidRPr="00D2004C">
        <w:rPr>
          <w:rStyle w:val="Anweisung"/>
          <w:lang w:val="ru-RU"/>
        </w:rPr>
        <w:t>(</w:t>
      </w:r>
      <w:r w:rsidR="00A12887">
        <w:rPr>
          <w:rStyle w:val="Anweisung"/>
          <w:lang w:val="ru-RU"/>
        </w:rPr>
        <w:t>делает ход</w:t>
      </w:r>
      <w:r w:rsidR="00A12887" w:rsidRPr="00D2004C">
        <w:rPr>
          <w:rStyle w:val="Anweisung"/>
          <w:lang w:val="ru-RU"/>
        </w:rPr>
        <w:t>)</w:t>
      </w:r>
      <w:r w:rsidR="00A12887">
        <w:rPr>
          <w:rStyle w:val="Anweisung"/>
          <w:lang w:val="ru-RU"/>
        </w:rPr>
        <w:t xml:space="preserve"> </w:t>
      </w:r>
      <w:r w:rsidRPr="00663D3B">
        <w:rPr>
          <w:lang w:val="ru-RU"/>
        </w:rPr>
        <w:t>А ты так, на четверенках!</w:t>
      </w:r>
    </w:p>
    <w:p w:rsidR="0099231D" w:rsidRPr="0099231D" w:rsidRDefault="00663D3B" w:rsidP="00663D3B">
      <w:pPr>
        <w:rPr>
          <w:lang w:val="ru-RU"/>
        </w:rPr>
      </w:pPr>
      <w:r w:rsidRPr="002A2E76">
        <w:rPr>
          <w:rStyle w:val="RollenNamen"/>
          <w:lang w:val="ru-RU"/>
        </w:rPr>
        <w:t>Папаша</w:t>
      </w:r>
      <w:r w:rsidRPr="002A2E76">
        <w:rPr>
          <w:rStyle w:val="RollenNamen"/>
          <w:lang w:val="ru-RU"/>
        </w:rPr>
        <w:tab/>
      </w:r>
      <w:r w:rsidRPr="00663D3B">
        <w:rPr>
          <w:lang w:val="ru-RU"/>
        </w:rPr>
        <w:t>Про которую написано было.</w:t>
      </w:r>
    </w:p>
    <w:p w:rsidR="0099231D" w:rsidRPr="0099231D" w:rsidRDefault="00663D3B" w:rsidP="00663D3B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663D3B">
        <w:rPr>
          <w:lang w:val="ru-RU"/>
        </w:rPr>
        <w:t>Кто пятнашка?</w:t>
      </w:r>
    </w:p>
    <w:p w:rsidR="0099231D" w:rsidRPr="00D2004C" w:rsidRDefault="00663D3B" w:rsidP="00663D3B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(заканчивает пошлый анекдот)</w:t>
      </w:r>
      <w:r w:rsidR="00A12887">
        <w:rPr>
          <w:rStyle w:val="Anweisung"/>
          <w:lang w:val="ru-RU"/>
        </w:rPr>
        <w:t xml:space="preserve"> </w:t>
      </w:r>
      <w:r w:rsidRPr="00663D3B">
        <w:rPr>
          <w:lang w:val="ru-RU"/>
        </w:rPr>
        <w:t>Я, ха-ха-ха, в штанах!</w:t>
      </w:r>
    </w:p>
    <w:p w:rsidR="0099231D" w:rsidRPr="0099231D" w:rsidRDefault="00663D3B" w:rsidP="003C5259">
      <w:pPr>
        <w:ind w:left="708" w:firstLine="708"/>
        <w:rPr>
          <w:lang w:val="ru-RU"/>
        </w:rPr>
      </w:pPr>
      <w:r w:rsidRPr="00D2004C">
        <w:rPr>
          <w:rStyle w:val="Anweisung"/>
          <w:lang w:val="ru-RU"/>
        </w:rPr>
        <w:t>(Пётр Николаевич и Елизавета Бам очень по-разному)</w:t>
      </w:r>
      <w:r w:rsidR="00A12887">
        <w:rPr>
          <w:rStyle w:val="Anweisung"/>
          <w:lang w:val="ru-RU"/>
        </w:rPr>
        <w:t xml:space="preserve"> </w:t>
      </w:r>
      <w:r w:rsidRPr="00663D3B">
        <w:rPr>
          <w:lang w:val="ru-RU"/>
        </w:rPr>
        <w:t>Ха-ха-ха-ха-ха!</w:t>
      </w:r>
    </w:p>
    <w:p w:rsidR="0099231D" w:rsidRPr="0099231D" w:rsidRDefault="00663D3B" w:rsidP="00663D3B">
      <w:pPr>
        <w:rPr>
          <w:lang w:val="ru-RU"/>
        </w:rPr>
      </w:pPr>
      <w:r w:rsidRPr="002A2E76">
        <w:rPr>
          <w:rStyle w:val="RollenNamen"/>
          <w:lang w:val="ru-RU"/>
        </w:rPr>
        <w:t>Папаша</w:t>
      </w:r>
      <w:r w:rsidRPr="002A2E76">
        <w:rPr>
          <w:rStyle w:val="RollenNamen"/>
          <w:lang w:val="ru-RU"/>
        </w:rPr>
        <w:tab/>
      </w:r>
      <w:r w:rsidR="009B2E03">
        <w:rPr>
          <w:lang w:val="ru-RU"/>
        </w:rPr>
        <w:t>Коперник был велич</w:t>
      </w:r>
      <w:r w:rsidRPr="00663D3B">
        <w:rPr>
          <w:lang w:val="ru-RU"/>
        </w:rPr>
        <w:t>айшим ученым.</w:t>
      </w:r>
    </w:p>
    <w:p w:rsidR="0099231D" w:rsidRPr="00D2004C" w:rsidRDefault="00663D3B" w:rsidP="00663D3B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(заканчивает пошлый анекдот)</w:t>
      </w:r>
      <w:r w:rsidR="00A12887">
        <w:rPr>
          <w:rStyle w:val="Anweisung"/>
          <w:lang w:val="ru-RU"/>
        </w:rPr>
        <w:t xml:space="preserve"> </w:t>
      </w:r>
      <w:r w:rsidRPr="00663D3B">
        <w:rPr>
          <w:lang w:val="ru-RU"/>
        </w:rPr>
        <w:t>У меня на голове волосы.</w:t>
      </w:r>
    </w:p>
    <w:p w:rsidR="0099231D" w:rsidRPr="0099231D" w:rsidRDefault="00663D3B" w:rsidP="003C5259">
      <w:pPr>
        <w:ind w:left="708" w:firstLine="708"/>
        <w:rPr>
          <w:lang w:val="ru-RU"/>
        </w:rPr>
      </w:pPr>
      <w:r w:rsidRPr="00D2004C">
        <w:rPr>
          <w:rStyle w:val="Anweisung"/>
          <w:lang w:val="ru-RU"/>
        </w:rPr>
        <w:t>(Пётр Николаевич и Елизавета Бам очень по-разному)</w:t>
      </w:r>
      <w:r w:rsidR="00A12887">
        <w:rPr>
          <w:rStyle w:val="Anweisung"/>
          <w:lang w:val="ru-RU"/>
        </w:rPr>
        <w:t xml:space="preserve"> </w:t>
      </w:r>
      <w:r w:rsidRPr="00663D3B">
        <w:rPr>
          <w:lang w:val="ru-RU"/>
        </w:rPr>
        <w:t>Ха-ха-ха-ха-ха!</w:t>
      </w:r>
    </w:p>
    <w:p w:rsidR="0099231D" w:rsidRPr="00D2004C" w:rsidRDefault="00663D3B" w:rsidP="00663D3B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(заканчивает пошлый анекдот)</w:t>
      </w:r>
      <w:r w:rsidR="00A12887">
        <w:rPr>
          <w:rStyle w:val="Anweisung"/>
          <w:lang w:val="ru-RU"/>
        </w:rPr>
        <w:t xml:space="preserve"> </w:t>
      </w:r>
      <w:r w:rsidRPr="00663D3B">
        <w:rPr>
          <w:lang w:val="ru-RU"/>
        </w:rPr>
        <w:t>Я весь лежу на полу!</w:t>
      </w:r>
    </w:p>
    <w:p w:rsidR="0099231D" w:rsidRPr="0099231D" w:rsidRDefault="00663D3B" w:rsidP="003C5259">
      <w:pPr>
        <w:ind w:left="708" w:firstLine="708"/>
        <w:rPr>
          <w:lang w:val="ru-RU"/>
        </w:rPr>
      </w:pPr>
      <w:r w:rsidRPr="00D2004C">
        <w:rPr>
          <w:rStyle w:val="Anweisung"/>
          <w:lang w:val="ru-RU"/>
        </w:rPr>
        <w:t>(Пётр Николаевич и Елизавета Бам очень по-разному)</w:t>
      </w:r>
      <w:r w:rsidR="00A12887">
        <w:rPr>
          <w:rStyle w:val="Anweisung"/>
          <w:lang w:val="ru-RU"/>
        </w:rPr>
        <w:t xml:space="preserve"> </w:t>
      </w:r>
      <w:r w:rsidRPr="00663D3B">
        <w:rPr>
          <w:lang w:val="ru-RU"/>
        </w:rPr>
        <w:t>Ха-ха-ха-ха-ха!</w:t>
      </w:r>
    </w:p>
    <w:p w:rsidR="0099231D" w:rsidRPr="00D2004C" w:rsidRDefault="00663D3B" w:rsidP="00663D3B">
      <w:pPr>
        <w:rPr>
          <w:lang w:val="ru-RU"/>
        </w:rPr>
      </w:pPr>
      <w:r w:rsidRPr="00535D4F">
        <w:rPr>
          <w:rStyle w:val="RollenNamen"/>
          <w:lang w:val="ru-RU"/>
        </w:rPr>
        <w:t>Елизавета Бам</w:t>
      </w:r>
      <w:r w:rsidRPr="00535D4F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(выход</w:t>
      </w:r>
      <w:r w:rsidR="006C4501" w:rsidRPr="00D2004C">
        <w:rPr>
          <w:rStyle w:val="Anweisung"/>
          <w:lang w:val="ru-RU"/>
        </w:rPr>
        <w:t>я</w:t>
      </w:r>
      <w:r w:rsidRPr="00D2004C">
        <w:rPr>
          <w:rStyle w:val="Anweisung"/>
          <w:lang w:val="ru-RU"/>
        </w:rPr>
        <w:t>)</w:t>
      </w:r>
      <w:r w:rsidR="00A12887">
        <w:rPr>
          <w:rStyle w:val="Anweisung"/>
          <w:lang w:val="ru-RU"/>
        </w:rPr>
        <w:t xml:space="preserve"> </w:t>
      </w:r>
      <w:r w:rsidRPr="00663D3B">
        <w:rPr>
          <w:lang w:val="ru-RU"/>
        </w:rPr>
        <w:t>Ой, ой, не могу!</w:t>
      </w:r>
    </w:p>
    <w:p w:rsidR="00663D3B" w:rsidRPr="00D2004C" w:rsidRDefault="00663D3B" w:rsidP="006C4501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Папаша</w:t>
      </w:r>
      <w:r w:rsidRPr="0099231D">
        <w:rPr>
          <w:rStyle w:val="RollenNamen"/>
          <w:lang w:val="ru-RU"/>
        </w:rPr>
        <w:tab/>
      </w:r>
      <w:r w:rsidRPr="00663D3B">
        <w:rPr>
          <w:lang w:val="ru-RU"/>
        </w:rPr>
        <w:t xml:space="preserve">Покупая птицу, смотри, нет ли у нее зубов. Если есть зубы, то это не </w:t>
      </w:r>
      <w:r w:rsidRPr="006C4501">
        <w:rPr>
          <w:lang w:val="ru-RU"/>
        </w:rPr>
        <w:t>птица.</w:t>
      </w:r>
    </w:p>
    <w:p w:rsidR="00663D3B" w:rsidRPr="00D2004C" w:rsidRDefault="00A12887" w:rsidP="00A47862">
      <w:pPr>
        <w:rPr>
          <w:lang w:val="ru-RU"/>
        </w:rPr>
      </w:pPr>
      <w:r>
        <w:rPr>
          <w:rStyle w:val="Anweisung"/>
          <w:lang w:val="ru-RU"/>
        </w:rPr>
        <w:t>(В</w:t>
      </w:r>
      <w:r w:rsidR="006C4501" w:rsidRPr="00D2004C">
        <w:rPr>
          <w:rStyle w:val="Anweisung"/>
          <w:lang w:val="ru-RU"/>
        </w:rPr>
        <w:t>се молчат.</w:t>
      </w:r>
      <w:r w:rsidR="00600F10" w:rsidRPr="00D2004C">
        <w:rPr>
          <w:rStyle w:val="Anweisung"/>
          <w:lang w:val="ru-RU"/>
        </w:rPr>
        <w:t xml:space="preserve"> Тишину </w:t>
      </w:r>
      <w:r w:rsidR="00137E6F" w:rsidRPr="00D2004C">
        <w:rPr>
          <w:rStyle w:val="Anweisung"/>
          <w:lang w:val="ru-RU"/>
        </w:rPr>
        <w:t xml:space="preserve">в зале </w:t>
      </w:r>
      <w:r w:rsidR="00600F10" w:rsidRPr="00D2004C">
        <w:rPr>
          <w:rStyle w:val="Anweisung"/>
          <w:lang w:val="ru-RU"/>
        </w:rPr>
        <w:t xml:space="preserve">прерывает возмущённый </w:t>
      </w:r>
      <w:r w:rsidR="00137E6F" w:rsidRPr="00D2004C">
        <w:rPr>
          <w:rStyle w:val="Anweisung"/>
          <w:lang w:val="ru-RU"/>
        </w:rPr>
        <w:t>з</w:t>
      </w:r>
      <w:r w:rsidR="00600F10" w:rsidRPr="00D2004C">
        <w:rPr>
          <w:rStyle w:val="Anweisung"/>
          <w:lang w:val="ru-RU"/>
        </w:rPr>
        <w:t>ритель</w:t>
      </w:r>
      <w:r w:rsidR="006C4501" w:rsidRPr="00D2004C">
        <w:rPr>
          <w:rStyle w:val="Anweisung"/>
          <w:lang w:val="ru-RU"/>
        </w:rPr>
        <w:t>)</w:t>
      </w:r>
      <w:r>
        <w:rPr>
          <w:rStyle w:val="Anweisung"/>
          <w:lang w:val="ru-RU"/>
        </w:rPr>
        <w:t>.</w:t>
      </w:r>
    </w:p>
    <w:p w:rsidR="006C4501" w:rsidRPr="00D2004C" w:rsidRDefault="00600F10" w:rsidP="00137E6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(в роли / образе зрителя)</w:t>
      </w:r>
      <w:r w:rsidR="00A12887">
        <w:rPr>
          <w:rStyle w:val="Anweisung"/>
          <w:lang w:val="ru-RU"/>
        </w:rPr>
        <w:t xml:space="preserve"> </w:t>
      </w:r>
      <w:r w:rsidR="006C4501" w:rsidRPr="00600F10">
        <w:rPr>
          <w:lang w:val="ru-RU"/>
        </w:rPr>
        <w:t>Мы это сейчас правильно поняли?</w:t>
      </w:r>
    </w:p>
    <w:p w:rsidR="006C4501" w:rsidRPr="00D2004C" w:rsidRDefault="00137E6F" w:rsidP="00137E6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Актриса</w:t>
      </w:r>
      <w:r w:rsidRPr="00D2004C">
        <w:rPr>
          <w:rStyle w:val="RollenNamen"/>
          <w:lang w:val="ru-RU"/>
        </w:rPr>
        <w:tab/>
      </w:r>
      <w:r w:rsidR="006C4501" w:rsidRPr="00600F10">
        <w:rPr>
          <w:lang w:val="ru-RU"/>
        </w:rPr>
        <w:t>Ну, я не знаю, поняла ли я это.</w:t>
      </w:r>
    </w:p>
    <w:p w:rsidR="006C4501" w:rsidRPr="00D2004C" w:rsidRDefault="00600F10" w:rsidP="00137E6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(в роли / образе зрителя)</w:t>
      </w:r>
      <w:r w:rsidR="00A12887">
        <w:rPr>
          <w:rStyle w:val="Anweisung"/>
          <w:lang w:val="ru-RU"/>
        </w:rPr>
        <w:t xml:space="preserve"> </w:t>
      </w:r>
      <w:r w:rsidR="006C4501" w:rsidRPr="00600F10">
        <w:rPr>
          <w:lang w:val="ru-RU"/>
        </w:rPr>
        <w:t>Можно ли это вообще понять?</w:t>
      </w:r>
      <w:r w:rsidR="00A12887">
        <w:rPr>
          <w:lang w:val="ru-RU"/>
        </w:rPr>
        <w:t xml:space="preserve"> </w:t>
      </w:r>
      <w:r w:rsidR="006C4501" w:rsidRPr="00600F10">
        <w:rPr>
          <w:lang w:val="ru-RU"/>
        </w:rPr>
        <w:t>О чём, собственно, шла речь в последних трёх сценах?</w:t>
      </w:r>
    </w:p>
    <w:p w:rsidR="006C4501" w:rsidRPr="00D2004C" w:rsidRDefault="00137E6F" w:rsidP="00137E6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lastRenderedPageBreak/>
        <w:t>Актриса</w:t>
      </w:r>
      <w:r w:rsidRPr="00D2004C">
        <w:rPr>
          <w:rStyle w:val="RollenNamen"/>
          <w:lang w:val="ru-RU"/>
        </w:rPr>
        <w:tab/>
      </w:r>
      <w:r w:rsidR="006C4501" w:rsidRPr="00600F10">
        <w:rPr>
          <w:lang w:val="ru-RU"/>
        </w:rPr>
        <w:t>О чём?</w:t>
      </w:r>
    </w:p>
    <w:p w:rsidR="006C4501" w:rsidRPr="00D2004C" w:rsidRDefault="00600F10" w:rsidP="00137E6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(в роли / образе зрителя)</w:t>
      </w:r>
      <w:r w:rsidR="00A12887">
        <w:rPr>
          <w:rStyle w:val="Anweisung"/>
          <w:lang w:val="ru-RU"/>
        </w:rPr>
        <w:t xml:space="preserve"> </w:t>
      </w:r>
      <w:r w:rsidR="006C4501" w:rsidRPr="00600F10">
        <w:rPr>
          <w:lang w:val="ru-RU"/>
        </w:rPr>
        <w:t>О чём?</w:t>
      </w:r>
      <w:r w:rsidR="00A12887">
        <w:rPr>
          <w:lang w:val="ru-RU"/>
        </w:rPr>
        <w:t xml:space="preserve"> </w:t>
      </w:r>
      <w:r w:rsidR="006C4501" w:rsidRPr="00600F10">
        <w:rPr>
          <w:lang w:val="ru-RU"/>
        </w:rPr>
        <w:t>Двое мужчин влюблены в одну женщину или их трое?</w:t>
      </w:r>
      <w:r w:rsidR="00A12887">
        <w:rPr>
          <w:lang w:val="ru-RU"/>
        </w:rPr>
        <w:t xml:space="preserve"> </w:t>
      </w:r>
      <w:r w:rsidR="006C4501" w:rsidRPr="00600F10">
        <w:rPr>
          <w:lang w:val="ru-RU"/>
        </w:rPr>
        <w:t>Кому она, в конце концов, должна достаться?</w:t>
      </w:r>
      <w:r w:rsidR="00A12887">
        <w:rPr>
          <w:lang w:val="ru-RU"/>
        </w:rPr>
        <w:t xml:space="preserve"> </w:t>
      </w:r>
      <w:r w:rsidR="006C4501" w:rsidRPr="00600F10">
        <w:rPr>
          <w:lang w:val="ru-RU"/>
        </w:rPr>
        <w:t>По тексту ведь тоже ничего не понятно.</w:t>
      </w:r>
      <w:r w:rsidR="00A12887">
        <w:rPr>
          <w:lang w:val="ru-RU"/>
        </w:rPr>
        <w:t xml:space="preserve"> </w:t>
      </w:r>
      <w:r w:rsidR="006C4501" w:rsidRPr="00600F10">
        <w:rPr>
          <w:lang w:val="ru-RU"/>
        </w:rPr>
        <w:t>Опять что-то такое современное.</w:t>
      </w:r>
    </w:p>
    <w:p w:rsidR="006C4501" w:rsidRPr="00D2004C" w:rsidRDefault="00137E6F" w:rsidP="00137E6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Актриса</w:t>
      </w:r>
      <w:r w:rsidRPr="00D2004C">
        <w:rPr>
          <w:rStyle w:val="RollenNamen"/>
          <w:lang w:val="ru-RU"/>
        </w:rPr>
        <w:tab/>
      </w:r>
      <w:r w:rsidR="006C4501" w:rsidRPr="00600F10">
        <w:rPr>
          <w:lang w:val="ru-RU"/>
        </w:rPr>
        <w:t>Я вообще-то люблю оперетты.</w:t>
      </w:r>
    </w:p>
    <w:p w:rsidR="006C4501" w:rsidRPr="00D2004C" w:rsidRDefault="00600F10" w:rsidP="00137E6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(в роли / образе зрителя)</w:t>
      </w:r>
      <w:r w:rsidR="00A12887">
        <w:rPr>
          <w:rStyle w:val="Anweisung"/>
          <w:lang w:val="ru-RU"/>
        </w:rPr>
        <w:t xml:space="preserve"> </w:t>
      </w:r>
      <w:r w:rsidR="006C4501" w:rsidRPr="00600F10">
        <w:rPr>
          <w:lang w:val="ru-RU"/>
        </w:rPr>
        <w:t>Обязательно ли всё так усложнять?</w:t>
      </w:r>
      <w:r w:rsidR="00A12887">
        <w:rPr>
          <w:lang w:val="ru-RU"/>
        </w:rPr>
        <w:t xml:space="preserve"> </w:t>
      </w:r>
      <w:r w:rsidR="006C4501" w:rsidRPr="00600F10">
        <w:rPr>
          <w:lang w:val="ru-RU"/>
        </w:rPr>
        <w:t>Ведь можно же всё объяснить простыми словами.</w:t>
      </w:r>
    </w:p>
    <w:p w:rsidR="006C4501" w:rsidRPr="00D2004C" w:rsidRDefault="00137E6F" w:rsidP="00137E6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Актриса</w:t>
      </w:r>
      <w:r w:rsidRPr="00D2004C">
        <w:rPr>
          <w:rStyle w:val="RollenNamen"/>
          <w:lang w:val="ru-RU"/>
        </w:rPr>
        <w:tab/>
      </w:r>
      <w:r w:rsidR="006C4501" w:rsidRPr="00600F10">
        <w:rPr>
          <w:lang w:val="ru-RU"/>
        </w:rPr>
        <w:t>Я тебя люблю.</w:t>
      </w:r>
    </w:p>
    <w:p w:rsidR="006C4501" w:rsidRPr="00D2004C" w:rsidRDefault="00600F10" w:rsidP="00137E6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="006C4501" w:rsidRPr="00600F10">
        <w:rPr>
          <w:lang w:val="ru-RU"/>
        </w:rPr>
        <w:t>Я тебя тоже, дорогая.</w:t>
      </w:r>
      <w:r w:rsidR="00A12887">
        <w:rPr>
          <w:lang w:val="ru-RU"/>
        </w:rPr>
        <w:t xml:space="preserve"> </w:t>
      </w:r>
      <w:r w:rsidR="00A12887" w:rsidRPr="00D2004C">
        <w:rPr>
          <w:rStyle w:val="Anweisung"/>
          <w:lang w:val="ru-RU"/>
        </w:rPr>
        <w:t>(в роли / образе зрителя)</w:t>
      </w:r>
      <w:r w:rsidR="00A12887">
        <w:rPr>
          <w:rStyle w:val="Anweisung"/>
          <w:lang w:val="ru-RU"/>
        </w:rPr>
        <w:t xml:space="preserve"> </w:t>
      </w:r>
      <w:r w:rsidR="006C4501" w:rsidRPr="00600F10">
        <w:rPr>
          <w:lang w:val="ru-RU"/>
        </w:rPr>
        <w:t>Нет, всё время какие-то двойные смыслы</w:t>
      </w:r>
      <w:r w:rsidR="006C4501" w:rsidRPr="00137E6F">
        <w:rPr>
          <w:lang w:val="ru-RU"/>
        </w:rPr>
        <w:t>, намёки</w:t>
      </w:r>
      <w:r w:rsidR="006C4501" w:rsidRPr="00600F10">
        <w:rPr>
          <w:lang w:val="ru-RU"/>
        </w:rPr>
        <w:t>. Просто важничают.</w:t>
      </w:r>
      <w:r w:rsidR="006C4501" w:rsidRPr="00C97524">
        <w:rPr>
          <w:lang w:val="ru-RU"/>
        </w:rPr>
        <w:t xml:space="preserve"> Пыжатся. </w:t>
      </w:r>
      <w:r w:rsidR="00137E6F" w:rsidRPr="00D2004C">
        <w:rPr>
          <w:rStyle w:val="Anweisung"/>
          <w:lang w:val="ru-RU"/>
        </w:rPr>
        <w:t xml:space="preserve">(запинается, </w:t>
      </w:r>
      <w:r w:rsidR="006C31D4" w:rsidRPr="00D2004C">
        <w:rPr>
          <w:rStyle w:val="Anweisung"/>
          <w:lang w:val="ru-RU"/>
        </w:rPr>
        <w:t>сбивается</w:t>
      </w:r>
      <w:r w:rsidR="006E3AE8">
        <w:rPr>
          <w:rStyle w:val="Anweisung"/>
          <w:lang w:val="ru-RU"/>
        </w:rPr>
        <w:t>,</w:t>
      </w:r>
      <w:r w:rsidR="006C31D4" w:rsidRPr="00D2004C">
        <w:rPr>
          <w:rStyle w:val="Anweisung"/>
          <w:lang w:val="ru-RU"/>
        </w:rPr>
        <w:t xml:space="preserve"> но ещё не переходит на мат)</w:t>
      </w:r>
      <w:r w:rsidR="00A12887">
        <w:rPr>
          <w:rStyle w:val="Anweisung"/>
          <w:lang w:val="ru-RU"/>
        </w:rPr>
        <w:t>.</w:t>
      </w:r>
    </w:p>
    <w:p w:rsidR="006C4501" w:rsidRPr="00D2004C" w:rsidRDefault="00137E6F" w:rsidP="00137E6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Актриса</w:t>
      </w:r>
      <w:r w:rsidRPr="00D2004C">
        <w:rPr>
          <w:rStyle w:val="RollenNamen"/>
          <w:lang w:val="ru-RU"/>
        </w:rPr>
        <w:tab/>
      </w:r>
      <w:r w:rsidR="006C4501" w:rsidRPr="00600F10">
        <w:rPr>
          <w:lang w:val="ru-RU"/>
        </w:rPr>
        <w:t xml:space="preserve">Нет-нет-нет, </w:t>
      </w:r>
      <w:r w:rsidR="006C4501" w:rsidRPr="00600F10">
        <w:t>the</w:t>
      </w:r>
      <w:r w:rsidR="00A12887">
        <w:rPr>
          <w:lang w:val="ru-RU"/>
        </w:rPr>
        <w:t xml:space="preserve"> </w:t>
      </w:r>
      <w:r w:rsidR="006C4501" w:rsidRPr="00600F10">
        <w:t>show</w:t>
      </w:r>
      <w:r w:rsidR="00A12887">
        <w:rPr>
          <w:lang w:val="ru-RU"/>
        </w:rPr>
        <w:t xml:space="preserve"> </w:t>
      </w:r>
      <w:r w:rsidR="006C4501" w:rsidRPr="00600F10">
        <w:t>must</w:t>
      </w:r>
      <w:r w:rsidR="00A12887">
        <w:rPr>
          <w:lang w:val="ru-RU"/>
        </w:rPr>
        <w:t xml:space="preserve"> </w:t>
      </w:r>
      <w:r w:rsidR="006C4501" w:rsidRPr="00600F10">
        <w:t>go</w:t>
      </w:r>
      <w:r w:rsidR="00A12887">
        <w:rPr>
          <w:lang w:val="ru-RU"/>
        </w:rPr>
        <w:t xml:space="preserve"> </w:t>
      </w:r>
      <w:r w:rsidR="006C4501" w:rsidRPr="00600F10">
        <w:t>on</w:t>
      </w:r>
      <w:r w:rsidR="006C4501" w:rsidRPr="00600F10">
        <w:rPr>
          <w:lang w:val="ru-RU"/>
        </w:rPr>
        <w:t>,</w:t>
      </w:r>
      <w:r w:rsidR="00A12887">
        <w:rPr>
          <w:lang w:val="ru-RU"/>
        </w:rPr>
        <w:t xml:space="preserve"> </w:t>
      </w:r>
      <w:r w:rsidR="006C4501" w:rsidRPr="00600F10">
        <w:rPr>
          <w:lang w:val="ru-RU"/>
        </w:rPr>
        <w:t>давай, давай,</w:t>
      </w:r>
      <w:r w:rsidR="00A12887">
        <w:rPr>
          <w:lang w:val="ru-RU"/>
        </w:rPr>
        <w:t xml:space="preserve"> </w:t>
      </w:r>
      <w:r w:rsidR="006C4501" w:rsidRPr="00600F10">
        <w:rPr>
          <w:lang w:val="ru-RU"/>
        </w:rPr>
        <w:t>ещё две сцены,</w:t>
      </w:r>
      <w:r w:rsidR="00A12887">
        <w:rPr>
          <w:lang w:val="ru-RU"/>
        </w:rPr>
        <w:t xml:space="preserve"> </w:t>
      </w:r>
      <w:r w:rsidR="006C4501" w:rsidRPr="00600F10">
        <w:rPr>
          <w:lang w:val="ru-RU"/>
        </w:rPr>
        <w:t>потом перерыв,</w:t>
      </w:r>
      <w:r w:rsidR="00A12887">
        <w:rPr>
          <w:lang w:val="ru-RU"/>
        </w:rPr>
        <w:t xml:space="preserve"> </w:t>
      </w:r>
      <w:r w:rsidR="006C4501" w:rsidRPr="00600F10">
        <w:rPr>
          <w:lang w:val="ru-RU"/>
        </w:rPr>
        <w:t>и я приготовлю что-нибудь поесть.</w:t>
      </w:r>
    </w:p>
    <w:p w:rsidR="006C31D4" w:rsidRPr="00D2004C" w:rsidRDefault="006C31D4" w:rsidP="006C00A9">
      <w:pPr>
        <w:pStyle w:val="Text"/>
        <w:rPr>
          <w:lang w:val="ru-RU"/>
        </w:rPr>
      </w:pPr>
      <w:r w:rsidRPr="006C00A9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(берёт себя в руки и вот он снова театральный критик. Колокольчик)</w:t>
      </w:r>
      <w:r w:rsidR="00A12887">
        <w:rPr>
          <w:rStyle w:val="Anweisung"/>
          <w:lang w:val="ru-RU"/>
        </w:rPr>
        <w:t xml:space="preserve"> </w:t>
      </w:r>
      <w:r w:rsidRPr="00A12887">
        <w:rPr>
          <w:lang w:val="ru-RU"/>
        </w:rPr>
        <w:t xml:space="preserve">Однажды </w:t>
      </w:r>
      <w:r w:rsidR="00A12887">
        <w:rPr>
          <w:lang w:val="ru-RU"/>
        </w:rPr>
        <w:t xml:space="preserve">в театре </w:t>
      </w:r>
      <w:r w:rsidRPr="00A12887">
        <w:rPr>
          <w:lang w:val="ru-RU"/>
        </w:rPr>
        <w:t xml:space="preserve">появился человек </w:t>
      </w:r>
      <w:r w:rsidR="00A12887">
        <w:rPr>
          <w:lang w:val="ru-RU"/>
        </w:rPr>
        <w:t>-</w:t>
      </w:r>
      <w:r w:rsidRPr="00A12887">
        <w:rPr>
          <w:lang w:val="ru-RU"/>
        </w:rPr>
        <w:t xml:space="preserve"> Бертольт Брехт.</w:t>
      </w:r>
      <w:r w:rsidR="00A12887">
        <w:rPr>
          <w:lang w:val="ru-RU"/>
        </w:rPr>
        <w:t xml:space="preserve"> </w:t>
      </w:r>
      <w:r w:rsidRPr="00A12887">
        <w:rPr>
          <w:lang w:val="ru-RU"/>
        </w:rPr>
        <w:t>Он придумал не трюк и не фокус,</w:t>
      </w:r>
      <w:r w:rsidR="00A12887">
        <w:rPr>
          <w:lang w:val="ru-RU"/>
        </w:rPr>
        <w:t xml:space="preserve"> </w:t>
      </w:r>
      <w:r w:rsidRPr="00A12887">
        <w:rPr>
          <w:lang w:val="ru-RU"/>
        </w:rPr>
        <w:t>а</w:t>
      </w:r>
      <w:r w:rsidRPr="006C31D4">
        <w:rPr>
          <w:lang w:val="ru-RU"/>
        </w:rPr>
        <w:t xml:space="preserve"> приём.</w:t>
      </w:r>
      <w:r w:rsidR="00A12887">
        <w:rPr>
          <w:lang w:val="ru-RU"/>
        </w:rPr>
        <w:t xml:space="preserve"> </w:t>
      </w:r>
      <w:r w:rsidRPr="006C31D4">
        <w:rPr>
          <w:lang w:val="ru-RU"/>
        </w:rPr>
        <w:t xml:space="preserve">Он вывел </w:t>
      </w:r>
      <w:r w:rsidR="00A12887">
        <w:rPr>
          <w:lang w:val="ru-RU"/>
        </w:rPr>
        <w:t xml:space="preserve">на просцениум актёра </w:t>
      </w:r>
      <w:r w:rsidRPr="006C31D4">
        <w:rPr>
          <w:lang w:val="ru-RU"/>
        </w:rPr>
        <w:t>и сказал ему:</w:t>
      </w:r>
      <w:r w:rsidR="00A12887">
        <w:rPr>
          <w:lang w:val="ru-RU"/>
        </w:rPr>
        <w:t xml:space="preserve"> </w:t>
      </w:r>
      <w:r w:rsidRPr="006C31D4">
        <w:rPr>
          <w:rStyle w:val="Hervorhebung"/>
          <w:lang w:val="ru-RU"/>
        </w:rPr>
        <w:t>объясняй.</w:t>
      </w:r>
      <w:r w:rsidR="00A12887">
        <w:rPr>
          <w:rStyle w:val="Hervorhebung"/>
          <w:lang w:val="ru-RU"/>
        </w:rPr>
        <w:t xml:space="preserve"> </w:t>
      </w:r>
      <w:r w:rsidRPr="006C31D4">
        <w:rPr>
          <w:lang w:val="ru-RU"/>
        </w:rPr>
        <w:t>Объясняй зрителям,</w:t>
      </w:r>
      <w:r w:rsidR="00716C8B">
        <w:rPr>
          <w:lang w:val="ru-RU"/>
        </w:rPr>
        <w:t xml:space="preserve"> </w:t>
      </w:r>
      <w:r w:rsidRPr="006C31D4">
        <w:rPr>
          <w:lang w:val="ru-RU"/>
        </w:rPr>
        <w:t>что сейчас происходит на сцене,</w:t>
      </w:r>
      <w:r w:rsidR="00A12887">
        <w:rPr>
          <w:lang w:val="ru-RU"/>
        </w:rPr>
        <w:t xml:space="preserve"> </w:t>
      </w:r>
      <w:r w:rsidR="00246208" w:rsidRPr="00246208">
        <w:rPr>
          <w:lang w:val="ru-RU"/>
        </w:rPr>
        <w:t>прямо по ходу действия.</w:t>
      </w:r>
      <w:r w:rsidR="00246208">
        <w:rPr>
          <w:lang w:val="ru-RU"/>
        </w:rPr>
        <w:t xml:space="preserve"> </w:t>
      </w:r>
      <w:r w:rsidRPr="006C31D4">
        <w:rPr>
          <w:lang w:val="ru-RU"/>
        </w:rPr>
        <w:t>Не скрывай механизм.</w:t>
      </w:r>
      <w:r w:rsidR="00246208">
        <w:rPr>
          <w:lang w:val="ru-RU"/>
        </w:rPr>
        <w:t xml:space="preserve"> </w:t>
      </w:r>
      <w:r w:rsidRPr="006C31D4">
        <w:rPr>
          <w:lang w:val="ru-RU"/>
        </w:rPr>
        <w:t>Не притворяйся жизнью.</w:t>
      </w:r>
      <w:r w:rsidR="00246208">
        <w:rPr>
          <w:lang w:val="ru-RU"/>
        </w:rPr>
        <w:t xml:space="preserve"> </w:t>
      </w:r>
      <w:r w:rsidRPr="006C31D4">
        <w:rPr>
          <w:lang w:val="ru-RU"/>
        </w:rPr>
        <w:t>Показывай театр</w:t>
      </w:r>
      <w:r w:rsidR="00246208">
        <w:rPr>
          <w:lang w:val="ru-RU"/>
        </w:rPr>
        <w:t xml:space="preserve"> </w:t>
      </w:r>
      <w:r w:rsidRPr="006C31D4">
        <w:rPr>
          <w:lang w:val="ru-RU"/>
        </w:rPr>
        <w:t>как театр.</w:t>
      </w:r>
      <w:r w:rsidR="00246208">
        <w:rPr>
          <w:lang w:val="ru-RU"/>
        </w:rPr>
        <w:t xml:space="preserve"> </w:t>
      </w:r>
      <w:r w:rsidRPr="006C31D4">
        <w:rPr>
          <w:lang w:val="ru-RU"/>
        </w:rPr>
        <w:t>Чтобы зритель</w:t>
      </w:r>
      <w:r w:rsidR="00246208">
        <w:rPr>
          <w:lang w:val="ru-RU"/>
        </w:rPr>
        <w:t xml:space="preserve"> </w:t>
      </w:r>
      <w:r w:rsidRPr="006C31D4">
        <w:rPr>
          <w:lang w:val="ru-RU"/>
        </w:rPr>
        <w:t>не забывал думать.</w:t>
      </w:r>
      <w:r w:rsidR="00246208">
        <w:rPr>
          <w:lang w:val="ru-RU"/>
        </w:rPr>
        <w:t xml:space="preserve"> </w:t>
      </w:r>
      <w:r w:rsidR="00246208" w:rsidRPr="00246208">
        <w:rPr>
          <w:rStyle w:val="Anweisung"/>
          <w:lang w:val="ru-RU"/>
        </w:rPr>
        <w:t>(объявляет</w:t>
      </w:r>
      <w:r w:rsidR="00246208">
        <w:rPr>
          <w:rStyle w:val="Anweisung"/>
          <w:lang w:val="ru-RU"/>
        </w:rPr>
        <w:t xml:space="preserve"> жанр</w:t>
      </w:r>
      <w:r w:rsidR="00246208" w:rsidRPr="00246208">
        <w:rPr>
          <w:rStyle w:val="Anweisung"/>
          <w:lang w:val="ru-RU"/>
        </w:rPr>
        <w:t>)</w:t>
      </w:r>
      <w:r w:rsidR="00246208">
        <w:rPr>
          <w:lang w:val="ru-RU"/>
        </w:rPr>
        <w:t xml:space="preserve"> </w:t>
      </w:r>
      <w:r w:rsidRPr="006C31D4">
        <w:rPr>
          <w:lang w:val="ru-RU"/>
        </w:rPr>
        <w:t>Торжественная мелодрама, подчеркнутая Радиксом.</w:t>
      </w:r>
      <w:r>
        <w:rPr>
          <w:lang w:val="ru-RU"/>
        </w:rPr>
        <w:t xml:space="preserve"> </w:t>
      </w:r>
      <w:r w:rsidR="00716C8B">
        <w:rPr>
          <w:rStyle w:val="Anweisung"/>
        </w:rPr>
        <w:t>(объявляет наз</w:t>
      </w:r>
      <w:r w:rsidR="00246208" w:rsidRPr="00246208">
        <w:rPr>
          <w:rStyle w:val="Anweisung"/>
        </w:rPr>
        <w:t>вание)</w:t>
      </w:r>
      <w:r w:rsidR="00246208">
        <w:rPr>
          <w:lang w:val="ru-RU"/>
        </w:rPr>
        <w:t xml:space="preserve"> </w:t>
      </w:r>
      <w:r>
        <w:rPr>
          <w:lang w:val="ru-RU"/>
        </w:rPr>
        <w:t>Пётр в криминальном сюжете.</w:t>
      </w:r>
      <w:r w:rsidR="00246208">
        <w:rPr>
          <w:lang w:val="ru-RU"/>
        </w:rPr>
        <w:t xml:space="preserve"> Преступление.</w:t>
      </w:r>
    </w:p>
    <w:p w:rsidR="006C31D4" w:rsidRPr="00D2004C" w:rsidRDefault="001F7FDF" w:rsidP="00A3374F">
      <w:pPr>
        <w:pStyle w:val="berschrift3"/>
        <w:rPr>
          <w:lang w:val="ru-RU"/>
        </w:rPr>
      </w:pPr>
      <w:bookmarkStart w:id="36" w:name="_Toc219313012"/>
      <w:bookmarkStart w:id="37" w:name="_Toc219313033"/>
      <w:bookmarkStart w:id="38" w:name="_Toc219313057"/>
      <w:bookmarkStart w:id="39" w:name="_Toc219313107"/>
      <w:r w:rsidRPr="003A2A77">
        <w:rPr>
          <w:lang w:val="ru-RU"/>
        </w:rPr>
        <w:t xml:space="preserve">Торжественная мелодрама, подчеркнутая Радиксом. </w:t>
      </w:r>
      <w:r w:rsidR="003A2A77">
        <w:rPr>
          <w:lang w:val="ru-RU"/>
        </w:rPr>
        <w:t>Преступление.</w:t>
      </w:r>
      <w:bookmarkEnd w:id="36"/>
      <w:bookmarkEnd w:id="37"/>
      <w:bookmarkEnd w:id="38"/>
      <w:bookmarkEnd w:id="39"/>
      <w:r w:rsidR="006E3AE8">
        <w:rPr>
          <w:lang w:val="ru-RU"/>
        </w:rPr>
        <w:t xml:space="preserve"> </w:t>
      </w:r>
      <w:r w:rsidR="004E022D">
        <w:rPr>
          <w:lang w:val="ru-RU"/>
        </w:rPr>
        <w:t xml:space="preserve">На кругу. </w:t>
      </w:r>
      <w:r w:rsidR="006C00A9">
        <w:rPr>
          <w:lang w:val="ru-RU"/>
        </w:rPr>
        <w:t xml:space="preserve">Елизавета Бам, </w:t>
      </w:r>
      <w:r w:rsidR="004E022D">
        <w:rPr>
          <w:lang w:val="ru-RU"/>
        </w:rPr>
        <w:t xml:space="preserve">Актёр, </w:t>
      </w:r>
      <w:r w:rsidR="008F5540" w:rsidRPr="006E3AE8">
        <w:rPr>
          <w:lang w:val="ru-RU"/>
        </w:rPr>
        <w:t>Пётр Николаевич</w:t>
      </w:r>
      <w:r w:rsidR="004E022D">
        <w:rPr>
          <w:lang w:val="ru-RU"/>
        </w:rPr>
        <w:t>, Иван Иванович, Актриса, Мамаша.</w:t>
      </w:r>
    </w:p>
    <w:p w:rsidR="0099231D" w:rsidRPr="00D2004C" w:rsidRDefault="006C31D4" w:rsidP="003C5259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 xml:space="preserve">(На авансцене справа стоят </w:t>
      </w:r>
      <w:r w:rsidR="008F5540" w:rsidRPr="008F5540">
        <w:rPr>
          <w:rStyle w:val="Anweisung"/>
          <w:lang w:val="ru-RU"/>
        </w:rPr>
        <w:t>Пётр Николаевич</w:t>
      </w:r>
      <w:r w:rsidRPr="00D2004C">
        <w:rPr>
          <w:rStyle w:val="Anweisung"/>
          <w:lang w:val="ru-RU"/>
        </w:rPr>
        <w:t xml:space="preserve"> и Актёр. </w:t>
      </w:r>
      <w:r w:rsidR="008F5540" w:rsidRPr="00866946">
        <w:rPr>
          <w:rStyle w:val="Anweisung"/>
          <w:lang w:val="ru-RU"/>
        </w:rPr>
        <w:t>Пётр Николаевич</w:t>
      </w:r>
      <w:r w:rsidRPr="00D2004C">
        <w:rPr>
          <w:rStyle w:val="Anweisung"/>
          <w:lang w:val="ru-RU"/>
        </w:rPr>
        <w:t xml:space="preserve"> смотрит вдаль. Актёр смотрит в текст</w:t>
      </w:r>
      <w:r w:rsidR="001F7FDF" w:rsidRPr="00D2004C">
        <w:rPr>
          <w:rStyle w:val="Anweisung"/>
          <w:lang w:val="ru-RU"/>
        </w:rPr>
        <w:t xml:space="preserve"> перед его глазами, л</w:t>
      </w:r>
      <w:r w:rsidRPr="00D2004C">
        <w:rPr>
          <w:rStyle w:val="Anweisung"/>
          <w:lang w:val="ru-RU"/>
        </w:rPr>
        <w:t>ежащий на пульте</w:t>
      </w:r>
      <w:r w:rsidR="001F7FDF" w:rsidRPr="00D2004C">
        <w:rPr>
          <w:rStyle w:val="Anweisung"/>
          <w:lang w:val="ru-RU"/>
        </w:rPr>
        <w:t>. Параллельно чтению на кругу появляются и исчезают фигуры, иллюстрирующие текст.</w:t>
      </w:r>
      <w:r w:rsidR="003A2A77" w:rsidRPr="00D2004C">
        <w:rPr>
          <w:rStyle w:val="Anweisung"/>
          <w:lang w:val="ru-RU"/>
        </w:rPr>
        <w:t xml:space="preserve"> Слышна работа машин, двигающих круг</w:t>
      </w:r>
      <w:r w:rsidR="001F7FDF" w:rsidRPr="00D2004C">
        <w:rPr>
          <w:rStyle w:val="Anweisung"/>
          <w:lang w:val="ru-RU"/>
        </w:rPr>
        <w:t>)</w:t>
      </w:r>
      <w:r w:rsidR="00246208">
        <w:rPr>
          <w:rStyle w:val="Anweisung"/>
          <w:lang w:val="ru-RU"/>
        </w:rPr>
        <w:t>.</w:t>
      </w:r>
    </w:p>
    <w:p w:rsidR="0099231D" w:rsidRPr="00D2004C" w:rsidRDefault="003A2A77" w:rsidP="003A2A7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(читает)</w:t>
      </w:r>
      <w:r w:rsidR="00246208">
        <w:rPr>
          <w:rStyle w:val="Anweisung"/>
          <w:lang w:val="ru-RU"/>
        </w:rPr>
        <w:t xml:space="preserve"> </w:t>
      </w:r>
      <w:r w:rsidRPr="003A2A77">
        <w:rPr>
          <w:lang w:val="ru-RU"/>
        </w:rPr>
        <w:t>Пётр Николаевич</w:t>
      </w:r>
      <w:r>
        <w:rPr>
          <w:lang w:val="ru-RU"/>
        </w:rPr>
        <w:t xml:space="preserve">, </w:t>
      </w:r>
      <w:r w:rsidRPr="003A2A77">
        <w:rPr>
          <w:lang w:val="ru-RU"/>
        </w:rPr>
        <w:t>поднимая руку</w:t>
      </w:r>
      <w:r>
        <w:rPr>
          <w:lang w:val="ru-RU"/>
        </w:rPr>
        <w:t xml:space="preserve">. </w:t>
      </w:r>
      <w:r w:rsidR="00246208" w:rsidRPr="0088297D">
        <w:rPr>
          <w:rStyle w:val="Anweisung"/>
          <w:lang w:val="ru-RU"/>
        </w:rPr>
        <w:t>(за Петра Николаевича)</w:t>
      </w:r>
      <w:r w:rsidR="00246208">
        <w:rPr>
          <w:lang w:val="ru-RU"/>
        </w:rPr>
        <w:t xml:space="preserve"> </w:t>
      </w:r>
      <w:r w:rsidRPr="003A2A77">
        <w:rPr>
          <w:lang w:val="ru-RU"/>
        </w:rPr>
        <w:t>Прошу как следует вслушаться в мои слова. Я хочу доказать Вам, что всякое несчастие наступает неожиданно. Когда я был еще совсем молодым человеком, я жил в небольшом домике со скрипучей дверью. Я жил один в этом домике. Кроме меня были лишь одни мыши и тараканы. Тараканы всюду бывают</w:t>
      </w:r>
      <w:r w:rsidR="00246208">
        <w:rPr>
          <w:lang w:val="ru-RU"/>
        </w:rPr>
        <w:t xml:space="preserve">. </w:t>
      </w:r>
      <w:r w:rsidRPr="003A2A77">
        <w:rPr>
          <w:lang w:val="ru-RU"/>
        </w:rPr>
        <w:t xml:space="preserve"> </w:t>
      </w:r>
      <w:r w:rsidR="00246208">
        <w:rPr>
          <w:lang w:val="ru-RU"/>
        </w:rPr>
        <w:t>К</w:t>
      </w:r>
      <w:r w:rsidRPr="003A2A77">
        <w:rPr>
          <w:lang w:val="ru-RU"/>
        </w:rPr>
        <w:t>огда наступала ночь, я запирал дверь и тушил лампу. Я спал, не боясь ничего.</w:t>
      </w:r>
    </w:p>
    <w:p w:rsidR="003A2A77" w:rsidRPr="0099231D" w:rsidRDefault="003A2A77" w:rsidP="003A2A77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Актриса</w:t>
      </w:r>
      <w:r w:rsidRPr="0099231D">
        <w:rPr>
          <w:rStyle w:val="RollenNamen"/>
          <w:lang w:val="ru-RU"/>
        </w:rPr>
        <w:tab/>
      </w:r>
      <w:r w:rsidRPr="003A2A77">
        <w:rPr>
          <w:lang w:val="ru-RU"/>
        </w:rPr>
        <w:t>Н и ч е г о!</w:t>
      </w:r>
    </w:p>
    <w:p w:rsidR="003A2A77" w:rsidRPr="00D2004C" w:rsidRDefault="003A2A77" w:rsidP="003A2A7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Мамаша</w:t>
      </w:r>
      <w:r w:rsidRPr="00D2004C">
        <w:rPr>
          <w:rStyle w:val="RollenNamen"/>
          <w:lang w:val="ru-RU"/>
        </w:rPr>
        <w:tab/>
      </w:r>
      <w:r w:rsidRPr="003A2A77">
        <w:rPr>
          <w:lang w:val="ru-RU"/>
        </w:rPr>
        <w:t>Ничего!</w:t>
      </w:r>
    </w:p>
    <w:p w:rsidR="0099231D" w:rsidRPr="0099231D" w:rsidRDefault="003A2A77" w:rsidP="003A2A77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Актриса</w:t>
      </w:r>
      <w:r w:rsidRPr="0099231D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(на дудочке)</w:t>
      </w:r>
      <w:r w:rsidR="00246208">
        <w:rPr>
          <w:rStyle w:val="Anweisung"/>
          <w:lang w:val="ru-RU"/>
        </w:rPr>
        <w:t xml:space="preserve"> </w:t>
      </w:r>
      <w:r w:rsidR="0099231D" w:rsidRPr="0099231D">
        <w:rPr>
          <w:lang w:val="ru-RU"/>
        </w:rPr>
        <w:t>!</w:t>
      </w:r>
      <w:r w:rsidRPr="003A2A77">
        <w:rPr>
          <w:lang w:val="ru-RU"/>
        </w:rPr>
        <w:t xml:space="preserve"> -</w:t>
      </w:r>
      <w:r w:rsidR="0099231D">
        <w:rPr>
          <w:lang w:val="ru-RU"/>
        </w:rPr>
        <w:t>!</w:t>
      </w:r>
    </w:p>
    <w:p w:rsidR="0099231D" w:rsidRPr="0099231D" w:rsidRDefault="003A2A77" w:rsidP="003A2A77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Иван Иванович</w:t>
      </w:r>
      <w:r w:rsidRPr="0099231D">
        <w:rPr>
          <w:rStyle w:val="RollenNamen"/>
          <w:lang w:val="ru-RU"/>
        </w:rPr>
        <w:tab/>
      </w:r>
      <w:r w:rsidRPr="003A2A77">
        <w:rPr>
          <w:lang w:val="ru-RU"/>
        </w:rPr>
        <w:t>Ничего!</w:t>
      </w:r>
    </w:p>
    <w:p w:rsidR="0099231D" w:rsidRPr="0099231D" w:rsidRDefault="003A2A77" w:rsidP="003A2A77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Актриса</w:t>
      </w:r>
      <w:r w:rsidRPr="0099231D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(за Рояль)</w:t>
      </w:r>
      <w:r w:rsidR="00246208">
        <w:rPr>
          <w:rStyle w:val="Anweisung"/>
          <w:lang w:val="ru-RU"/>
        </w:rPr>
        <w:t xml:space="preserve"> </w:t>
      </w:r>
      <w:r w:rsidR="0099231D">
        <w:rPr>
          <w:lang w:val="ru-RU"/>
        </w:rPr>
        <w:t>!</w:t>
      </w:r>
      <w:r w:rsidRPr="003A2A77">
        <w:rPr>
          <w:lang w:val="ru-RU"/>
        </w:rPr>
        <w:t xml:space="preserve"> -</w:t>
      </w:r>
      <w:r w:rsidR="0099231D">
        <w:rPr>
          <w:lang w:val="ru-RU"/>
        </w:rPr>
        <w:t>!</w:t>
      </w:r>
    </w:p>
    <w:p w:rsidR="003A2A77" w:rsidRPr="00D2004C" w:rsidRDefault="003A2A77" w:rsidP="003A2A77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Актёр</w:t>
      </w:r>
      <w:r w:rsidRPr="0099231D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(читает)</w:t>
      </w:r>
      <w:r w:rsidR="00246208">
        <w:rPr>
          <w:rStyle w:val="Anweisung"/>
          <w:lang w:val="ru-RU"/>
        </w:rPr>
        <w:t xml:space="preserve"> </w:t>
      </w:r>
      <w:r w:rsidRPr="003A2A77">
        <w:rPr>
          <w:lang w:val="ru-RU"/>
        </w:rPr>
        <w:t>Ничего. Мне нечего было бояться. И действительно. Грабители могли бы прийти и обыскать весь домик. Что бы они нашли? Ничего.</w:t>
      </w:r>
    </w:p>
    <w:p w:rsidR="0099231D" w:rsidRPr="0099231D" w:rsidRDefault="003A2A77" w:rsidP="003A2A77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Актриса</w:t>
      </w:r>
      <w:r w:rsidRPr="0099231D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(на дудочке)</w:t>
      </w:r>
      <w:r w:rsidR="00246208">
        <w:rPr>
          <w:rStyle w:val="Anweisung"/>
          <w:lang w:val="ru-RU"/>
        </w:rPr>
        <w:t xml:space="preserve"> </w:t>
      </w:r>
      <w:r w:rsidR="0099231D" w:rsidRPr="0099231D">
        <w:rPr>
          <w:lang w:val="ru-RU"/>
        </w:rPr>
        <w:t>!</w:t>
      </w:r>
      <w:r w:rsidRPr="003A2A77">
        <w:rPr>
          <w:lang w:val="ru-RU"/>
        </w:rPr>
        <w:t xml:space="preserve"> -</w:t>
      </w:r>
      <w:r w:rsidR="0099231D">
        <w:rPr>
          <w:lang w:val="ru-RU"/>
        </w:rPr>
        <w:t>!</w:t>
      </w:r>
    </w:p>
    <w:p w:rsidR="0099231D" w:rsidRPr="00D2004C" w:rsidRDefault="00AA085C" w:rsidP="003A2A77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lastRenderedPageBreak/>
        <w:t>Актёр</w:t>
      </w:r>
      <w:r w:rsidRPr="0099231D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(читает)</w:t>
      </w:r>
      <w:r w:rsidR="00246208">
        <w:rPr>
          <w:rStyle w:val="Anweisung"/>
          <w:lang w:val="ru-RU"/>
        </w:rPr>
        <w:t xml:space="preserve"> </w:t>
      </w:r>
      <w:r w:rsidR="003A2A77" w:rsidRPr="003A2A77">
        <w:rPr>
          <w:lang w:val="ru-RU"/>
        </w:rPr>
        <w:t>А кто бы еще мог забраться ко мне ночью? Больше некому ведь? Правда?</w:t>
      </w:r>
    </w:p>
    <w:p w:rsidR="0099231D" w:rsidRPr="0099231D" w:rsidRDefault="00AA085C" w:rsidP="003A2A77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Актриса</w:t>
      </w:r>
      <w:r w:rsidRPr="0099231D">
        <w:rPr>
          <w:rStyle w:val="RollenNamen"/>
          <w:lang w:val="ru-RU"/>
        </w:rPr>
        <w:tab/>
      </w:r>
      <w:r w:rsidR="003A2A77" w:rsidRPr="00AA085C">
        <w:rPr>
          <w:lang w:val="ru-RU"/>
        </w:rPr>
        <w:t>Ведь некому же больше?</w:t>
      </w:r>
    </w:p>
    <w:p w:rsidR="003A2A77" w:rsidRPr="0099231D" w:rsidRDefault="00AA085C" w:rsidP="003A2A7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(читает)</w:t>
      </w:r>
      <w:r w:rsidR="00246208">
        <w:rPr>
          <w:rStyle w:val="Anweisung"/>
          <w:lang w:val="ru-RU"/>
        </w:rPr>
        <w:t xml:space="preserve"> </w:t>
      </w:r>
      <w:r w:rsidR="003A2A77" w:rsidRPr="00AA085C">
        <w:rPr>
          <w:lang w:val="ru-RU"/>
        </w:rPr>
        <w:t xml:space="preserve">Правда? Но однажды я просыпаюсь </w:t>
      </w:r>
      <w:r w:rsidR="003A2A77" w:rsidRPr="003A2A77">
        <w:rPr>
          <w:lang w:val="ru-RU"/>
        </w:rPr>
        <w:t xml:space="preserve">и вижу, дверь открыта, а в дверях стоит какая-то женщина. Я смотрю на нее прямо в упор. Она стоит. Было достаточно светло. Должно быть, дело близилось к утру. Во всяком случае, я видел хорошо ее лицо. Это была вот кто. </w:t>
      </w:r>
      <w:r>
        <w:rPr>
          <w:lang w:val="ru-RU"/>
        </w:rPr>
        <w:t>П</w:t>
      </w:r>
      <w:r w:rsidR="003A2A77" w:rsidRPr="003A2A77">
        <w:rPr>
          <w:lang w:val="ru-RU"/>
        </w:rPr>
        <w:t>оказывает на Елизавету Бам</w:t>
      </w:r>
      <w:r>
        <w:rPr>
          <w:lang w:val="ru-RU"/>
        </w:rPr>
        <w:t xml:space="preserve">. </w:t>
      </w:r>
      <w:r w:rsidR="003A2A77" w:rsidRPr="003A2A77">
        <w:rPr>
          <w:lang w:val="ru-RU"/>
        </w:rPr>
        <w:t>Тогда она была похожа...</w:t>
      </w:r>
      <w:r w:rsidR="00246208">
        <w:rPr>
          <w:lang w:val="ru-RU"/>
        </w:rPr>
        <w:t xml:space="preserve"> </w:t>
      </w:r>
      <w:r w:rsidR="0099231D" w:rsidRPr="00D2004C">
        <w:rPr>
          <w:rStyle w:val="Anweisung"/>
          <w:lang w:val="ru-RU"/>
        </w:rPr>
        <w:t>(</w:t>
      </w:r>
      <w:r w:rsidRPr="00D2004C">
        <w:rPr>
          <w:rStyle w:val="Anweisung"/>
          <w:lang w:val="ru-RU"/>
        </w:rPr>
        <w:t>в этот момент Елизавета Бам, вставшая на край круга</w:t>
      </w:r>
      <w:r w:rsidR="006C00A9">
        <w:rPr>
          <w:rStyle w:val="Anweisung"/>
          <w:lang w:val="ru-RU"/>
        </w:rPr>
        <w:t>,</w:t>
      </w:r>
      <w:r w:rsidRPr="00D2004C">
        <w:rPr>
          <w:rStyle w:val="Anweisung"/>
          <w:lang w:val="ru-RU"/>
        </w:rPr>
        <w:t xml:space="preserve"> должна оказаться на авансцене)</w:t>
      </w:r>
      <w:r w:rsidR="00246208">
        <w:rPr>
          <w:rStyle w:val="Anweisung"/>
          <w:lang w:val="ru-RU"/>
        </w:rPr>
        <w:t>.</w:t>
      </w:r>
    </w:p>
    <w:p w:rsidR="00246208" w:rsidRDefault="00AA085C" w:rsidP="003C5259">
      <w:pPr>
        <w:pStyle w:val="Text"/>
        <w:ind w:firstLine="0"/>
        <w:rPr>
          <w:rStyle w:val="Anweisung"/>
          <w:lang w:val="ru-RU"/>
        </w:rPr>
      </w:pPr>
      <w:r w:rsidRPr="00D2004C">
        <w:rPr>
          <w:rStyle w:val="Anweisung"/>
          <w:lang w:val="ru-RU"/>
        </w:rPr>
        <w:t>(Пётр Николаевич показывает пальцем на Елизавету Бам)</w:t>
      </w:r>
      <w:r w:rsidR="00246208">
        <w:rPr>
          <w:rStyle w:val="Anweisung"/>
          <w:lang w:val="ru-RU"/>
        </w:rPr>
        <w:t>.</w:t>
      </w:r>
    </w:p>
    <w:p w:rsidR="0099231D" w:rsidRPr="00D2004C" w:rsidRDefault="00246208" w:rsidP="00246208">
      <w:pPr>
        <w:pStyle w:val="Text"/>
        <w:rPr>
          <w:lang w:val="ru-RU"/>
        </w:rPr>
      </w:pPr>
      <w:r w:rsidRPr="00246208">
        <w:rPr>
          <w:rStyle w:val="RollenNamen"/>
          <w:lang w:val="ru-RU"/>
        </w:rPr>
        <w:t xml:space="preserve">Все  </w:t>
      </w:r>
      <w:r>
        <w:rPr>
          <w:rStyle w:val="RollenNamen"/>
          <w:lang w:val="ru-RU"/>
        </w:rPr>
        <w:tab/>
      </w:r>
      <w:r w:rsidR="003A2A77" w:rsidRPr="00AA085C">
        <w:rPr>
          <w:lang w:val="ru-RU"/>
        </w:rPr>
        <w:t>На меня!</w:t>
      </w:r>
    </w:p>
    <w:p w:rsidR="0099231D" w:rsidRPr="00D2004C" w:rsidRDefault="00AA085C" w:rsidP="003A2A7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(читает)</w:t>
      </w:r>
      <w:r w:rsidR="00246208">
        <w:rPr>
          <w:rStyle w:val="Anweisung"/>
          <w:lang w:val="ru-RU"/>
        </w:rPr>
        <w:t xml:space="preserve"> </w:t>
      </w:r>
      <w:r w:rsidR="003A2A77" w:rsidRPr="00AA085C">
        <w:rPr>
          <w:lang w:val="ru-RU"/>
        </w:rPr>
        <w:t>Говорю, чтобы быть.</w:t>
      </w:r>
    </w:p>
    <w:p w:rsidR="0099231D" w:rsidRPr="0099231D" w:rsidRDefault="00AA085C" w:rsidP="003A2A77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Елизавета Бам</w:t>
      </w:r>
      <w:r w:rsidRPr="0099231D">
        <w:rPr>
          <w:rStyle w:val="RollenNamen"/>
          <w:lang w:val="ru-RU"/>
        </w:rPr>
        <w:tab/>
      </w:r>
      <w:r w:rsidR="003A2A77" w:rsidRPr="00AA085C">
        <w:rPr>
          <w:lang w:val="ru-RU"/>
        </w:rPr>
        <w:t>Что Вы говорите?</w:t>
      </w:r>
    </w:p>
    <w:p w:rsidR="0099231D" w:rsidRPr="00D2004C" w:rsidRDefault="00AA085C" w:rsidP="003A2A7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(читает)</w:t>
      </w:r>
      <w:r w:rsidR="00246208">
        <w:rPr>
          <w:rStyle w:val="Anweisung"/>
          <w:lang w:val="ru-RU"/>
        </w:rPr>
        <w:t xml:space="preserve"> </w:t>
      </w:r>
      <w:r w:rsidR="003A2A77" w:rsidRPr="00AA085C">
        <w:rPr>
          <w:lang w:val="ru-RU"/>
        </w:rPr>
        <w:t>Говорю, чтобы быть. Потом, думаю, уже поздно. Она слушает меня.</w:t>
      </w:r>
    </w:p>
    <w:p w:rsidR="003A2A77" w:rsidRPr="0099231D" w:rsidRDefault="00AA085C" w:rsidP="003C5259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>(</w:t>
      </w:r>
      <w:r w:rsidR="003A2A77" w:rsidRPr="00D2004C">
        <w:rPr>
          <w:rStyle w:val="Anweisung"/>
          <w:lang w:val="ru-RU"/>
        </w:rPr>
        <w:t xml:space="preserve">все, кроме Елизаветы Бам и </w:t>
      </w:r>
      <w:r w:rsidRPr="00D2004C">
        <w:rPr>
          <w:rStyle w:val="Anweisung"/>
          <w:lang w:val="ru-RU"/>
        </w:rPr>
        <w:t>Актёра</w:t>
      </w:r>
      <w:r w:rsidR="003A2A77" w:rsidRPr="00D2004C">
        <w:rPr>
          <w:rStyle w:val="Anweisung"/>
          <w:lang w:val="ru-RU"/>
        </w:rPr>
        <w:t xml:space="preserve"> уходят</w:t>
      </w:r>
      <w:r w:rsidR="006C00A9">
        <w:rPr>
          <w:rStyle w:val="Anweisung"/>
          <w:lang w:val="ru-RU"/>
        </w:rPr>
        <w:t>).</w:t>
      </w:r>
    </w:p>
    <w:p w:rsidR="0099231D" w:rsidRPr="00D2004C" w:rsidRDefault="00AA085C" w:rsidP="003A2A7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(читает)</w:t>
      </w:r>
      <w:r w:rsidR="00246208">
        <w:rPr>
          <w:rStyle w:val="Anweisung"/>
          <w:lang w:val="ru-RU"/>
        </w:rPr>
        <w:t xml:space="preserve"> </w:t>
      </w:r>
      <w:r w:rsidR="003A2A77" w:rsidRPr="00AA085C">
        <w:rPr>
          <w:lang w:val="ru-RU"/>
        </w:rPr>
        <w:t xml:space="preserve">Я спросил ее, чем она это сделала. Она говорит, что подралась с ним на эспадронах. Дрались честно, но она не виновата, что убила </w:t>
      </w:r>
      <w:r w:rsidR="00246208">
        <w:rPr>
          <w:lang w:val="ru-RU"/>
        </w:rPr>
        <w:t xml:space="preserve"> </w:t>
      </w:r>
      <w:r w:rsidRPr="00D2004C">
        <w:rPr>
          <w:rStyle w:val="Anweisung"/>
          <w:lang w:val="ru-RU"/>
        </w:rPr>
        <w:t>(очень удивлён написанному)</w:t>
      </w:r>
      <w:r w:rsidR="00246208">
        <w:rPr>
          <w:rStyle w:val="Anweisung"/>
          <w:lang w:val="ru-RU"/>
        </w:rPr>
        <w:t xml:space="preserve"> </w:t>
      </w:r>
      <w:r w:rsidRPr="00AA085C">
        <w:rPr>
          <w:u w:val="single"/>
          <w:lang w:val="ru-RU"/>
        </w:rPr>
        <w:t>меня</w:t>
      </w:r>
      <w:r w:rsidR="003A2A77" w:rsidRPr="00AA085C">
        <w:rPr>
          <w:lang w:val="ru-RU"/>
        </w:rPr>
        <w:t xml:space="preserve">. Слушай, зачем ты убила </w:t>
      </w:r>
      <w:r w:rsidRPr="00D2004C">
        <w:rPr>
          <w:rStyle w:val="Anweisung"/>
          <w:lang w:val="ru-RU"/>
        </w:rPr>
        <w:t>(снова сверяется с текстом)</w:t>
      </w:r>
      <w:r w:rsidR="00246208">
        <w:rPr>
          <w:rStyle w:val="Anweisung"/>
          <w:lang w:val="ru-RU"/>
        </w:rPr>
        <w:t xml:space="preserve"> </w:t>
      </w:r>
      <w:r>
        <w:rPr>
          <w:lang w:val="ru-RU"/>
        </w:rPr>
        <w:t>меня</w:t>
      </w:r>
      <w:r w:rsidR="003A2A77" w:rsidRPr="00AA085C">
        <w:rPr>
          <w:lang w:val="ru-RU"/>
        </w:rPr>
        <w:t>?</w:t>
      </w:r>
    </w:p>
    <w:p w:rsidR="0099231D" w:rsidRPr="0099231D" w:rsidRDefault="00AA085C" w:rsidP="003A2A77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Елизавета Бам</w:t>
      </w:r>
      <w:r w:rsidRPr="0099231D">
        <w:rPr>
          <w:rStyle w:val="RollenNamen"/>
          <w:lang w:val="ru-RU"/>
        </w:rPr>
        <w:tab/>
      </w:r>
      <w:r w:rsidR="003A2A77" w:rsidRPr="00AA085C">
        <w:rPr>
          <w:lang w:val="ru-RU"/>
        </w:rPr>
        <w:t>Ура, я никого не убивала!</w:t>
      </w:r>
    </w:p>
    <w:p w:rsidR="0099231D" w:rsidRPr="0099231D" w:rsidRDefault="00AA085C" w:rsidP="003A2A77">
      <w:pPr>
        <w:pStyle w:val="Text"/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(читает)</w:t>
      </w:r>
      <w:r w:rsidR="00246208">
        <w:rPr>
          <w:rStyle w:val="Anweisung"/>
          <w:lang w:val="ru-RU"/>
        </w:rPr>
        <w:t xml:space="preserve"> </w:t>
      </w:r>
      <w:r w:rsidR="003A2A77" w:rsidRPr="00AA085C">
        <w:rPr>
          <w:lang w:val="ru-RU"/>
        </w:rPr>
        <w:t xml:space="preserve">Взять и зарезать человека! Сколь много в этом коварства! </w:t>
      </w:r>
      <w:r w:rsidR="00583A30">
        <w:rPr>
          <w:lang w:val="ru-RU"/>
        </w:rPr>
        <w:t>«</w:t>
      </w:r>
      <w:r w:rsidR="003A2A77" w:rsidRPr="00AA085C">
        <w:rPr>
          <w:lang w:val="ru-RU"/>
        </w:rPr>
        <w:t>Ура!</w:t>
      </w:r>
      <w:r w:rsidR="00583A30">
        <w:rPr>
          <w:lang w:val="ru-RU"/>
        </w:rPr>
        <w:t>»</w:t>
      </w:r>
      <w:r w:rsidR="006E3AE8">
        <w:rPr>
          <w:lang w:val="ru-RU"/>
        </w:rPr>
        <w:t xml:space="preserve"> </w:t>
      </w:r>
      <w:r w:rsidR="00583A30">
        <w:rPr>
          <w:lang w:val="ru-RU"/>
        </w:rPr>
        <w:t>Т</w:t>
      </w:r>
      <w:r w:rsidR="003A2A77" w:rsidRPr="00AA085C">
        <w:rPr>
          <w:lang w:val="ru-RU"/>
        </w:rPr>
        <w:t>ы это сделала, а зачем!</w:t>
      </w:r>
    </w:p>
    <w:p w:rsidR="006C4501" w:rsidRPr="00246208" w:rsidRDefault="00157FBF" w:rsidP="00A3374F">
      <w:pPr>
        <w:pStyle w:val="berschrift3"/>
        <w:rPr>
          <w:lang w:val="ru-RU"/>
        </w:rPr>
      </w:pPr>
      <w:bookmarkStart w:id="40" w:name="_Toc219313013"/>
      <w:bookmarkStart w:id="41" w:name="_Toc219313034"/>
      <w:bookmarkStart w:id="42" w:name="_Toc219313058"/>
      <w:bookmarkStart w:id="43" w:name="_Toc219313108"/>
      <w:r w:rsidRPr="00246208">
        <w:rPr>
          <w:lang w:val="ru-RU"/>
        </w:rPr>
        <w:t>Перемещение высот</w:t>
      </w:r>
      <w:bookmarkEnd w:id="40"/>
      <w:bookmarkEnd w:id="41"/>
      <w:bookmarkEnd w:id="42"/>
      <w:bookmarkEnd w:id="43"/>
      <w:r w:rsidR="00246208">
        <w:rPr>
          <w:lang w:val="ru-RU"/>
        </w:rPr>
        <w:t>. Елизавета Бам, Иван Иванович.</w:t>
      </w:r>
    </w:p>
    <w:p w:rsidR="002F10CB" w:rsidRPr="00D2004C" w:rsidRDefault="002F10CB" w:rsidP="00246208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 xml:space="preserve">(эротическая, а если театр может себе это позволить, порнографическая сцена. </w:t>
      </w:r>
      <w:r w:rsidR="006E3AE8">
        <w:rPr>
          <w:rStyle w:val="Anweisung"/>
        </w:rPr>
        <w:t>A</w:t>
      </w:r>
      <w:r w:rsidRPr="00A3374F">
        <w:rPr>
          <w:rStyle w:val="Anweisung"/>
        </w:rPr>
        <w:t>d</w:t>
      </w:r>
      <w:r w:rsidR="00F67D78">
        <w:rPr>
          <w:rStyle w:val="Anweisung"/>
          <w:lang w:val="ru-RU"/>
        </w:rPr>
        <w:t xml:space="preserve"> </w:t>
      </w:r>
      <w:r w:rsidRPr="00A3374F">
        <w:rPr>
          <w:rStyle w:val="Anweisung"/>
        </w:rPr>
        <w:t>libitum</w:t>
      </w:r>
      <w:r w:rsidRPr="00D2004C">
        <w:rPr>
          <w:rStyle w:val="Anweisung"/>
          <w:lang w:val="ru-RU"/>
        </w:rPr>
        <w:t>. К примеру. В последней инсценировке нашего театра две фигуры из пластической массы встречались, обнимались, целовалис</w:t>
      </w:r>
      <w:r w:rsidR="00540532" w:rsidRPr="00D2004C">
        <w:rPr>
          <w:rStyle w:val="Anweisung"/>
          <w:lang w:val="ru-RU"/>
        </w:rPr>
        <w:t>ь</w:t>
      </w:r>
      <w:r w:rsidRPr="00D2004C">
        <w:rPr>
          <w:rStyle w:val="Anweisung"/>
          <w:lang w:val="ru-RU"/>
        </w:rPr>
        <w:t>, ложились, обвивали друг друга телами и в конечном счёте слипались в яблокоподобный шар без слов под музыку. Всё зависит от желания актёров и возможностей театра. Мыслим</w:t>
      </w:r>
      <w:r w:rsidR="00540532" w:rsidRPr="00D2004C">
        <w:rPr>
          <w:rStyle w:val="Anweisung"/>
          <w:lang w:val="ru-RU"/>
        </w:rPr>
        <w:t>ы</w:t>
      </w:r>
      <w:r w:rsidRPr="00D2004C">
        <w:rPr>
          <w:rStyle w:val="Anweisung"/>
          <w:lang w:val="ru-RU"/>
        </w:rPr>
        <w:t xml:space="preserve"> классический балет, современный танец, пантомима, дзюдо)</w:t>
      </w:r>
      <w:r w:rsidR="00246208">
        <w:rPr>
          <w:rStyle w:val="Anweisung"/>
          <w:lang w:val="ru-RU"/>
        </w:rPr>
        <w:t>.</w:t>
      </w:r>
    </w:p>
    <w:p w:rsidR="0099231D" w:rsidRPr="00D2004C" w:rsidRDefault="00C97524" w:rsidP="00C97524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(уходит в сторону и оттуда)</w:t>
      </w:r>
      <w:r w:rsidRPr="00C97524">
        <w:rPr>
          <w:lang w:val="ru-RU"/>
        </w:rPr>
        <w:t xml:space="preserve"> Уууууууууу-у-у-у-у.</w:t>
      </w:r>
    </w:p>
    <w:p w:rsidR="0099231D" w:rsidRPr="0099231D" w:rsidRDefault="00C97524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Иван Иванович</w:t>
      </w:r>
      <w:r w:rsidRPr="0099231D">
        <w:rPr>
          <w:rStyle w:val="RollenNamen"/>
          <w:lang w:val="ru-RU"/>
        </w:rPr>
        <w:tab/>
      </w:r>
      <w:r w:rsidRPr="00C97524">
        <w:rPr>
          <w:lang w:val="ru-RU"/>
        </w:rPr>
        <w:t>Волчица.</w:t>
      </w:r>
    </w:p>
    <w:p w:rsidR="0099231D" w:rsidRPr="0099231D" w:rsidRDefault="00C97524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Елизавета Бам</w:t>
      </w:r>
      <w:r w:rsidRPr="0099231D">
        <w:rPr>
          <w:rStyle w:val="RollenNamen"/>
          <w:lang w:val="ru-RU"/>
        </w:rPr>
        <w:tab/>
      </w:r>
      <w:r w:rsidRPr="00C97524">
        <w:rPr>
          <w:lang w:val="ru-RU"/>
        </w:rPr>
        <w:t>Ууууу-у-у-у-у-у-у-у.</w:t>
      </w:r>
    </w:p>
    <w:p w:rsidR="0099231D" w:rsidRPr="0099231D" w:rsidRDefault="00C97524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Иван Иванович</w:t>
      </w:r>
      <w:r w:rsidRPr="0099231D">
        <w:rPr>
          <w:rStyle w:val="RollenNamen"/>
          <w:lang w:val="ru-RU"/>
        </w:rPr>
        <w:tab/>
      </w:r>
      <w:r w:rsidRPr="00C97524">
        <w:rPr>
          <w:lang w:val="ru-RU"/>
        </w:rPr>
        <w:t>Во-о-о-о-о-лчица.</w:t>
      </w:r>
    </w:p>
    <w:p w:rsidR="0099231D" w:rsidRPr="00D2004C" w:rsidRDefault="00C97524" w:rsidP="00C97524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(дрожит)</w:t>
      </w:r>
      <w:r w:rsidRPr="00C97524">
        <w:rPr>
          <w:lang w:val="ru-RU"/>
        </w:rPr>
        <w:t xml:space="preserve"> У-у-у-у-у - черносливы.</w:t>
      </w:r>
    </w:p>
    <w:p w:rsidR="0099231D" w:rsidRPr="0099231D" w:rsidRDefault="00C97524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Иван Иванович</w:t>
      </w:r>
      <w:r w:rsidRPr="0099231D">
        <w:rPr>
          <w:rStyle w:val="RollenNamen"/>
          <w:lang w:val="ru-RU"/>
        </w:rPr>
        <w:tab/>
      </w:r>
      <w:r w:rsidRPr="00C97524">
        <w:rPr>
          <w:lang w:val="ru-RU"/>
        </w:rPr>
        <w:t>Пр-р-р-рабабушка.</w:t>
      </w:r>
    </w:p>
    <w:p w:rsidR="0099231D" w:rsidRPr="0099231D" w:rsidRDefault="00C97524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Елизавета Бам</w:t>
      </w:r>
      <w:r w:rsidRPr="0099231D">
        <w:rPr>
          <w:rStyle w:val="RollenNamen"/>
          <w:lang w:val="ru-RU"/>
        </w:rPr>
        <w:tab/>
      </w:r>
      <w:r w:rsidRPr="00C97524">
        <w:rPr>
          <w:lang w:val="ru-RU"/>
        </w:rPr>
        <w:t>Ликование!</w:t>
      </w:r>
    </w:p>
    <w:p w:rsidR="0099231D" w:rsidRPr="0099231D" w:rsidRDefault="00C97524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Иван Иванович</w:t>
      </w:r>
      <w:r w:rsidRPr="0099231D">
        <w:rPr>
          <w:rStyle w:val="RollenNamen"/>
          <w:lang w:val="ru-RU"/>
        </w:rPr>
        <w:tab/>
      </w:r>
      <w:r w:rsidRPr="00C97524">
        <w:rPr>
          <w:lang w:val="ru-RU"/>
        </w:rPr>
        <w:t>Погублена навеки!</w:t>
      </w:r>
    </w:p>
    <w:p w:rsidR="0099231D" w:rsidRPr="0099231D" w:rsidRDefault="00C97524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Елизавета Бам</w:t>
      </w:r>
      <w:r w:rsidRPr="0099231D">
        <w:rPr>
          <w:rStyle w:val="RollenNamen"/>
          <w:lang w:val="ru-RU"/>
        </w:rPr>
        <w:tab/>
      </w:r>
      <w:r w:rsidRPr="00C97524">
        <w:rPr>
          <w:lang w:val="ru-RU"/>
        </w:rPr>
        <w:t>Вороной конь, а на коне солдат!</w:t>
      </w:r>
    </w:p>
    <w:p w:rsidR="0099231D" w:rsidRPr="00D2004C" w:rsidRDefault="00C97524" w:rsidP="00C97524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Иван Иванович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(зажигает спичку)</w:t>
      </w:r>
      <w:r w:rsidRPr="00C97524">
        <w:rPr>
          <w:lang w:val="ru-RU"/>
        </w:rPr>
        <w:t xml:space="preserve"> Голубушка Елизавета!</w:t>
      </w:r>
    </w:p>
    <w:p w:rsidR="00C97524" w:rsidRPr="00D2004C" w:rsidRDefault="00C97524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lastRenderedPageBreak/>
        <w:t>Елизавета Бам</w:t>
      </w:r>
      <w:r w:rsidRPr="0099231D">
        <w:rPr>
          <w:rStyle w:val="RollenNamen"/>
          <w:lang w:val="ru-RU"/>
        </w:rPr>
        <w:tab/>
      </w:r>
      <w:r w:rsidRPr="00C97524">
        <w:rPr>
          <w:lang w:val="ru-RU"/>
        </w:rPr>
        <w:t xml:space="preserve">Мои плечи, как восходящее солнце! </w:t>
      </w:r>
      <w:r w:rsidRPr="00D2004C">
        <w:rPr>
          <w:rStyle w:val="Anweisung"/>
          <w:lang w:val="ru-RU"/>
        </w:rPr>
        <w:t>(</w:t>
      </w:r>
      <w:r w:rsidR="00314E16">
        <w:rPr>
          <w:rStyle w:val="Anweisung"/>
          <w:lang w:val="ru-RU"/>
        </w:rPr>
        <w:t>В</w:t>
      </w:r>
      <w:r w:rsidRPr="00D2004C">
        <w:rPr>
          <w:rStyle w:val="Anweisung"/>
          <w:lang w:val="ru-RU"/>
        </w:rPr>
        <w:t>лезает на стул)</w:t>
      </w:r>
      <w:r w:rsidR="00314E16">
        <w:rPr>
          <w:rStyle w:val="Anweisung"/>
          <w:lang w:val="ru-RU"/>
        </w:rPr>
        <w:t>.</w:t>
      </w:r>
    </w:p>
    <w:p w:rsidR="0099231D" w:rsidRPr="00D2004C" w:rsidRDefault="00C97524" w:rsidP="00C97524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Иван Иванович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(садясь на корточки)</w:t>
      </w:r>
      <w:r w:rsidRPr="00C97524">
        <w:rPr>
          <w:lang w:val="ru-RU"/>
        </w:rPr>
        <w:t xml:space="preserve"> Мои ноги, как огурцы!</w:t>
      </w:r>
    </w:p>
    <w:p w:rsidR="0099231D" w:rsidRPr="00D2004C" w:rsidRDefault="00C97524" w:rsidP="00C97524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(влезая выше)</w:t>
      </w:r>
      <w:r w:rsidRPr="00C97524">
        <w:rPr>
          <w:lang w:val="ru-RU"/>
        </w:rPr>
        <w:t xml:space="preserve"> Ура! Я ничего не говорила!</w:t>
      </w:r>
    </w:p>
    <w:p w:rsidR="0099231D" w:rsidRPr="00D2004C" w:rsidRDefault="00C97524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Иван Иванович</w:t>
      </w:r>
      <w:r w:rsidRPr="0099231D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(ложась на пол)</w:t>
      </w:r>
      <w:r w:rsidRPr="00C97524">
        <w:rPr>
          <w:lang w:val="ru-RU"/>
        </w:rPr>
        <w:t xml:space="preserve"> Нет, нет, ничего, ничего. Г.г. пш. пш.</w:t>
      </w:r>
    </w:p>
    <w:p w:rsidR="0099231D" w:rsidRPr="00D2004C" w:rsidRDefault="00C97524" w:rsidP="00C97524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(поднимая руки)</w:t>
      </w:r>
      <w:r w:rsidRPr="00C97524">
        <w:rPr>
          <w:lang w:val="ru-RU"/>
        </w:rPr>
        <w:t xml:space="preserve"> Ку-ни-ма-га-ни-ли-ва-ни-баууу!</w:t>
      </w:r>
    </w:p>
    <w:p w:rsidR="0099231D" w:rsidRPr="00D2004C" w:rsidRDefault="00C97524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Иван Иванович</w:t>
      </w:r>
      <w:r w:rsidRPr="0099231D">
        <w:rPr>
          <w:rStyle w:val="RollenNamen"/>
          <w:lang w:val="ru-RU"/>
        </w:rPr>
        <w:tab/>
      </w:r>
      <w:r w:rsidRPr="00A3374F">
        <w:rPr>
          <w:rStyle w:val="Anweisung"/>
          <w:lang w:val="ru-RU"/>
        </w:rPr>
        <w:t>(лежа на полу, поет)</w:t>
      </w:r>
      <w:r w:rsidRPr="00C97524">
        <w:rPr>
          <w:lang w:val="ru-RU"/>
        </w:rPr>
        <w:t xml:space="preserve"> Мурка кошечка </w:t>
      </w:r>
      <w:r>
        <w:rPr>
          <w:lang w:val="ru-RU"/>
        </w:rPr>
        <w:t xml:space="preserve">/ </w:t>
      </w:r>
      <w:r w:rsidRPr="00C97524">
        <w:rPr>
          <w:lang w:val="ru-RU"/>
        </w:rPr>
        <w:t xml:space="preserve">молочко приговаривала </w:t>
      </w:r>
      <w:r>
        <w:rPr>
          <w:lang w:val="ru-RU"/>
        </w:rPr>
        <w:t xml:space="preserve">/ </w:t>
      </w:r>
      <w:r w:rsidRPr="00C97524">
        <w:rPr>
          <w:lang w:val="ru-RU"/>
        </w:rPr>
        <w:t>на подушку прыгала</w:t>
      </w:r>
      <w:r>
        <w:rPr>
          <w:lang w:val="ru-RU"/>
        </w:rPr>
        <w:t xml:space="preserve"> / </w:t>
      </w:r>
      <w:r w:rsidRPr="00C97524">
        <w:rPr>
          <w:lang w:val="ru-RU"/>
        </w:rPr>
        <w:t xml:space="preserve">и на печку прыгала </w:t>
      </w:r>
      <w:r>
        <w:rPr>
          <w:lang w:val="ru-RU"/>
        </w:rPr>
        <w:t xml:space="preserve">/ </w:t>
      </w:r>
      <w:r w:rsidRPr="00C97524">
        <w:rPr>
          <w:lang w:val="ru-RU"/>
        </w:rPr>
        <w:t xml:space="preserve">прыг, прыг. </w:t>
      </w:r>
      <w:r>
        <w:rPr>
          <w:lang w:val="ru-RU"/>
        </w:rPr>
        <w:t xml:space="preserve">/ </w:t>
      </w:r>
      <w:r w:rsidRPr="00C97524">
        <w:rPr>
          <w:lang w:val="ru-RU"/>
        </w:rPr>
        <w:t>Скок, скок.</w:t>
      </w:r>
    </w:p>
    <w:p w:rsidR="0099231D" w:rsidRPr="00D2004C" w:rsidRDefault="00C97524" w:rsidP="00C97524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(кричит)</w:t>
      </w:r>
      <w:r w:rsidRPr="00C97524">
        <w:rPr>
          <w:lang w:val="ru-RU"/>
        </w:rPr>
        <w:t xml:space="preserve"> Дзы калитка! Рубашка! веревка!</w:t>
      </w:r>
    </w:p>
    <w:p w:rsidR="0099231D" w:rsidRPr="00D2004C" w:rsidRDefault="00C97524" w:rsidP="00C97524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Иван Иванович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(приподнимаясь)</w:t>
      </w:r>
      <w:r w:rsidR="00314E16">
        <w:rPr>
          <w:rStyle w:val="Anweisung"/>
          <w:lang w:val="ru-RU"/>
        </w:rPr>
        <w:t xml:space="preserve"> </w:t>
      </w:r>
      <w:r w:rsidRPr="00C97524">
        <w:rPr>
          <w:lang w:val="ru-RU"/>
        </w:rPr>
        <w:t>Прибежали два плотника и спрашивают: в чем дело?</w:t>
      </w:r>
    </w:p>
    <w:p w:rsidR="0099231D" w:rsidRPr="00D2004C" w:rsidRDefault="00C97524" w:rsidP="00C97524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C97524">
        <w:rPr>
          <w:lang w:val="ru-RU"/>
        </w:rPr>
        <w:t>Котлеты! Вар</w:t>
      </w:r>
      <w:r w:rsidR="00314E16">
        <w:rPr>
          <w:lang w:val="ru-RU"/>
        </w:rPr>
        <w:t>-вар-вар-</w:t>
      </w:r>
      <w:r w:rsidRPr="00C97524">
        <w:rPr>
          <w:lang w:val="ru-RU"/>
        </w:rPr>
        <w:t>вара Семенна!</w:t>
      </w:r>
    </w:p>
    <w:p w:rsidR="0099231D" w:rsidRPr="00D2004C" w:rsidRDefault="002F10CB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Иван Иванович</w:t>
      </w:r>
      <w:r w:rsidRPr="0099231D">
        <w:rPr>
          <w:rStyle w:val="RollenNamen"/>
          <w:lang w:val="ru-RU"/>
        </w:rPr>
        <w:tab/>
      </w:r>
      <w:r w:rsidR="00C97524" w:rsidRPr="00D2004C">
        <w:rPr>
          <w:rStyle w:val="Anweisung"/>
          <w:lang w:val="ru-RU"/>
        </w:rPr>
        <w:t>(кричит, стиснув зубы)</w:t>
      </w:r>
      <w:r w:rsidR="00C97524" w:rsidRPr="00C97524">
        <w:rPr>
          <w:lang w:val="ru-RU"/>
        </w:rPr>
        <w:t xml:space="preserve"> Плясунья на проволо-о-о!</w:t>
      </w:r>
    </w:p>
    <w:p w:rsidR="0099231D" w:rsidRPr="00D2004C" w:rsidRDefault="00C97524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Елизавета Бам</w:t>
      </w:r>
      <w:r w:rsidRPr="0099231D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(спрыгивая со стула)</w:t>
      </w:r>
      <w:r w:rsidRPr="00C97524">
        <w:rPr>
          <w:lang w:val="ru-RU"/>
        </w:rPr>
        <w:t xml:space="preserve"> Я вся блестящая!</w:t>
      </w:r>
    </w:p>
    <w:p w:rsidR="0099231D" w:rsidRPr="00D2004C" w:rsidRDefault="002F10CB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Иван Иванович</w:t>
      </w:r>
      <w:r w:rsidRPr="0099231D">
        <w:rPr>
          <w:rStyle w:val="RollenNamen"/>
          <w:lang w:val="ru-RU"/>
        </w:rPr>
        <w:tab/>
      </w:r>
      <w:r w:rsidR="00C97524" w:rsidRPr="00D2004C">
        <w:rPr>
          <w:rStyle w:val="Anweisung"/>
          <w:lang w:val="ru-RU"/>
        </w:rPr>
        <w:t>(бежит вглубь комнаты)</w:t>
      </w:r>
      <w:r w:rsidR="00314E16">
        <w:rPr>
          <w:rStyle w:val="Anweisung"/>
          <w:lang w:val="ru-RU"/>
        </w:rPr>
        <w:t xml:space="preserve"> </w:t>
      </w:r>
      <w:r>
        <w:rPr>
          <w:lang w:val="ru-RU"/>
        </w:rPr>
        <w:t>К</w:t>
      </w:r>
      <w:r w:rsidR="00C97524" w:rsidRPr="00C97524">
        <w:rPr>
          <w:lang w:val="ru-RU"/>
        </w:rPr>
        <w:t>убатура этой комнаты нами не изведана.</w:t>
      </w:r>
    </w:p>
    <w:p w:rsidR="0099231D" w:rsidRDefault="00C97524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Елизавета Бам</w:t>
      </w:r>
      <w:r w:rsidRPr="0099231D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(бежит на другой конец сцены)</w:t>
      </w:r>
      <w:r w:rsidR="00314E16">
        <w:rPr>
          <w:rStyle w:val="Anweisung"/>
          <w:lang w:val="ru-RU"/>
        </w:rPr>
        <w:t xml:space="preserve"> </w:t>
      </w:r>
      <w:r w:rsidRPr="002F10CB">
        <w:rPr>
          <w:lang w:val="ru-RU"/>
        </w:rPr>
        <w:t>Свои люди, сочтемся!</w:t>
      </w:r>
    </w:p>
    <w:p w:rsidR="00314E16" w:rsidRPr="0088297D" w:rsidRDefault="00427BF0" w:rsidP="00314E16">
      <w:pPr>
        <w:pStyle w:val="Text"/>
        <w:ind w:firstLine="0"/>
        <w:rPr>
          <w:rStyle w:val="Anweisung"/>
          <w:lang w:val="ru-RU"/>
        </w:rPr>
      </w:pPr>
      <w:r>
        <w:rPr>
          <w:rStyle w:val="Anweisung"/>
          <w:lang w:val="ru-RU"/>
        </w:rPr>
        <w:t>(</w:t>
      </w:r>
      <w:r w:rsidR="00314E16" w:rsidRPr="0088297D">
        <w:rPr>
          <w:rStyle w:val="Anweisung"/>
          <w:lang w:val="ru-RU"/>
        </w:rPr>
        <w:t>Немая сцена</w:t>
      </w:r>
      <w:r>
        <w:rPr>
          <w:rStyle w:val="Anweisung"/>
          <w:lang w:val="ru-RU"/>
        </w:rPr>
        <w:t>).</w:t>
      </w:r>
    </w:p>
    <w:p w:rsidR="00C97524" w:rsidRPr="0099231D" w:rsidRDefault="002F10CB" w:rsidP="00C97524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Актёр</w:t>
      </w:r>
      <w:r w:rsidRPr="0099231D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 xml:space="preserve">(выходит на </w:t>
      </w:r>
      <w:r w:rsidR="00540532" w:rsidRPr="00A3374F">
        <w:rPr>
          <w:rStyle w:val="Anweisung"/>
          <w:lang w:val="ru-RU"/>
        </w:rPr>
        <w:t>авансцену</w:t>
      </w:r>
      <w:r w:rsidRPr="00A3374F">
        <w:rPr>
          <w:rStyle w:val="Anweisung"/>
          <w:lang w:val="ru-RU"/>
        </w:rPr>
        <w:t>)</w:t>
      </w:r>
      <w:r w:rsidRPr="0099231D">
        <w:rPr>
          <w:lang w:val="ru-RU"/>
        </w:rPr>
        <w:t xml:space="preserve"> Антракт </w:t>
      </w:r>
      <w:r w:rsidR="00C17EF4">
        <w:rPr>
          <w:lang w:val="ru-RU"/>
        </w:rPr>
        <w:t>-</w:t>
      </w:r>
      <w:r w:rsidRPr="0099231D">
        <w:rPr>
          <w:lang w:val="ru-RU"/>
        </w:rPr>
        <w:t xml:space="preserve"> катаракт.</w:t>
      </w:r>
    </w:p>
    <w:p w:rsidR="000909B8" w:rsidRPr="0099231D" w:rsidRDefault="00540532" w:rsidP="003C5259">
      <w:pPr>
        <w:pStyle w:val="Text"/>
        <w:ind w:firstLine="0"/>
        <w:rPr>
          <w:lang w:val="ru-RU"/>
        </w:rPr>
      </w:pPr>
      <w:r w:rsidRPr="0099231D">
        <w:rPr>
          <w:rStyle w:val="Anweisung"/>
          <w:lang w:val="ru-RU"/>
        </w:rPr>
        <w:t>АНТРАКТ</w:t>
      </w:r>
    </w:p>
    <w:p w:rsidR="00540532" w:rsidRPr="00314E16" w:rsidRDefault="00540532" w:rsidP="00A3374F">
      <w:pPr>
        <w:pStyle w:val="berschrift3"/>
        <w:rPr>
          <w:lang w:val="ru-RU"/>
        </w:rPr>
      </w:pPr>
      <w:bookmarkStart w:id="44" w:name="_Toc219313014"/>
      <w:bookmarkStart w:id="45" w:name="_Toc219313035"/>
      <w:bookmarkStart w:id="46" w:name="_Toc219313059"/>
      <w:bookmarkStart w:id="47" w:name="_Toc219313109"/>
      <w:r w:rsidRPr="00314E16">
        <w:rPr>
          <w:lang w:val="ru-RU"/>
        </w:rPr>
        <w:t>Увертюра</w:t>
      </w:r>
      <w:bookmarkEnd w:id="44"/>
      <w:bookmarkEnd w:id="45"/>
      <w:bookmarkEnd w:id="46"/>
      <w:bookmarkEnd w:id="47"/>
      <w:r w:rsidR="00314E16">
        <w:rPr>
          <w:lang w:val="ru-RU"/>
        </w:rPr>
        <w:t>. Актёр.</w:t>
      </w:r>
    </w:p>
    <w:p w:rsidR="00540532" w:rsidRPr="00314E16" w:rsidRDefault="006E3AE8" w:rsidP="003C5259">
      <w:pPr>
        <w:pStyle w:val="Text"/>
        <w:ind w:firstLine="0"/>
        <w:rPr>
          <w:lang w:val="ru-RU"/>
        </w:rPr>
      </w:pPr>
      <w:r>
        <w:rPr>
          <w:rStyle w:val="Anweisung"/>
          <w:lang w:val="ru-RU"/>
        </w:rPr>
        <w:t>ЗВУК</w:t>
      </w:r>
      <w:r w:rsidR="00540532" w:rsidRPr="00540532">
        <w:rPr>
          <w:rStyle w:val="Anweisung"/>
          <w:lang w:val="ru-RU"/>
        </w:rPr>
        <w:t>: оркестр настраивает инструменты</w:t>
      </w:r>
      <w:r w:rsidR="00427BF0">
        <w:rPr>
          <w:rStyle w:val="Anweisung"/>
          <w:lang w:val="ru-RU"/>
        </w:rPr>
        <w:t>.</w:t>
      </w:r>
    </w:p>
    <w:p w:rsidR="00BF2678" w:rsidRPr="002238FA" w:rsidRDefault="00540532" w:rsidP="00BF2678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(выходит на авансцену в роли дирижёра. Стучит палочкой о пульт. МУЗЫКА: увертюра</w:t>
      </w:r>
      <w:r w:rsidR="00314E16">
        <w:rPr>
          <w:rStyle w:val="Anweisung"/>
          <w:lang w:val="ru-RU"/>
        </w:rPr>
        <w:t>. После какого-то времени</w:t>
      </w:r>
      <w:r w:rsidRPr="00D2004C">
        <w:rPr>
          <w:rStyle w:val="Anweisung"/>
          <w:lang w:val="ru-RU"/>
        </w:rPr>
        <w:t>)</w:t>
      </w:r>
      <w:r w:rsidR="00314E16">
        <w:rPr>
          <w:rStyle w:val="Anweisung"/>
          <w:lang w:val="ru-RU"/>
        </w:rPr>
        <w:t xml:space="preserve"> </w:t>
      </w:r>
      <w:r w:rsidR="006E3AE8">
        <w:rPr>
          <w:lang w:val="ru-RU"/>
        </w:rPr>
        <w:t>Вспомним для начала</w:t>
      </w:r>
      <w:r w:rsidRPr="00D2004C">
        <w:rPr>
          <w:lang w:val="ru-RU"/>
        </w:rPr>
        <w:t xml:space="preserve"> ход действия и обозначим положение дел.</w:t>
      </w:r>
      <w:r w:rsidR="00314E16">
        <w:rPr>
          <w:lang w:val="ru-RU"/>
        </w:rPr>
        <w:t xml:space="preserve"> </w:t>
      </w:r>
      <w:r w:rsidRPr="00A859DE">
        <w:rPr>
          <w:lang w:val="ru-RU"/>
        </w:rPr>
        <w:t xml:space="preserve">Героиня пьесы </w:t>
      </w:r>
      <w:r w:rsidR="00A859DE" w:rsidRPr="00A859DE">
        <w:rPr>
          <w:lang w:val="ru-RU"/>
        </w:rPr>
        <w:t xml:space="preserve">- </w:t>
      </w:r>
      <w:r w:rsidRPr="00A859DE">
        <w:rPr>
          <w:lang w:val="ru-RU"/>
        </w:rPr>
        <w:t>несколько странная молодая женщина,</w:t>
      </w:r>
      <w:r w:rsidR="00A859DE" w:rsidRPr="00A859DE">
        <w:rPr>
          <w:lang w:val="ru-RU"/>
        </w:rPr>
        <w:t xml:space="preserve"> слегка не в себе, </w:t>
      </w:r>
      <w:r w:rsidRPr="00A859DE">
        <w:rPr>
          <w:lang w:val="ru-RU"/>
        </w:rPr>
        <w:t xml:space="preserve">которая, </w:t>
      </w:r>
      <w:r w:rsidR="00A859DE">
        <w:rPr>
          <w:lang w:val="ru-RU"/>
        </w:rPr>
        <w:t>очевидно</w:t>
      </w:r>
      <w:r w:rsidRPr="00A859DE">
        <w:rPr>
          <w:lang w:val="ru-RU"/>
        </w:rPr>
        <w:t xml:space="preserve">, </w:t>
      </w:r>
      <w:r w:rsidR="00A859DE" w:rsidRPr="00A859DE">
        <w:rPr>
          <w:lang w:val="ru-RU"/>
        </w:rPr>
        <w:t>оказалась в положении щекотливом, если не сказать подозрительном</w:t>
      </w:r>
      <w:r w:rsidR="009B2E03">
        <w:rPr>
          <w:lang w:val="ru-RU"/>
        </w:rPr>
        <w:t xml:space="preserve">. </w:t>
      </w:r>
      <w:r w:rsidR="00A859DE" w:rsidRPr="00D2004C">
        <w:rPr>
          <w:lang w:val="ru-RU"/>
        </w:rPr>
        <w:t xml:space="preserve">Причина </w:t>
      </w:r>
      <w:r w:rsidR="00F91D45">
        <w:rPr>
          <w:lang w:val="ru-RU"/>
        </w:rPr>
        <w:t>же её очевидного стеснения остаё</w:t>
      </w:r>
      <w:r w:rsidR="00A859DE" w:rsidRPr="00D2004C">
        <w:rPr>
          <w:lang w:val="ru-RU"/>
        </w:rPr>
        <w:t>тся нам, к сожалению, не столь очевидной.</w:t>
      </w:r>
      <w:r w:rsidR="00314E16">
        <w:rPr>
          <w:lang w:val="ru-RU"/>
        </w:rPr>
        <w:t xml:space="preserve"> </w:t>
      </w:r>
      <w:r w:rsidRPr="00D2004C">
        <w:rPr>
          <w:rStyle w:val="Anweisung"/>
          <w:lang w:val="ru-RU"/>
        </w:rPr>
        <w:t>(дирижирует)</w:t>
      </w:r>
      <w:r w:rsidR="00314E16">
        <w:rPr>
          <w:rStyle w:val="Anweisung"/>
          <w:lang w:val="ru-RU"/>
        </w:rPr>
        <w:t xml:space="preserve"> </w:t>
      </w:r>
      <w:r w:rsidR="00A859DE" w:rsidRPr="00A859DE">
        <w:rPr>
          <w:lang w:val="ru-RU"/>
        </w:rPr>
        <w:t>Пока.</w:t>
      </w:r>
      <w:r w:rsidR="00314E16">
        <w:rPr>
          <w:lang w:val="ru-RU"/>
        </w:rPr>
        <w:t xml:space="preserve"> </w:t>
      </w:r>
      <w:r w:rsidRPr="00540532">
        <w:rPr>
          <w:lang w:val="ru-RU"/>
        </w:rPr>
        <w:t>Не является ли это</w:t>
      </w:r>
      <w:r w:rsidR="00A859DE">
        <w:rPr>
          <w:lang w:val="ru-RU"/>
        </w:rPr>
        <w:t>т день</w:t>
      </w:r>
      <w:r w:rsidRPr="00540532">
        <w:rPr>
          <w:lang w:val="ru-RU"/>
        </w:rPr>
        <w:t>, к примеру, кануном её свадьбы</w:t>
      </w:r>
      <w:r w:rsidR="00C17EF4">
        <w:rPr>
          <w:lang w:val="ru-RU"/>
        </w:rPr>
        <w:t>? И</w:t>
      </w:r>
      <w:r w:rsidR="006E3AE8">
        <w:rPr>
          <w:lang w:val="ru-RU"/>
        </w:rPr>
        <w:t xml:space="preserve"> </w:t>
      </w:r>
      <w:r w:rsidR="00A859DE">
        <w:rPr>
          <w:lang w:val="ru-RU"/>
        </w:rPr>
        <w:t xml:space="preserve">она со страхом думает о </w:t>
      </w:r>
      <w:r w:rsidR="00A859DE" w:rsidRPr="00A859DE">
        <w:rPr>
          <w:u w:val="single"/>
          <w:lang w:val="ru-RU"/>
        </w:rPr>
        <w:t>заключении</w:t>
      </w:r>
      <w:r w:rsidR="00A859DE">
        <w:rPr>
          <w:lang w:val="ru-RU"/>
        </w:rPr>
        <w:t xml:space="preserve"> брака?</w:t>
      </w:r>
      <w:r w:rsidRPr="00540532">
        <w:rPr>
          <w:lang w:val="ru-RU"/>
        </w:rPr>
        <w:t xml:space="preserve"> Или же она </w:t>
      </w:r>
      <w:r w:rsidR="00A859DE">
        <w:rPr>
          <w:lang w:val="ru-RU"/>
        </w:rPr>
        <w:t xml:space="preserve">действительно </w:t>
      </w:r>
      <w:r w:rsidRPr="00540532">
        <w:rPr>
          <w:lang w:val="ru-RU"/>
        </w:rPr>
        <w:t>совершила некий проступок</w:t>
      </w:r>
      <w:r w:rsidR="00314E16">
        <w:rPr>
          <w:lang w:val="ru-RU"/>
        </w:rPr>
        <w:t xml:space="preserve"> </w:t>
      </w:r>
      <w:r w:rsidRPr="00540532">
        <w:rPr>
          <w:lang w:val="ru-RU"/>
        </w:rPr>
        <w:t xml:space="preserve">и её действительно собираются </w:t>
      </w:r>
      <w:r w:rsidR="00BF2678">
        <w:rPr>
          <w:lang w:val="ru-RU"/>
        </w:rPr>
        <w:t xml:space="preserve">наказать и </w:t>
      </w:r>
      <w:r w:rsidRPr="00540532">
        <w:rPr>
          <w:lang w:val="ru-RU"/>
        </w:rPr>
        <w:t>лишить свободы?</w:t>
      </w:r>
      <w:r w:rsidR="00314E16">
        <w:rPr>
          <w:lang w:val="ru-RU"/>
        </w:rPr>
        <w:t xml:space="preserve"> </w:t>
      </w:r>
      <w:r w:rsidRPr="00D2004C">
        <w:rPr>
          <w:rStyle w:val="Anweisung"/>
          <w:lang w:val="ru-RU"/>
        </w:rPr>
        <w:t>(дирижирует)</w:t>
      </w:r>
      <w:r w:rsidR="00314E16">
        <w:rPr>
          <w:rStyle w:val="Anweisung"/>
          <w:lang w:val="ru-RU"/>
        </w:rPr>
        <w:t xml:space="preserve"> </w:t>
      </w:r>
      <w:r w:rsidRPr="00540532">
        <w:rPr>
          <w:lang w:val="ru-RU"/>
        </w:rPr>
        <w:t>Я надеюсь, что в течение этого вечера</w:t>
      </w:r>
      <w:r w:rsidR="00314E16">
        <w:rPr>
          <w:lang w:val="ru-RU"/>
        </w:rPr>
        <w:t xml:space="preserve"> </w:t>
      </w:r>
      <w:r w:rsidRPr="00540532">
        <w:rPr>
          <w:lang w:val="ru-RU"/>
        </w:rPr>
        <w:t xml:space="preserve">нам удастся внести в </w:t>
      </w:r>
      <w:r w:rsidR="00A859DE">
        <w:rPr>
          <w:lang w:val="ru-RU"/>
        </w:rPr>
        <w:t>ход действия некую</w:t>
      </w:r>
      <w:r w:rsidRPr="00540532">
        <w:rPr>
          <w:lang w:val="ru-RU"/>
        </w:rPr>
        <w:t xml:space="preserve"> ясность.</w:t>
      </w:r>
      <w:r w:rsidR="00314E16">
        <w:rPr>
          <w:lang w:val="ru-RU"/>
        </w:rPr>
        <w:t xml:space="preserve"> </w:t>
      </w:r>
      <w:r w:rsidRPr="00D2004C">
        <w:rPr>
          <w:rStyle w:val="Anweisung"/>
          <w:lang w:val="ru-RU"/>
        </w:rPr>
        <w:t>(Дирижир</w:t>
      </w:r>
      <w:r w:rsidR="00BF2678" w:rsidRPr="00D2004C">
        <w:rPr>
          <w:rStyle w:val="Anweisung"/>
          <w:lang w:val="ru-RU"/>
        </w:rPr>
        <w:t>ует</w:t>
      </w:r>
      <w:r w:rsidRPr="00D2004C">
        <w:rPr>
          <w:rStyle w:val="Anweisung"/>
          <w:lang w:val="ru-RU"/>
        </w:rPr>
        <w:t xml:space="preserve"> до конца</w:t>
      </w:r>
      <w:r w:rsidR="00BF2678" w:rsidRPr="00D2004C">
        <w:rPr>
          <w:rStyle w:val="Anweisung"/>
          <w:lang w:val="ru-RU"/>
        </w:rPr>
        <w:t xml:space="preserve"> увертюры</w:t>
      </w:r>
      <w:r w:rsidRPr="00D2004C">
        <w:rPr>
          <w:rStyle w:val="Anweisung"/>
          <w:lang w:val="ru-RU"/>
        </w:rPr>
        <w:t xml:space="preserve">, далее </w:t>
      </w:r>
      <w:r w:rsidR="00BF2678" w:rsidRPr="00D2004C">
        <w:rPr>
          <w:rStyle w:val="Anweisung"/>
          <w:lang w:val="ru-RU"/>
        </w:rPr>
        <w:t>-</w:t>
      </w:r>
      <w:r w:rsidRPr="00D2004C">
        <w:rPr>
          <w:rStyle w:val="Anweisung"/>
          <w:lang w:val="ru-RU"/>
        </w:rPr>
        <w:t xml:space="preserve"> как </w:t>
      </w:r>
      <w:r w:rsidR="00BF2678" w:rsidRPr="00D2004C">
        <w:rPr>
          <w:rStyle w:val="Anweisung"/>
          <w:lang w:val="ru-RU"/>
        </w:rPr>
        <w:t>театральный критик, делающий доклад. Пенсне</w:t>
      </w:r>
      <w:r w:rsidRPr="00D2004C">
        <w:rPr>
          <w:rStyle w:val="Anweisung"/>
          <w:lang w:val="ru-RU"/>
        </w:rPr>
        <w:t>)</w:t>
      </w:r>
      <w:r w:rsidR="00314E16">
        <w:rPr>
          <w:rStyle w:val="Anweisung"/>
          <w:lang w:val="ru-RU"/>
        </w:rPr>
        <w:t xml:space="preserve"> </w:t>
      </w:r>
      <w:r w:rsidR="00BF2678" w:rsidRPr="00BF2678">
        <w:rPr>
          <w:lang w:val="ru-RU"/>
        </w:rPr>
        <w:t>До сих пор мы имели дело с формами театра камерными,</w:t>
      </w:r>
      <w:r w:rsidR="00314E16">
        <w:rPr>
          <w:lang w:val="ru-RU"/>
        </w:rPr>
        <w:t xml:space="preserve"> </w:t>
      </w:r>
      <w:r w:rsidR="00BF2678" w:rsidRPr="00BF2678">
        <w:rPr>
          <w:lang w:val="ru-RU"/>
        </w:rPr>
        <w:t>почти интимными.</w:t>
      </w:r>
      <w:r w:rsidR="009B2E03">
        <w:rPr>
          <w:lang w:val="ru-RU"/>
        </w:rPr>
        <w:t xml:space="preserve"> </w:t>
      </w:r>
      <w:r w:rsidR="00BF2678" w:rsidRPr="00BF2678">
        <w:rPr>
          <w:lang w:val="ru-RU"/>
        </w:rPr>
        <w:t>Теперь же мы вступаем в иное пространство.</w:t>
      </w:r>
      <w:r w:rsidR="00314E16">
        <w:rPr>
          <w:lang w:val="ru-RU"/>
        </w:rPr>
        <w:t xml:space="preserve"> </w:t>
      </w:r>
      <w:r w:rsidR="00BF2678" w:rsidRPr="00BF2678">
        <w:rPr>
          <w:lang w:val="ru-RU"/>
        </w:rPr>
        <w:t>Пространство иных масштабов.</w:t>
      </w:r>
      <w:r w:rsidR="00BF2678">
        <w:rPr>
          <w:lang w:val="ru-RU"/>
        </w:rPr>
        <w:t xml:space="preserve"> Великие идеи, великие темы и имена</w:t>
      </w:r>
      <w:r w:rsidR="00BF2678" w:rsidRPr="00BF2678">
        <w:rPr>
          <w:lang w:val="ru-RU"/>
        </w:rPr>
        <w:t xml:space="preserve"> отбрасывают свои тени</w:t>
      </w:r>
      <w:r w:rsidR="00BF2678">
        <w:rPr>
          <w:lang w:val="ru-RU"/>
        </w:rPr>
        <w:t xml:space="preserve"> на сцену. </w:t>
      </w:r>
      <w:r w:rsidR="00BF2678" w:rsidRPr="00BF2678">
        <w:rPr>
          <w:lang w:val="ru-RU"/>
        </w:rPr>
        <w:t>Монументальный театр пережи</w:t>
      </w:r>
      <w:r w:rsidR="00314E16">
        <w:rPr>
          <w:lang w:val="ru-RU"/>
        </w:rPr>
        <w:t>вает</w:t>
      </w:r>
      <w:r w:rsidR="00BF2678" w:rsidRPr="00BF2678">
        <w:rPr>
          <w:lang w:val="ru-RU"/>
        </w:rPr>
        <w:t xml:space="preserve"> бурный, почти неудержимый взлёт в оперных домах</w:t>
      </w:r>
      <w:r w:rsidR="00314E16">
        <w:rPr>
          <w:lang w:val="ru-RU"/>
        </w:rPr>
        <w:t xml:space="preserve"> </w:t>
      </w:r>
      <w:r w:rsidR="00BF2678" w:rsidRPr="00BF2678">
        <w:rPr>
          <w:lang w:val="ru-RU"/>
        </w:rPr>
        <w:t>и</w:t>
      </w:r>
      <w:r w:rsidR="00BF2678">
        <w:rPr>
          <w:lang w:val="ru-RU"/>
        </w:rPr>
        <w:t xml:space="preserve">, </w:t>
      </w:r>
      <w:r w:rsidR="00BF2678" w:rsidRPr="00BF2678">
        <w:rPr>
          <w:lang w:val="ru-RU"/>
        </w:rPr>
        <w:t>прошу прощения</w:t>
      </w:r>
      <w:r w:rsidR="00BF2678">
        <w:rPr>
          <w:lang w:val="ru-RU"/>
        </w:rPr>
        <w:t xml:space="preserve">, </w:t>
      </w:r>
      <w:r w:rsidR="00BF2678" w:rsidRPr="00BF2678">
        <w:rPr>
          <w:lang w:val="ru-RU"/>
        </w:rPr>
        <w:t>на стадионах.</w:t>
      </w:r>
      <w:r w:rsidR="00314E16">
        <w:rPr>
          <w:lang w:val="ru-RU"/>
        </w:rPr>
        <w:t xml:space="preserve"> </w:t>
      </w:r>
      <w:r w:rsidR="00FB1909">
        <w:rPr>
          <w:lang w:val="ru-RU"/>
        </w:rPr>
        <w:t>Итак,</w:t>
      </w:r>
      <w:r w:rsidR="00BF2678">
        <w:rPr>
          <w:lang w:val="ru-RU"/>
        </w:rPr>
        <w:t xml:space="preserve"> н</w:t>
      </w:r>
      <w:r w:rsidR="00BF2678" w:rsidRPr="002238FA">
        <w:rPr>
          <w:lang w:val="ru-RU"/>
        </w:rPr>
        <w:t>ачнём</w:t>
      </w:r>
      <w:r w:rsidR="00314E16">
        <w:rPr>
          <w:lang w:val="ru-RU"/>
        </w:rPr>
        <w:t xml:space="preserve"> </w:t>
      </w:r>
      <w:r w:rsidR="00BF2678" w:rsidRPr="002238FA">
        <w:rPr>
          <w:lang w:val="ru-RU"/>
        </w:rPr>
        <w:t>с классического</w:t>
      </w:r>
      <w:r w:rsidR="00314E16">
        <w:rPr>
          <w:lang w:val="ru-RU"/>
        </w:rPr>
        <w:t xml:space="preserve"> </w:t>
      </w:r>
      <w:r w:rsidR="00BF2678" w:rsidRPr="002238FA">
        <w:rPr>
          <w:lang w:val="ru-RU"/>
        </w:rPr>
        <w:t>пафоса.</w:t>
      </w:r>
    </w:p>
    <w:p w:rsidR="00FB1909" w:rsidRPr="0099231D" w:rsidRDefault="00FB1909" w:rsidP="003C5259">
      <w:pPr>
        <w:pStyle w:val="Text"/>
        <w:ind w:firstLine="0"/>
      </w:pPr>
      <w:r w:rsidRPr="00A3374F">
        <w:rPr>
          <w:rStyle w:val="Anweisung"/>
        </w:rPr>
        <w:t>(Музыка: Маргарета. Увертюра</w:t>
      </w:r>
      <w:r w:rsidR="006C00A9">
        <w:rPr>
          <w:rStyle w:val="Anweisung"/>
        </w:rPr>
        <w:t>).</w:t>
      </w:r>
    </w:p>
    <w:p w:rsidR="00FB1909" w:rsidRPr="00314E16" w:rsidRDefault="00FB1909" w:rsidP="00A3374F">
      <w:pPr>
        <w:pStyle w:val="berschrift3"/>
        <w:rPr>
          <w:lang w:val="ru-RU"/>
        </w:rPr>
      </w:pPr>
      <w:bookmarkStart w:id="48" w:name="_Toc219313015"/>
      <w:bookmarkStart w:id="49" w:name="_Toc219313036"/>
      <w:bookmarkStart w:id="50" w:name="_Toc219313060"/>
      <w:bookmarkStart w:id="51" w:name="_Toc219313110"/>
      <w:r w:rsidRPr="00314E16">
        <w:rPr>
          <w:lang w:val="ru-RU"/>
        </w:rPr>
        <w:lastRenderedPageBreak/>
        <w:t>Классический пафос</w:t>
      </w:r>
      <w:bookmarkEnd w:id="48"/>
      <w:bookmarkEnd w:id="49"/>
      <w:bookmarkEnd w:id="50"/>
      <w:bookmarkEnd w:id="51"/>
      <w:r w:rsidR="00314E16">
        <w:rPr>
          <w:lang w:val="ru-RU"/>
        </w:rPr>
        <w:t>.</w:t>
      </w:r>
      <w:r w:rsidR="00CF0160">
        <w:rPr>
          <w:lang w:val="ru-RU"/>
        </w:rPr>
        <w:t xml:space="preserve"> </w:t>
      </w:r>
      <w:r w:rsidR="004E022D">
        <w:rPr>
          <w:lang w:val="ru-RU"/>
        </w:rPr>
        <w:t>Подвал Фауста.</w:t>
      </w:r>
      <w:r w:rsidR="006E3AE8">
        <w:rPr>
          <w:lang w:val="ru-RU"/>
        </w:rPr>
        <w:t xml:space="preserve"> </w:t>
      </w:r>
      <w:r w:rsidR="00CF0160">
        <w:rPr>
          <w:lang w:val="ru-RU"/>
        </w:rPr>
        <w:t>Иван Иванович, Пётр Николаевич, Актёр.</w:t>
      </w:r>
    </w:p>
    <w:p w:rsidR="00FB1909" w:rsidRPr="00314E16" w:rsidRDefault="00FB1909" w:rsidP="00314E16">
      <w:pPr>
        <w:pStyle w:val="StandardWeb"/>
        <w:ind w:left="708"/>
        <w:rPr>
          <w:rStyle w:val="Anweisung"/>
          <w:lang w:val="ru-RU"/>
        </w:rPr>
      </w:pPr>
      <w:r w:rsidRPr="0088297D">
        <w:rPr>
          <w:rStyle w:val="Anweisung"/>
          <w:lang w:val="ru-RU"/>
        </w:rPr>
        <w:t xml:space="preserve">(Занавес открывается. На сцене - гигантский средневековый подвал. Каменные своды, глубина, тьма. В центре - Пётр Николаевич у пульта. </w:t>
      </w:r>
      <w:r w:rsidRPr="00314E16">
        <w:rPr>
          <w:rStyle w:val="Anweisung"/>
          <w:lang w:val="ru-RU"/>
        </w:rPr>
        <w:t>Он читает фолиант</w:t>
      </w:r>
      <w:r w:rsidR="00314E16">
        <w:rPr>
          <w:rStyle w:val="Anweisung"/>
          <w:lang w:val="ru-RU"/>
        </w:rPr>
        <w:t xml:space="preserve"> </w:t>
      </w:r>
      <w:r w:rsidRPr="00314E16">
        <w:rPr>
          <w:rStyle w:val="Anweisung"/>
          <w:lang w:val="ru-RU"/>
        </w:rPr>
        <w:t>при мерцающем свете свечи. Слева от него вспыхивает адский огонь, из дыма и пепла появляется Иван Иванович в образе Мефисто, в воздухе - запах серы)</w:t>
      </w:r>
      <w:r w:rsidR="00314E16">
        <w:rPr>
          <w:rStyle w:val="Anweisung"/>
          <w:lang w:val="ru-RU"/>
        </w:rPr>
        <w:t>.</w:t>
      </w:r>
    </w:p>
    <w:p w:rsidR="0043474E" w:rsidRPr="00D2004C" w:rsidRDefault="0043474E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Иван Иванович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(после некоторых кривляний)</w:t>
      </w:r>
      <w:r w:rsidR="00314E16">
        <w:rPr>
          <w:rStyle w:val="Anweisung"/>
          <w:lang w:val="ru-RU"/>
        </w:rPr>
        <w:t xml:space="preserve"> </w:t>
      </w:r>
      <w:r w:rsidRPr="0043474E">
        <w:rPr>
          <w:lang w:val="ru-RU"/>
        </w:rPr>
        <w:t xml:space="preserve">Скажите, </w:t>
      </w:r>
      <w:r w:rsidR="008F5540" w:rsidRPr="008F5540">
        <w:rPr>
          <w:lang w:val="ru-RU"/>
        </w:rPr>
        <w:t>Пётр Николаевич</w:t>
      </w:r>
      <w:r w:rsidRPr="0043474E">
        <w:rPr>
          <w:lang w:val="ru-RU"/>
        </w:rPr>
        <w:t>, Вы были там на той горе.</w:t>
      </w:r>
    </w:p>
    <w:p w:rsidR="0043474E" w:rsidRPr="00D2004C" w:rsidRDefault="0043474E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Пётр Николаевич</w:t>
      </w:r>
      <w:r w:rsidRPr="00D2004C">
        <w:rPr>
          <w:rStyle w:val="RollenNamen"/>
          <w:lang w:val="ru-RU"/>
        </w:rPr>
        <w:tab/>
      </w:r>
      <w:r w:rsidR="00314E16">
        <w:rPr>
          <w:rStyle w:val="Anweisung"/>
          <w:lang w:val="ru-RU"/>
        </w:rPr>
        <w:t>(декламирует</w:t>
      </w:r>
      <w:r w:rsidRPr="00D2004C">
        <w:rPr>
          <w:rStyle w:val="Anweisung"/>
          <w:lang w:val="ru-RU"/>
        </w:rPr>
        <w:t>)</w:t>
      </w:r>
      <w:r w:rsidR="00314E16">
        <w:rPr>
          <w:rStyle w:val="Anweisung"/>
          <w:lang w:val="ru-RU"/>
        </w:rPr>
        <w:t xml:space="preserve"> </w:t>
      </w:r>
      <w:r w:rsidRPr="0043474E">
        <w:rPr>
          <w:lang w:val="ru-RU"/>
        </w:rPr>
        <w:t xml:space="preserve">Я только что оттуда, там прекрасно.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Цветы растут. Деревья шелестят.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Стоит избушка - деревянный домик,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в избушке светит огонек,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на огонек слетаются черницы,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стучат в окно ночные комары. </w:t>
      </w:r>
      <w:r>
        <w:rPr>
          <w:lang w:val="ru-RU"/>
        </w:rPr>
        <w:t xml:space="preserve">/ </w:t>
      </w:r>
      <w:r w:rsidRPr="0043474E">
        <w:rPr>
          <w:lang w:val="ru-RU"/>
        </w:rPr>
        <w:t>Порой шмыгнет и выпорхнет под крышей</w:t>
      </w:r>
      <w:r>
        <w:rPr>
          <w:lang w:val="ru-RU"/>
        </w:rPr>
        <w:t xml:space="preserve"> / </w:t>
      </w:r>
      <w:r w:rsidRPr="0043474E">
        <w:rPr>
          <w:lang w:val="ru-RU"/>
        </w:rPr>
        <w:t xml:space="preserve">разбойник старый козодой,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собака цепью колыхает воздух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и лает в пустоту перед собой,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а ей в ответ невидные стрекозы </w:t>
      </w:r>
      <w:r>
        <w:rPr>
          <w:lang w:val="ru-RU"/>
        </w:rPr>
        <w:t xml:space="preserve">/ </w:t>
      </w:r>
      <w:r w:rsidRPr="0043474E">
        <w:rPr>
          <w:lang w:val="ru-RU"/>
        </w:rPr>
        <w:t>бормочут заговор на все лады.</w:t>
      </w:r>
    </w:p>
    <w:p w:rsidR="0043474E" w:rsidRPr="00D2004C" w:rsidRDefault="0043474E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Иван Иванович</w:t>
      </w:r>
      <w:r w:rsidRPr="00D2004C">
        <w:rPr>
          <w:rStyle w:val="RollenNamen"/>
          <w:lang w:val="ru-RU"/>
        </w:rPr>
        <w:tab/>
      </w:r>
      <w:r w:rsidRPr="0043474E">
        <w:rPr>
          <w:lang w:val="ru-RU"/>
        </w:rPr>
        <w:t xml:space="preserve">А в этом домике, который деревянный,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который называется избушка,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в котором огонек блестит и шевелится, </w:t>
      </w:r>
      <w:r>
        <w:rPr>
          <w:lang w:val="ru-RU"/>
        </w:rPr>
        <w:t xml:space="preserve">/ </w:t>
      </w:r>
      <w:r w:rsidRPr="0043474E">
        <w:rPr>
          <w:lang w:val="ru-RU"/>
        </w:rPr>
        <w:t>кто в этом домике живет?</w:t>
      </w:r>
    </w:p>
    <w:p w:rsidR="0043474E" w:rsidRPr="00D2004C" w:rsidRDefault="0043474E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Пётр Николаевич</w:t>
      </w:r>
      <w:r w:rsidRPr="00D2004C">
        <w:rPr>
          <w:rStyle w:val="RollenNamen"/>
          <w:lang w:val="ru-RU"/>
        </w:rPr>
        <w:tab/>
      </w:r>
      <w:r w:rsidRPr="0043474E">
        <w:rPr>
          <w:lang w:val="ru-RU"/>
        </w:rPr>
        <w:t xml:space="preserve">Никто в нем не живет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и дверь не растворяет,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в нем только мыши трут ладонями муку,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в нем только лампа светит розмарином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да целый день пустынником сидит </w:t>
      </w:r>
      <w:r>
        <w:rPr>
          <w:lang w:val="ru-RU"/>
        </w:rPr>
        <w:t xml:space="preserve">/ </w:t>
      </w:r>
      <w:r w:rsidRPr="0043474E">
        <w:rPr>
          <w:lang w:val="ru-RU"/>
        </w:rPr>
        <w:t>на печке таракан.</w:t>
      </w:r>
    </w:p>
    <w:p w:rsidR="0043474E" w:rsidRPr="00D2004C" w:rsidRDefault="0043474E" w:rsidP="0043474E">
      <w:pPr>
        <w:rPr>
          <w:lang w:val="ru-RU"/>
        </w:rPr>
      </w:pPr>
      <w:r w:rsidRPr="00CA007B">
        <w:rPr>
          <w:rStyle w:val="RollenNamen"/>
          <w:lang w:val="ru-RU"/>
        </w:rPr>
        <w:t>Иван Иванович</w:t>
      </w:r>
      <w:r>
        <w:rPr>
          <w:rStyle w:val="RollenNamen"/>
          <w:lang w:val="ru-RU"/>
        </w:rPr>
        <w:tab/>
      </w:r>
      <w:r w:rsidRPr="0043474E">
        <w:rPr>
          <w:lang w:val="ru-RU"/>
        </w:rPr>
        <w:t>А кто же лампу зажигает?</w:t>
      </w:r>
    </w:p>
    <w:p w:rsidR="0043474E" w:rsidRPr="00D2004C" w:rsidRDefault="0043474E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Пётр Николаевич</w:t>
      </w:r>
      <w:r w:rsidRPr="00D2004C">
        <w:rPr>
          <w:rStyle w:val="RollenNamen"/>
          <w:lang w:val="ru-RU"/>
        </w:rPr>
        <w:tab/>
      </w:r>
      <w:r w:rsidRPr="0043474E">
        <w:rPr>
          <w:lang w:val="ru-RU"/>
        </w:rPr>
        <w:t xml:space="preserve">Никто, она горит </w:t>
      </w:r>
      <w:r w:rsidRPr="0043474E">
        <w:rPr>
          <w:u w:val="single"/>
          <w:lang w:val="ru-RU"/>
        </w:rPr>
        <w:t>сама</w:t>
      </w:r>
      <w:r w:rsidRPr="0043474E">
        <w:rPr>
          <w:lang w:val="ru-RU"/>
        </w:rPr>
        <w:t>.</w:t>
      </w:r>
    </w:p>
    <w:p w:rsidR="0043474E" w:rsidRPr="00D2004C" w:rsidRDefault="0043474E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Иван Иванович</w:t>
      </w:r>
      <w:r w:rsidR="00A82160" w:rsidRPr="00D2004C">
        <w:rPr>
          <w:rStyle w:val="RollenNamen"/>
          <w:lang w:val="ru-RU"/>
        </w:rPr>
        <w:tab/>
      </w:r>
      <w:r w:rsidRPr="0043474E">
        <w:rPr>
          <w:lang w:val="ru-RU"/>
        </w:rPr>
        <w:t>Но этого же не бывает!</w:t>
      </w:r>
    </w:p>
    <w:p w:rsidR="0043474E" w:rsidRPr="00D2004C" w:rsidRDefault="0043474E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Пётр Николаевич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(пафосно декламирует)</w:t>
      </w:r>
      <w:r w:rsidR="00CF0160">
        <w:rPr>
          <w:rStyle w:val="Anweisung"/>
          <w:lang w:val="ru-RU"/>
        </w:rPr>
        <w:t xml:space="preserve"> </w:t>
      </w:r>
      <w:r w:rsidRPr="0043474E">
        <w:rPr>
          <w:lang w:val="ru-RU"/>
        </w:rPr>
        <w:t xml:space="preserve">Пустые, глупые слова!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Есть бесконечное движенье,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дыханье легких элементов,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планетный бег, земли вращенье,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шальная смена дня и ночи,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глухой природы сочетанье, </w:t>
      </w:r>
      <w:r>
        <w:rPr>
          <w:lang w:val="ru-RU"/>
        </w:rPr>
        <w:t xml:space="preserve">/ </w:t>
      </w:r>
      <w:r w:rsidRPr="0043474E">
        <w:rPr>
          <w:lang w:val="ru-RU"/>
        </w:rPr>
        <w:t>зверей дремучих гнев и сила</w:t>
      </w:r>
      <w:r w:rsidR="00A82160">
        <w:rPr>
          <w:lang w:val="ru-RU"/>
        </w:rPr>
        <w:t>…</w:t>
      </w:r>
      <w:r w:rsidRPr="0043474E">
        <w:rPr>
          <w:lang w:val="ru-RU"/>
        </w:rPr>
        <w:t xml:space="preserve">и покоренье человеком </w:t>
      </w:r>
      <w:r>
        <w:rPr>
          <w:lang w:val="ru-RU"/>
        </w:rPr>
        <w:t xml:space="preserve">/ </w:t>
      </w:r>
      <w:r w:rsidRPr="0043474E">
        <w:rPr>
          <w:lang w:val="ru-RU"/>
        </w:rPr>
        <w:t>законов света и волны.</w:t>
      </w:r>
    </w:p>
    <w:p w:rsidR="0043474E" w:rsidRPr="00D2004C" w:rsidRDefault="0043474E" w:rsidP="0043474E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</w:t>
      </w:r>
      <w:r w:rsidR="00A82160" w:rsidRPr="00D2004C">
        <w:rPr>
          <w:rStyle w:val="Anweisung"/>
          <w:lang w:val="ru-RU"/>
        </w:rPr>
        <w:t>появляется сбоку. Он - театральный критик. Смотрит в зал, останавливается у края сцены, затем сухо произносит текст</w:t>
      </w:r>
      <w:r w:rsidR="006C00A9">
        <w:rPr>
          <w:rStyle w:val="Anweisung"/>
          <w:lang w:val="ru-RU"/>
        </w:rPr>
        <w:t>).</w:t>
      </w:r>
      <w:r w:rsidR="00CF0160">
        <w:rPr>
          <w:rStyle w:val="Anweisung"/>
          <w:lang w:val="ru-RU"/>
        </w:rPr>
        <w:t xml:space="preserve"> </w:t>
      </w:r>
      <w:r w:rsidR="00A82160" w:rsidRPr="00A82160">
        <w:rPr>
          <w:lang w:val="ru-RU"/>
        </w:rPr>
        <w:t>Следующие десять страниц мы пропускаем.</w:t>
      </w:r>
    </w:p>
    <w:p w:rsidR="00A82160" w:rsidRPr="00D2004C" w:rsidRDefault="00A82160" w:rsidP="00CF0160">
      <w:pPr>
        <w:pStyle w:val="Text"/>
        <w:rPr>
          <w:lang w:val="ru-RU"/>
        </w:rPr>
      </w:pPr>
      <w:r>
        <w:rPr>
          <w:rStyle w:val="RollenNamen"/>
          <w:lang w:val="ru-RU"/>
        </w:rPr>
        <w:t>Пётр Николаевич</w:t>
      </w:r>
      <w:r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(пафосно декламирует)</w:t>
      </w:r>
      <w:r w:rsidR="00CF0160">
        <w:rPr>
          <w:rStyle w:val="Anweisung"/>
          <w:lang w:val="ru-RU"/>
        </w:rPr>
        <w:t xml:space="preserve"> </w:t>
      </w:r>
      <w:r>
        <w:rPr>
          <w:lang w:val="ru-RU"/>
        </w:rPr>
        <w:t>…</w:t>
      </w:r>
      <w:r w:rsidRPr="0043474E">
        <w:rPr>
          <w:lang w:val="ru-RU"/>
        </w:rPr>
        <w:t xml:space="preserve">и покоренье человеком </w:t>
      </w:r>
      <w:r>
        <w:rPr>
          <w:lang w:val="ru-RU"/>
        </w:rPr>
        <w:t xml:space="preserve">/ </w:t>
      </w:r>
      <w:r w:rsidRPr="0043474E">
        <w:rPr>
          <w:lang w:val="ru-RU"/>
        </w:rPr>
        <w:t>законов света и волны.</w:t>
      </w:r>
    </w:p>
    <w:p w:rsidR="0043474E" w:rsidRPr="00D2004C" w:rsidRDefault="0043474E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Иван Иванович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(зажигая спичку)</w:t>
      </w:r>
      <w:r w:rsidR="00CF0160">
        <w:rPr>
          <w:rStyle w:val="Anweisung"/>
          <w:lang w:val="ru-RU"/>
        </w:rPr>
        <w:t xml:space="preserve"> </w:t>
      </w:r>
      <w:r w:rsidRPr="0043474E">
        <w:rPr>
          <w:lang w:val="ru-RU"/>
        </w:rPr>
        <w:t xml:space="preserve">Теперь я понял,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понял, понял,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благодарю и приседаю,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и, как всегда, интересуюсь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который час? </w:t>
      </w:r>
      <w:r w:rsidR="00CF0160">
        <w:rPr>
          <w:lang w:val="ru-RU"/>
        </w:rPr>
        <w:t>С</w:t>
      </w:r>
      <w:r w:rsidRPr="0043474E">
        <w:rPr>
          <w:lang w:val="ru-RU"/>
        </w:rPr>
        <w:t>кажите мне.</w:t>
      </w:r>
    </w:p>
    <w:p w:rsidR="0043474E" w:rsidRPr="00D2004C" w:rsidRDefault="0043474E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Пётр Николаевич</w:t>
      </w:r>
      <w:r w:rsidRPr="00D2004C">
        <w:rPr>
          <w:rStyle w:val="RollenNamen"/>
          <w:lang w:val="ru-RU"/>
        </w:rPr>
        <w:tab/>
      </w:r>
      <w:r w:rsidRPr="0043474E">
        <w:rPr>
          <w:lang w:val="ru-RU"/>
        </w:rPr>
        <w:t xml:space="preserve">Четыре. Ой, пора обедать!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Иван Иванович, пойдемте, </w:t>
      </w:r>
      <w:r>
        <w:rPr>
          <w:lang w:val="ru-RU"/>
        </w:rPr>
        <w:t xml:space="preserve">/ </w:t>
      </w:r>
      <w:r w:rsidRPr="0043474E">
        <w:rPr>
          <w:lang w:val="ru-RU"/>
        </w:rPr>
        <w:t xml:space="preserve">но помните, что завтра ночью </w:t>
      </w:r>
      <w:r>
        <w:rPr>
          <w:lang w:val="ru-RU"/>
        </w:rPr>
        <w:t xml:space="preserve">/ </w:t>
      </w:r>
      <w:r w:rsidRPr="0043474E">
        <w:rPr>
          <w:lang w:val="ru-RU"/>
        </w:rPr>
        <w:t>Елизавета Бам умрет.</w:t>
      </w:r>
    </w:p>
    <w:p w:rsidR="00540532" w:rsidRPr="00D2004C" w:rsidRDefault="00A82160" w:rsidP="0043474E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(театральный критик. Колокольчик)</w:t>
      </w:r>
      <w:r w:rsidR="00CF0160">
        <w:rPr>
          <w:rStyle w:val="Anweisung"/>
          <w:lang w:val="ru-RU"/>
        </w:rPr>
        <w:t xml:space="preserve"> </w:t>
      </w:r>
      <w:r w:rsidRPr="00A82160">
        <w:rPr>
          <w:lang w:val="ru-RU"/>
        </w:rPr>
        <w:t xml:space="preserve">А теперь </w:t>
      </w:r>
      <w:r>
        <w:rPr>
          <w:lang w:val="ru-RU"/>
        </w:rPr>
        <w:t>-</w:t>
      </w:r>
      <w:r w:rsidRPr="00A82160">
        <w:rPr>
          <w:lang w:val="ru-RU"/>
        </w:rPr>
        <w:t xml:space="preserve"> классический пафос</w:t>
      </w:r>
      <w:r w:rsidR="00CF0160" w:rsidRPr="00CF0160">
        <w:rPr>
          <w:lang w:val="ru-RU"/>
        </w:rPr>
        <w:t xml:space="preserve"> </w:t>
      </w:r>
      <w:r w:rsidRPr="00A82160">
        <w:rPr>
          <w:lang w:val="ru-RU"/>
        </w:rPr>
        <w:t>с</w:t>
      </w:r>
      <w:r>
        <w:rPr>
          <w:lang w:val="ru-RU"/>
        </w:rPr>
        <w:t>о</w:t>
      </w:r>
      <w:r w:rsidRPr="00A82160">
        <w:rPr>
          <w:lang w:val="ru-RU"/>
        </w:rPr>
        <w:t xml:space="preserve"> щепоткой английского юмора.</w:t>
      </w:r>
    </w:p>
    <w:p w:rsidR="00A82160" w:rsidRPr="00D2004C" w:rsidRDefault="00A82160" w:rsidP="00A3374F">
      <w:pPr>
        <w:pStyle w:val="berschrift3"/>
        <w:rPr>
          <w:lang w:val="ru-RU"/>
        </w:rPr>
      </w:pPr>
      <w:bookmarkStart w:id="52" w:name="_Toc219313016"/>
      <w:bookmarkStart w:id="53" w:name="_Toc219313037"/>
      <w:bookmarkStart w:id="54" w:name="_Toc219313061"/>
      <w:bookmarkStart w:id="55" w:name="_Toc219313111"/>
      <w:r>
        <w:rPr>
          <w:lang w:val="ru-RU"/>
        </w:rPr>
        <w:t>К</w:t>
      </w:r>
      <w:r w:rsidRPr="00A82160">
        <w:rPr>
          <w:lang w:val="ru-RU"/>
        </w:rPr>
        <w:t>лассический пафос</w:t>
      </w:r>
      <w:r w:rsidR="00CF0160" w:rsidRPr="00CF0160">
        <w:rPr>
          <w:lang w:val="ru-RU"/>
        </w:rPr>
        <w:t xml:space="preserve"> </w:t>
      </w:r>
      <w:r w:rsidRPr="00A82160">
        <w:rPr>
          <w:lang w:val="ru-RU"/>
        </w:rPr>
        <w:t>с</w:t>
      </w:r>
      <w:r>
        <w:rPr>
          <w:lang w:val="ru-RU"/>
        </w:rPr>
        <w:t>о</w:t>
      </w:r>
      <w:r w:rsidRPr="00A82160">
        <w:rPr>
          <w:lang w:val="ru-RU"/>
        </w:rPr>
        <w:t xml:space="preserve"> щепоткой английского юмора</w:t>
      </w:r>
      <w:bookmarkEnd w:id="52"/>
      <w:bookmarkEnd w:id="53"/>
      <w:bookmarkEnd w:id="54"/>
      <w:bookmarkEnd w:id="55"/>
      <w:r w:rsidR="00CF0160">
        <w:rPr>
          <w:lang w:val="ru-RU"/>
        </w:rPr>
        <w:t>.</w:t>
      </w:r>
      <w:r w:rsidR="00CF0160" w:rsidRPr="00CF0160">
        <w:rPr>
          <w:lang w:val="ru-RU"/>
        </w:rPr>
        <w:t xml:space="preserve"> </w:t>
      </w:r>
      <w:r w:rsidR="004E022D">
        <w:rPr>
          <w:lang w:val="ru-RU"/>
        </w:rPr>
        <w:t xml:space="preserve">На стене средневекового замка. </w:t>
      </w:r>
      <w:r w:rsidR="00CF0160">
        <w:rPr>
          <w:lang w:val="ru-RU"/>
        </w:rPr>
        <w:t>Папаша, Пётр Николаевич, Иван Иванович.</w:t>
      </w:r>
    </w:p>
    <w:p w:rsidR="00A82160" w:rsidRPr="00D2004C" w:rsidRDefault="00A82160" w:rsidP="003C5259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 xml:space="preserve">(Кулисы подвала пропадают. На сцене </w:t>
      </w:r>
      <w:r w:rsidR="00C17EF4">
        <w:rPr>
          <w:rStyle w:val="Anweisung"/>
          <w:lang w:val="ru-RU"/>
        </w:rPr>
        <w:t>-</w:t>
      </w:r>
      <w:r w:rsidRPr="00D2004C">
        <w:rPr>
          <w:rStyle w:val="Anweisung"/>
          <w:lang w:val="ru-RU"/>
        </w:rPr>
        <w:t xml:space="preserve"> часть средневековой крепости. Стен</w:t>
      </w:r>
      <w:r w:rsidR="003C5259" w:rsidRPr="00D2004C">
        <w:rPr>
          <w:rStyle w:val="Anweisung"/>
          <w:lang w:val="ru-RU"/>
        </w:rPr>
        <w:t>ы</w:t>
      </w:r>
      <w:r w:rsidRPr="00D2004C">
        <w:rPr>
          <w:rStyle w:val="Anweisung"/>
          <w:lang w:val="ru-RU"/>
        </w:rPr>
        <w:t xml:space="preserve"> со ступенями</w:t>
      </w:r>
      <w:r w:rsidR="003C5259" w:rsidRPr="00D2004C">
        <w:rPr>
          <w:rStyle w:val="Anweisung"/>
          <w:lang w:val="ru-RU"/>
        </w:rPr>
        <w:t>, которые движутся относительно друг друга</w:t>
      </w:r>
      <w:r w:rsidRPr="00D2004C">
        <w:rPr>
          <w:rStyle w:val="Anweisung"/>
          <w:lang w:val="ru-RU"/>
        </w:rPr>
        <w:t>.</w:t>
      </w:r>
      <w:r w:rsidR="003C5259" w:rsidRPr="00D2004C">
        <w:rPr>
          <w:rStyle w:val="Anweisung"/>
          <w:lang w:val="ru-RU"/>
        </w:rPr>
        <w:t xml:space="preserve"> Слышен сначала отдалённый, потом приближающийся всё ближе и ближе скрип и бряцание лат. На стену взбирается р</w:t>
      </w:r>
      <w:r w:rsidR="00CF0160">
        <w:rPr>
          <w:rStyle w:val="Anweisung"/>
          <w:lang w:val="ru-RU"/>
        </w:rPr>
        <w:t xml:space="preserve">ыцарь в железе и перьях. Это </w:t>
      </w:r>
      <w:r w:rsidR="00C17EF4">
        <w:rPr>
          <w:rStyle w:val="Anweisung"/>
          <w:lang w:val="ru-RU"/>
        </w:rPr>
        <w:t>-</w:t>
      </w:r>
      <w:r w:rsidR="00CF0160">
        <w:rPr>
          <w:rStyle w:val="Anweisung"/>
          <w:lang w:val="ru-RU"/>
        </w:rPr>
        <w:t xml:space="preserve"> П</w:t>
      </w:r>
      <w:r w:rsidR="003C5259" w:rsidRPr="00D2004C">
        <w:rPr>
          <w:rStyle w:val="Anweisung"/>
          <w:lang w:val="ru-RU"/>
        </w:rPr>
        <w:t>апаша</w:t>
      </w:r>
      <w:r w:rsidRPr="00D2004C">
        <w:rPr>
          <w:rStyle w:val="Anweisung"/>
          <w:lang w:val="ru-RU"/>
        </w:rPr>
        <w:t>)</w:t>
      </w:r>
      <w:r w:rsidR="00CF0160">
        <w:rPr>
          <w:rStyle w:val="Anweisung"/>
          <w:lang w:val="ru-RU"/>
        </w:rPr>
        <w:t>.</w:t>
      </w:r>
    </w:p>
    <w:p w:rsidR="0099231D" w:rsidRPr="00D2004C" w:rsidRDefault="00AE6302" w:rsidP="00AE6302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lastRenderedPageBreak/>
        <w:t>Папаша</w:t>
      </w:r>
      <w:r w:rsidRPr="00D2004C">
        <w:rPr>
          <w:rStyle w:val="RollenNamen"/>
          <w:lang w:val="ru-RU"/>
        </w:rPr>
        <w:tab/>
      </w:r>
      <w:r w:rsidR="003C5259" w:rsidRPr="003C5259">
        <w:rPr>
          <w:lang w:val="ru-RU"/>
        </w:rPr>
        <w:t xml:space="preserve">Которая Елизавета Бам, </w:t>
      </w:r>
      <w:r w:rsidR="003C5259">
        <w:rPr>
          <w:lang w:val="ru-RU"/>
        </w:rPr>
        <w:t xml:space="preserve">/ </w:t>
      </w:r>
      <w:r w:rsidR="003C5259" w:rsidRPr="003C5259">
        <w:rPr>
          <w:lang w:val="ru-RU"/>
        </w:rPr>
        <w:t xml:space="preserve">которая мне дочь, </w:t>
      </w:r>
      <w:r w:rsidR="003C5259">
        <w:rPr>
          <w:lang w:val="ru-RU"/>
        </w:rPr>
        <w:t xml:space="preserve">/ </w:t>
      </w:r>
      <w:r w:rsidR="003C5259" w:rsidRPr="003C5259">
        <w:rPr>
          <w:lang w:val="ru-RU"/>
        </w:rPr>
        <w:t xml:space="preserve">которую хотите вы на следующую ночь </w:t>
      </w:r>
      <w:r w:rsidR="003C5259">
        <w:rPr>
          <w:lang w:val="ru-RU"/>
        </w:rPr>
        <w:t xml:space="preserve">/ </w:t>
      </w:r>
      <w:r w:rsidR="003C5259" w:rsidRPr="003C5259">
        <w:rPr>
          <w:lang w:val="ru-RU"/>
        </w:rPr>
        <w:t xml:space="preserve">убить и вздернуть на сосне, </w:t>
      </w:r>
      <w:r w:rsidR="003C5259">
        <w:rPr>
          <w:lang w:val="ru-RU"/>
        </w:rPr>
        <w:t xml:space="preserve">/ </w:t>
      </w:r>
      <w:r w:rsidR="003C5259" w:rsidRPr="003C5259">
        <w:rPr>
          <w:lang w:val="ru-RU"/>
        </w:rPr>
        <w:t xml:space="preserve">которая стройна, </w:t>
      </w:r>
      <w:r w:rsidR="003C5259">
        <w:rPr>
          <w:lang w:val="ru-RU"/>
        </w:rPr>
        <w:t xml:space="preserve">/ </w:t>
      </w:r>
      <w:r w:rsidR="003C5259" w:rsidRPr="003C5259">
        <w:rPr>
          <w:lang w:val="ru-RU"/>
        </w:rPr>
        <w:t xml:space="preserve">чтобы знали звери все вокруг </w:t>
      </w:r>
      <w:r w:rsidR="003C5259">
        <w:rPr>
          <w:lang w:val="ru-RU"/>
        </w:rPr>
        <w:t xml:space="preserve">/ </w:t>
      </w:r>
      <w:r w:rsidR="003C5259" w:rsidRPr="003C5259">
        <w:rPr>
          <w:lang w:val="ru-RU"/>
        </w:rPr>
        <w:t xml:space="preserve">и целая страна. </w:t>
      </w:r>
      <w:r w:rsidR="003C5259">
        <w:rPr>
          <w:lang w:val="ru-RU"/>
        </w:rPr>
        <w:t xml:space="preserve">/ </w:t>
      </w:r>
      <w:r w:rsidR="003C5259" w:rsidRPr="003C5259">
        <w:rPr>
          <w:lang w:val="ru-RU"/>
        </w:rPr>
        <w:t xml:space="preserve">А я приказываю вам </w:t>
      </w:r>
      <w:r w:rsidR="003C5259">
        <w:rPr>
          <w:lang w:val="ru-RU"/>
        </w:rPr>
        <w:t xml:space="preserve">/ </w:t>
      </w:r>
      <w:r w:rsidR="003C5259" w:rsidRPr="003C5259">
        <w:rPr>
          <w:lang w:val="ru-RU"/>
        </w:rPr>
        <w:t xml:space="preserve">могуществом руки </w:t>
      </w:r>
      <w:r>
        <w:rPr>
          <w:lang w:val="ru-RU"/>
        </w:rPr>
        <w:t xml:space="preserve">/ </w:t>
      </w:r>
      <w:r w:rsidR="003C5259" w:rsidRPr="003C5259">
        <w:rPr>
          <w:lang w:val="ru-RU"/>
        </w:rPr>
        <w:t xml:space="preserve">забыть Елизавету Бам </w:t>
      </w:r>
      <w:r>
        <w:rPr>
          <w:lang w:val="ru-RU"/>
        </w:rPr>
        <w:t xml:space="preserve">/ </w:t>
      </w:r>
      <w:r w:rsidR="003C5259" w:rsidRPr="003C5259">
        <w:rPr>
          <w:lang w:val="ru-RU"/>
        </w:rPr>
        <w:t>законам вопреки.</w:t>
      </w:r>
    </w:p>
    <w:p w:rsidR="0099231D" w:rsidRPr="0099231D" w:rsidRDefault="003C5259" w:rsidP="00AE6302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Пётр Николаевич</w:t>
      </w:r>
      <w:r w:rsidR="00AE6302" w:rsidRPr="0099231D">
        <w:rPr>
          <w:rStyle w:val="RollenNamen"/>
          <w:lang w:val="ru-RU"/>
        </w:rPr>
        <w:tab/>
      </w:r>
      <w:r w:rsidRPr="00AE6302">
        <w:rPr>
          <w:lang w:val="ru-RU"/>
        </w:rPr>
        <w:t xml:space="preserve">Попробуй только запрети, </w:t>
      </w:r>
      <w:r w:rsidR="00AE6302">
        <w:rPr>
          <w:lang w:val="ru-RU"/>
        </w:rPr>
        <w:t xml:space="preserve">/ </w:t>
      </w:r>
      <w:r w:rsidRPr="00AE6302">
        <w:rPr>
          <w:lang w:val="ru-RU"/>
        </w:rPr>
        <w:t xml:space="preserve">я растопчу тебя в минуту, </w:t>
      </w:r>
      <w:r w:rsidR="00AE6302">
        <w:rPr>
          <w:lang w:val="ru-RU"/>
        </w:rPr>
        <w:t xml:space="preserve">/ </w:t>
      </w:r>
      <w:r w:rsidRPr="00AE6302">
        <w:rPr>
          <w:lang w:val="ru-RU"/>
        </w:rPr>
        <w:t xml:space="preserve">потом червонными плетьми </w:t>
      </w:r>
      <w:r w:rsidR="00AE6302">
        <w:rPr>
          <w:lang w:val="ru-RU"/>
        </w:rPr>
        <w:t xml:space="preserve">/ </w:t>
      </w:r>
      <w:r w:rsidRPr="00AE6302">
        <w:rPr>
          <w:lang w:val="ru-RU"/>
        </w:rPr>
        <w:t xml:space="preserve">я перебью твои суставы. </w:t>
      </w:r>
      <w:r w:rsidR="00AE6302">
        <w:rPr>
          <w:lang w:val="ru-RU"/>
        </w:rPr>
        <w:t xml:space="preserve">/ </w:t>
      </w:r>
      <w:r w:rsidRPr="00AE6302">
        <w:rPr>
          <w:lang w:val="ru-RU"/>
        </w:rPr>
        <w:t xml:space="preserve">Изрежу, вздую и верхом </w:t>
      </w:r>
      <w:r w:rsidR="00AE6302">
        <w:rPr>
          <w:lang w:val="ru-RU"/>
        </w:rPr>
        <w:t xml:space="preserve">/ </w:t>
      </w:r>
      <w:r w:rsidRPr="00AE6302">
        <w:rPr>
          <w:lang w:val="ru-RU"/>
        </w:rPr>
        <w:t>пущу по ветру петухом.</w:t>
      </w:r>
    </w:p>
    <w:p w:rsidR="0099231D" w:rsidRPr="0099231D" w:rsidRDefault="003C5259" w:rsidP="00AE6302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Иван Иванович</w:t>
      </w:r>
      <w:r w:rsidR="00AE6302" w:rsidRPr="0099231D">
        <w:rPr>
          <w:rStyle w:val="RollenNamen"/>
          <w:lang w:val="ru-RU"/>
        </w:rPr>
        <w:tab/>
      </w:r>
      <w:r w:rsidRPr="00AE6302">
        <w:rPr>
          <w:lang w:val="ru-RU"/>
        </w:rPr>
        <w:t xml:space="preserve">Ему известно все вокруг, </w:t>
      </w:r>
      <w:r w:rsidR="00AE6302">
        <w:rPr>
          <w:lang w:val="ru-RU"/>
        </w:rPr>
        <w:t xml:space="preserve">/ </w:t>
      </w:r>
      <w:r w:rsidRPr="00AE6302">
        <w:rPr>
          <w:lang w:val="ru-RU"/>
        </w:rPr>
        <w:t xml:space="preserve">он повелитель мне и друг, </w:t>
      </w:r>
      <w:r w:rsidR="00AE6302">
        <w:rPr>
          <w:lang w:val="ru-RU"/>
        </w:rPr>
        <w:t xml:space="preserve">/ </w:t>
      </w:r>
      <w:r w:rsidRPr="00AE6302">
        <w:rPr>
          <w:lang w:val="ru-RU"/>
        </w:rPr>
        <w:t xml:space="preserve">одним движением крыла </w:t>
      </w:r>
      <w:r w:rsidR="00AE6302">
        <w:rPr>
          <w:lang w:val="ru-RU"/>
        </w:rPr>
        <w:t xml:space="preserve">/ </w:t>
      </w:r>
      <w:r w:rsidRPr="00AE6302">
        <w:rPr>
          <w:lang w:val="ru-RU"/>
        </w:rPr>
        <w:t xml:space="preserve">он двигает морями, </w:t>
      </w:r>
      <w:r w:rsidR="00AE6302">
        <w:rPr>
          <w:lang w:val="ru-RU"/>
        </w:rPr>
        <w:t xml:space="preserve">/ </w:t>
      </w:r>
      <w:r w:rsidRPr="00AE6302">
        <w:rPr>
          <w:lang w:val="ru-RU"/>
        </w:rPr>
        <w:t xml:space="preserve">одним размахом топора </w:t>
      </w:r>
      <w:r w:rsidR="00AE6302">
        <w:rPr>
          <w:lang w:val="ru-RU"/>
        </w:rPr>
        <w:t xml:space="preserve">/ </w:t>
      </w:r>
      <w:r w:rsidRPr="00AE6302">
        <w:rPr>
          <w:lang w:val="ru-RU"/>
        </w:rPr>
        <w:t xml:space="preserve">он рубит лес и горы </w:t>
      </w:r>
      <w:r w:rsidR="00AE6302">
        <w:rPr>
          <w:lang w:val="ru-RU"/>
        </w:rPr>
        <w:t xml:space="preserve">/ </w:t>
      </w:r>
      <w:r w:rsidRPr="00AE6302">
        <w:rPr>
          <w:lang w:val="ru-RU"/>
        </w:rPr>
        <w:t xml:space="preserve">одним дыханием своим </w:t>
      </w:r>
      <w:r w:rsidR="00AE6302">
        <w:rPr>
          <w:lang w:val="ru-RU"/>
        </w:rPr>
        <w:t xml:space="preserve">/ </w:t>
      </w:r>
      <w:r w:rsidRPr="00AE6302">
        <w:rPr>
          <w:lang w:val="ru-RU"/>
        </w:rPr>
        <w:t>он всюду есть неуловим.</w:t>
      </w:r>
    </w:p>
    <w:p w:rsidR="003C5259" w:rsidRPr="0099231D" w:rsidRDefault="003C5259" w:rsidP="00AE6302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Папаша</w:t>
      </w:r>
      <w:r w:rsidR="00AE6302" w:rsidRPr="0099231D">
        <w:rPr>
          <w:rStyle w:val="RollenNamen"/>
          <w:lang w:val="ru-RU"/>
        </w:rPr>
        <w:tab/>
      </w:r>
      <w:r w:rsidRPr="003C5259">
        <w:rPr>
          <w:lang w:val="ru-RU"/>
        </w:rPr>
        <w:t xml:space="preserve">Давай, сразимся, чародей, </w:t>
      </w:r>
      <w:r w:rsidR="00AE6302">
        <w:rPr>
          <w:lang w:val="ru-RU"/>
        </w:rPr>
        <w:t xml:space="preserve">/ </w:t>
      </w:r>
      <w:r w:rsidRPr="003C5259">
        <w:rPr>
          <w:lang w:val="ru-RU"/>
        </w:rPr>
        <w:t xml:space="preserve">ты </w:t>
      </w:r>
      <w:r>
        <w:rPr>
          <w:lang w:val="ru-RU"/>
        </w:rPr>
        <w:t xml:space="preserve">- </w:t>
      </w:r>
      <w:r w:rsidRPr="003C5259">
        <w:rPr>
          <w:lang w:val="ru-RU"/>
        </w:rPr>
        <w:t xml:space="preserve">словом, я рукой, </w:t>
      </w:r>
      <w:r w:rsidR="00AE6302">
        <w:rPr>
          <w:lang w:val="ru-RU"/>
        </w:rPr>
        <w:t xml:space="preserve">/ </w:t>
      </w:r>
      <w:r w:rsidRPr="003C5259">
        <w:rPr>
          <w:lang w:val="ru-RU"/>
        </w:rPr>
        <w:t xml:space="preserve">пройдет минута, час пройдет, </w:t>
      </w:r>
      <w:r w:rsidR="00AE6302">
        <w:rPr>
          <w:lang w:val="ru-RU"/>
        </w:rPr>
        <w:t xml:space="preserve">/ </w:t>
      </w:r>
      <w:r w:rsidRPr="003C5259">
        <w:rPr>
          <w:lang w:val="ru-RU"/>
        </w:rPr>
        <w:t xml:space="preserve">потом еще другой. </w:t>
      </w:r>
      <w:r w:rsidR="00AE6302">
        <w:rPr>
          <w:lang w:val="ru-RU"/>
        </w:rPr>
        <w:t xml:space="preserve">/ </w:t>
      </w:r>
      <w:r w:rsidRPr="003C5259">
        <w:rPr>
          <w:lang w:val="ru-RU"/>
        </w:rPr>
        <w:t xml:space="preserve">Погибнешь ты, погибну я, </w:t>
      </w:r>
      <w:r w:rsidR="00AE6302">
        <w:rPr>
          <w:lang w:val="ru-RU"/>
        </w:rPr>
        <w:t xml:space="preserve">/ </w:t>
      </w:r>
      <w:r w:rsidRPr="003C5259">
        <w:rPr>
          <w:lang w:val="ru-RU"/>
        </w:rPr>
        <w:t xml:space="preserve">все тихо будет там, </w:t>
      </w:r>
      <w:r w:rsidR="00AE6302">
        <w:rPr>
          <w:lang w:val="ru-RU"/>
        </w:rPr>
        <w:t xml:space="preserve">/ </w:t>
      </w:r>
      <w:r w:rsidRPr="003C5259">
        <w:rPr>
          <w:lang w:val="ru-RU"/>
        </w:rPr>
        <w:t xml:space="preserve">но пусть ликует дочь моя </w:t>
      </w:r>
      <w:r w:rsidR="00AE6302">
        <w:rPr>
          <w:lang w:val="ru-RU"/>
        </w:rPr>
        <w:t xml:space="preserve">/ </w:t>
      </w:r>
      <w:r w:rsidRPr="003C5259">
        <w:rPr>
          <w:lang w:val="ru-RU"/>
        </w:rPr>
        <w:t>Елизавета Бам.</w:t>
      </w:r>
    </w:p>
    <w:p w:rsidR="00AE6302" w:rsidRPr="00EE76A3" w:rsidRDefault="002F4687" w:rsidP="00EE76A3">
      <w:pPr>
        <w:pStyle w:val="berschrift3"/>
        <w:numPr>
          <w:ilvl w:val="2"/>
          <w:numId w:val="1"/>
        </w:numPr>
        <w:ind w:left="0"/>
        <w:rPr>
          <w:lang w:val="ru-RU"/>
        </w:rPr>
      </w:pPr>
      <w:bookmarkStart w:id="56" w:name="_Toc219313017"/>
      <w:bookmarkStart w:id="57" w:name="_Toc219313038"/>
      <w:bookmarkStart w:id="58" w:name="_Toc219313062"/>
      <w:bookmarkStart w:id="59" w:name="_Toc219313112"/>
      <w:r>
        <w:rPr>
          <w:lang w:val="ru-RU"/>
        </w:rPr>
        <w:t>С</w:t>
      </w:r>
      <w:r w:rsidR="00AE6302" w:rsidRPr="00CF0160">
        <w:rPr>
          <w:lang w:val="ru-RU"/>
        </w:rPr>
        <w:t>раженье двух богатырей</w:t>
      </w:r>
      <w:bookmarkEnd w:id="56"/>
      <w:bookmarkEnd w:id="57"/>
      <w:bookmarkEnd w:id="58"/>
      <w:bookmarkEnd w:id="59"/>
      <w:r w:rsidR="00CF0160">
        <w:rPr>
          <w:lang w:val="ru-RU"/>
        </w:rPr>
        <w:t xml:space="preserve">. </w:t>
      </w:r>
      <w:r w:rsidR="004E022D">
        <w:rPr>
          <w:lang w:val="ru-RU"/>
        </w:rPr>
        <w:t xml:space="preserve">Перед замком. </w:t>
      </w:r>
      <w:r w:rsidR="00EE76A3">
        <w:rPr>
          <w:lang w:val="ru-RU"/>
        </w:rPr>
        <w:t xml:space="preserve">Актёр, </w:t>
      </w:r>
      <w:r w:rsidR="00CF0160">
        <w:rPr>
          <w:lang w:val="ru-RU"/>
        </w:rPr>
        <w:t>Папаша, Пётр Николаевич, Иван Иванович.</w:t>
      </w:r>
    </w:p>
    <w:p w:rsidR="0099231D" w:rsidRPr="00D2004C" w:rsidRDefault="00AE6302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</w:t>
      </w:r>
      <w:r w:rsidR="00EE76A3">
        <w:rPr>
          <w:rStyle w:val="Anweisung"/>
          <w:lang w:val="ru-RU"/>
        </w:rPr>
        <w:t>театральный критик. Колокольчик</w:t>
      </w:r>
      <w:r w:rsidRPr="00D2004C">
        <w:rPr>
          <w:rStyle w:val="Anweisung"/>
          <w:lang w:val="ru-RU"/>
        </w:rPr>
        <w:t>)</w:t>
      </w:r>
      <w:r w:rsidR="00EE76A3">
        <w:rPr>
          <w:rStyle w:val="Anweisung"/>
          <w:lang w:val="ru-RU"/>
        </w:rPr>
        <w:t xml:space="preserve"> </w:t>
      </w:r>
      <w:r w:rsidRPr="00AE6302">
        <w:rPr>
          <w:lang w:val="ru-RU"/>
        </w:rPr>
        <w:t>Сраженье двух богатырей</w:t>
      </w:r>
      <w:r>
        <w:rPr>
          <w:lang w:val="ru-RU"/>
        </w:rPr>
        <w:t xml:space="preserve">. </w:t>
      </w:r>
      <w:r w:rsidRPr="00AE6302">
        <w:rPr>
          <w:lang w:val="ru-RU"/>
        </w:rPr>
        <w:t>Сраженье двух богатырей! Текст - Иммануила Красдайтейрик. Музыка - Велиопага, нидерландского пастуха. Движенье - неизвестного путешественника. Начало объявит колокол!</w:t>
      </w:r>
    </w:p>
    <w:p w:rsidR="00AE6302" w:rsidRPr="00D2004C" w:rsidRDefault="00AE6302" w:rsidP="00AE6302">
      <w:pPr>
        <w:rPr>
          <w:lang w:val="ru-RU"/>
        </w:rPr>
      </w:pPr>
      <w:r w:rsidRPr="00D2004C">
        <w:rPr>
          <w:rStyle w:val="Anweisung"/>
          <w:lang w:val="ru-RU"/>
        </w:rPr>
        <w:t>(Голоса с разных концов зала: Сраженье двух богатырей! Текст - Иммануила Красдайтейрик. Музыка - Велиопага, нидерландского пастуха! Движенье - неизвестного путешественника! Начало объявит кол</w:t>
      </w:r>
      <w:r w:rsidR="00F67D78">
        <w:rPr>
          <w:rStyle w:val="Anweisung"/>
          <w:lang w:val="ru-RU"/>
        </w:rPr>
        <w:t>окол! Сраженье двух богатырей! И</w:t>
      </w:r>
      <w:r w:rsidRPr="00D2004C">
        <w:rPr>
          <w:rStyle w:val="Anweisung"/>
          <w:lang w:val="ru-RU"/>
        </w:rPr>
        <w:t xml:space="preserve"> т.</w:t>
      </w:r>
      <w:r w:rsidR="00C17EF4">
        <w:rPr>
          <w:rStyle w:val="Anweisung"/>
          <w:lang w:val="ru-RU"/>
        </w:rPr>
        <w:t xml:space="preserve"> </w:t>
      </w:r>
      <w:r w:rsidRPr="00D2004C">
        <w:rPr>
          <w:rStyle w:val="Anweisung"/>
          <w:lang w:val="ru-RU"/>
        </w:rPr>
        <w:t>д</w:t>
      </w:r>
      <w:r w:rsidR="00F67D78">
        <w:rPr>
          <w:rStyle w:val="Anweisung"/>
          <w:lang w:val="ru-RU"/>
        </w:rPr>
        <w:t>.</w:t>
      </w:r>
      <w:r w:rsidR="006C00A9">
        <w:rPr>
          <w:rStyle w:val="Anweisung"/>
          <w:lang w:val="ru-RU"/>
        </w:rPr>
        <w:t>).</w:t>
      </w:r>
    </w:p>
    <w:p w:rsidR="0099231D" w:rsidRPr="00D2004C" w:rsidRDefault="00AE6302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(театральный критик)</w:t>
      </w:r>
      <w:r w:rsidR="00EE76A3">
        <w:rPr>
          <w:rStyle w:val="Anweisung"/>
          <w:lang w:val="ru-RU"/>
        </w:rPr>
        <w:t xml:space="preserve"> </w:t>
      </w:r>
      <w:r w:rsidRPr="00AE6302">
        <w:rPr>
          <w:lang w:val="ru-RU"/>
        </w:rPr>
        <w:t>Колокол</w:t>
      </w:r>
      <w:r>
        <w:rPr>
          <w:lang w:val="ru-RU"/>
        </w:rPr>
        <w:t xml:space="preserve">: </w:t>
      </w:r>
      <w:r w:rsidRPr="00AE6302">
        <w:rPr>
          <w:lang w:val="ru-RU"/>
        </w:rPr>
        <w:t>Б</w:t>
      </w:r>
      <w:r>
        <w:rPr>
          <w:lang w:val="ru-RU"/>
        </w:rPr>
        <w:t>а</w:t>
      </w:r>
      <w:r w:rsidRPr="00AE6302">
        <w:rPr>
          <w:lang w:val="ru-RU"/>
        </w:rPr>
        <w:t>м, б</w:t>
      </w:r>
      <w:r>
        <w:rPr>
          <w:lang w:val="ru-RU"/>
        </w:rPr>
        <w:t>а</w:t>
      </w:r>
      <w:r w:rsidRPr="00AE6302">
        <w:rPr>
          <w:lang w:val="ru-RU"/>
        </w:rPr>
        <w:t>м, б</w:t>
      </w:r>
      <w:r>
        <w:rPr>
          <w:lang w:val="ru-RU"/>
        </w:rPr>
        <w:t>а</w:t>
      </w:r>
      <w:r w:rsidRPr="00AE6302">
        <w:rPr>
          <w:lang w:val="ru-RU"/>
        </w:rPr>
        <w:t>м, б</w:t>
      </w:r>
      <w:r>
        <w:rPr>
          <w:lang w:val="ru-RU"/>
        </w:rPr>
        <w:t>а</w:t>
      </w:r>
      <w:r w:rsidRPr="00AE6302">
        <w:rPr>
          <w:lang w:val="ru-RU"/>
        </w:rPr>
        <w:t>м, б</w:t>
      </w:r>
      <w:r>
        <w:rPr>
          <w:lang w:val="ru-RU"/>
        </w:rPr>
        <w:t>а</w:t>
      </w:r>
      <w:r w:rsidRPr="00AE6302">
        <w:rPr>
          <w:lang w:val="ru-RU"/>
        </w:rPr>
        <w:t>м.</w:t>
      </w:r>
    </w:p>
    <w:p w:rsidR="00494566" w:rsidRPr="00D2004C" w:rsidRDefault="00494566" w:rsidP="00667A87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Пётр Николаевич</w:t>
      </w:r>
      <w:r w:rsidRPr="0099231D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(получает оружие.</w:t>
      </w:r>
      <w:r w:rsidR="006E3AE8">
        <w:rPr>
          <w:rStyle w:val="Anweisung"/>
          <w:lang w:val="ru-RU"/>
        </w:rPr>
        <w:t xml:space="preserve"> </w:t>
      </w:r>
      <w:r w:rsidRPr="00D2004C">
        <w:rPr>
          <w:rStyle w:val="Anweisung"/>
          <w:lang w:val="ru-RU"/>
        </w:rPr>
        <w:t>П</w:t>
      </w:r>
      <w:r w:rsidR="00AE6302" w:rsidRPr="00D2004C">
        <w:rPr>
          <w:rStyle w:val="Anweisung"/>
          <w:lang w:val="ru-RU"/>
        </w:rPr>
        <w:t>однимает руку</w:t>
      </w:r>
      <w:r w:rsidRPr="00D2004C">
        <w:rPr>
          <w:rStyle w:val="Anweisung"/>
          <w:lang w:val="ru-RU"/>
        </w:rPr>
        <w:t>)</w:t>
      </w:r>
      <w:r w:rsidR="00EE76A3">
        <w:rPr>
          <w:rStyle w:val="Anweisung"/>
          <w:lang w:val="ru-RU"/>
        </w:rPr>
        <w:t xml:space="preserve"> </w:t>
      </w:r>
      <w:r w:rsidRPr="00494566">
        <w:rPr>
          <w:lang w:val="ru-RU"/>
        </w:rPr>
        <w:t xml:space="preserve">Ну-с, начинаем. Прошу внимательно следить </w:t>
      </w:r>
      <w:r>
        <w:rPr>
          <w:lang w:val="ru-RU"/>
        </w:rPr>
        <w:t xml:space="preserve">/ </w:t>
      </w:r>
      <w:r w:rsidRPr="00494566">
        <w:rPr>
          <w:lang w:val="ru-RU"/>
        </w:rPr>
        <w:t xml:space="preserve">за колебаньем наших сабель, </w:t>
      </w:r>
      <w:r>
        <w:rPr>
          <w:lang w:val="ru-RU"/>
        </w:rPr>
        <w:t xml:space="preserve">/ </w:t>
      </w:r>
      <w:r w:rsidRPr="00494566">
        <w:rPr>
          <w:lang w:val="ru-RU"/>
        </w:rPr>
        <w:t xml:space="preserve">куда которая бросает острие </w:t>
      </w:r>
      <w:r>
        <w:rPr>
          <w:lang w:val="ru-RU"/>
        </w:rPr>
        <w:t xml:space="preserve">/ </w:t>
      </w:r>
      <w:r w:rsidRPr="00494566">
        <w:rPr>
          <w:lang w:val="ru-RU"/>
        </w:rPr>
        <w:t>и где которая приемлет направление.</w:t>
      </w:r>
    </w:p>
    <w:p w:rsidR="00AE6302" w:rsidRPr="00D2004C" w:rsidRDefault="00494566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Иван Иванович</w:t>
      </w:r>
      <w:r w:rsidRPr="00D2004C">
        <w:rPr>
          <w:rStyle w:val="RollenNamen"/>
          <w:lang w:val="ru-RU"/>
        </w:rPr>
        <w:tab/>
      </w:r>
      <w:r w:rsidRPr="00AE6302">
        <w:rPr>
          <w:lang w:val="ru-RU"/>
        </w:rPr>
        <w:t>Итак, считаю нападенье слева!</w:t>
      </w:r>
    </w:p>
    <w:p w:rsidR="0099231D" w:rsidRPr="00D2004C" w:rsidRDefault="00494566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Папаша</w:t>
      </w:r>
      <w:r w:rsidRPr="00D2004C">
        <w:rPr>
          <w:rStyle w:val="RollenNamen"/>
          <w:lang w:val="ru-RU"/>
        </w:rPr>
        <w:tab/>
      </w:r>
      <w:r w:rsidRPr="00AE6302">
        <w:rPr>
          <w:lang w:val="ru-RU"/>
        </w:rPr>
        <w:t xml:space="preserve">Я режу вбок, я режу вправо, </w:t>
      </w:r>
      <w:r>
        <w:rPr>
          <w:lang w:val="ru-RU"/>
        </w:rPr>
        <w:t xml:space="preserve">/ </w:t>
      </w:r>
      <w:r w:rsidRPr="00AE6302">
        <w:rPr>
          <w:lang w:val="ru-RU"/>
        </w:rPr>
        <w:t xml:space="preserve">Спасайся кто куды! </w:t>
      </w:r>
      <w:r>
        <w:rPr>
          <w:lang w:val="ru-RU"/>
        </w:rPr>
        <w:t xml:space="preserve">/ </w:t>
      </w:r>
      <w:r w:rsidRPr="00AE6302">
        <w:rPr>
          <w:lang w:val="ru-RU"/>
        </w:rPr>
        <w:t xml:space="preserve">Уже шумит кругом дубрава, </w:t>
      </w:r>
      <w:r>
        <w:rPr>
          <w:lang w:val="ru-RU"/>
        </w:rPr>
        <w:t xml:space="preserve">/ </w:t>
      </w:r>
      <w:r w:rsidRPr="00AE6302">
        <w:rPr>
          <w:lang w:val="ru-RU"/>
        </w:rPr>
        <w:t>растут кругом сады.</w:t>
      </w:r>
    </w:p>
    <w:p w:rsidR="00AE6302" w:rsidRPr="0099231D" w:rsidRDefault="00AE6302" w:rsidP="00667A87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Пётр Николаевич</w:t>
      </w:r>
      <w:r w:rsidR="00494566" w:rsidRPr="0099231D">
        <w:rPr>
          <w:rStyle w:val="RollenNamen"/>
          <w:lang w:val="ru-RU"/>
        </w:rPr>
        <w:tab/>
      </w:r>
      <w:r w:rsidRPr="00AE6302">
        <w:rPr>
          <w:lang w:val="ru-RU"/>
        </w:rPr>
        <w:t xml:space="preserve">Смотри поменьше по сторонам, </w:t>
      </w:r>
      <w:r w:rsidR="00494566">
        <w:rPr>
          <w:lang w:val="ru-RU"/>
        </w:rPr>
        <w:t xml:space="preserve">/ </w:t>
      </w:r>
      <w:r w:rsidRPr="00AE6302">
        <w:rPr>
          <w:lang w:val="ru-RU"/>
        </w:rPr>
        <w:t xml:space="preserve">а больше наблюдай движенье </w:t>
      </w:r>
      <w:r w:rsidR="00494566">
        <w:rPr>
          <w:lang w:val="ru-RU"/>
        </w:rPr>
        <w:t xml:space="preserve">/ </w:t>
      </w:r>
      <w:r w:rsidRPr="00AE6302">
        <w:rPr>
          <w:lang w:val="ru-RU"/>
        </w:rPr>
        <w:t>железных центров и сгущенье смертельных сил.</w:t>
      </w:r>
    </w:p>
    <w:p w:rsidR="0099231D" w:rsidRPr="00D2004C" w:rsidRDefault="00494566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Папаша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(поднимает оружие и машет им в так</w:t>
      </w:r>
      <w:r w:rsidR="006E3AE8">
        <w:rPr>
          <w:rStyle w:val="Anweisung"/>
          <w:lang w:val="ru-RU"/>
        </w:rPr>
        <w:t>т</w:t>
      </w:r>
      <w:r w:rsidRPr="00D2004C">
        <w:rPr>
          <w:rStyle w:val="Anweisung"/>
          <w:lang w:val="ru-RU"/>
        </w:rPr>
        <w:t xml:space="preserve"> декламации)</w:t>
      </w:r>
      <w:r w:rsidR="00EE76A3">
        <w:rPr>
          <w:rStyle w:val="Anweisung"/>
          <w:lang w:val="ru-RU"/>
        </w:rPr>
        <w:t xml:space="preserve"> </w:t>
      </w:r>
      <w:r w:rsidR="00AE6302" w:rsidRPr="00AE6302">
        <w:rPr>
          <w:lang w:val="ru-RU"/>
        </w:rPr>
        <w:t xml:space="preserve">Хвала железу - карборунду! </w:t>
      </w:r>
      <w:r>
        <w:rPr>
          <w:lang w:val="ru-RU"/>
        </w:rPr>
        <w:t xml:space="preserve">/ </w:t>
      </w:r>
      <w:r w:rsidR="00AE6302" w:rsidRPr="00AE6302">
        <w:rPr>
          <w:lang w:val="ru-RU"/>
        </w:rPr>
        <w:t xml:space="preserve">Оно скрепляет мостовые </w:t>
      </w:r>
      <w:r>
        <w:rPr>
          <w:lang w:val="ru-RU"/>
        </w:rPr>
        <w:t xml:space="preserve">/ </w:t>
      </w:r>
      <w:r w:rsidR="00AE6302" w:rsidRPr="00AE6302">
        <w:rPr>
          <w:lang w:val="ru-RU"/>
        </w:rPr>
        <w:t xml:space="preserve">и, электричеством сияя, </w:t>
      </w:r>
      <w:r>
        <w:rPr>
          <w:lang w:val="ru-RU"/>
        </w:rPr>
        <w:t xml:space="preserve">/ </w:t>
      </w:r>
      <w:r w:rsidR="00AE6302" w:rsidRPr="00AE6302">
        <w:rPr>
          <w:lang w:val="ru-RU"/>
        </w:rPr>
        <w:t xml:space="preserve">терзает до смерти врага! </w:t>
      </w:r>
      <w:r>
        <w:rPr>
          <w:lang w:val="ru-RU"/>
        </w:rPr>
        <w:t xml:space="preserve">/ </w:t>
      </w:r>
      <w:r w:rsidR="00AE6302" w:rsidRPr="00AE6302">
        <w:rPr>
          <w:lang w:val="ru-RU"/>
        </w:rPr>
        <w:t xml:space="preserve">Хвала железу! Песнь битве! </w:t>
      </w:r>
      <w:r>
        <w:rPr>
          <w:lang w:val="ru-RU"/>
        </w:rPr>
        <w:t xml:space="preserve">/ </w:t>
      </w:r>
      <w:r w:rsidR="00AE6302" w:rsidRPr="00AE6302">
        <w:rPr>
          <w:lang w:val="ru-RU"/>
        </w:rPr>
        <w:t xml:space="preserve">Она разбойника волнует, </w:t>
      </w:r>
      <w:r>
        <w:rPr>
          <w:lang w:val="ru-RU"/>
        </w:rPr>
        <w:t xml:space="preserve">/ </w:t>
      </w:r>
      <w:r w:rsidR="00AE6302" w:rsidRPr="00AE6302">
        <w:rPr>
          <w:lang w:val="ru-RU"/>
        </w:rPr>
        <w:t xml:space="preserve">младенца в юноши выносит </w:t>
      </w:r>
      <w:r>
        <w:rPr>
          <w:lang w:val="ru-RU"/>
        </w:rPr>
        <w:t xml:space="preserve">/ </w:t>
      </w:r>
      <w:r w:rsidR="00AE6302" w:rsidRPr="00AE6302">
        <w:rPr>
          <w:lang w:val="ru-RU"/>
        </w:rPr>
        <w:t xml:space="preserve">терзает до смерти врага! </w:t>
      </w:r>
      <w:r>
        <w:rPr>
          <w:lang w:val="ru-RU"/>
        </w:rPr>
        <w:t xml:space="preserve">/ </w:t>
      </w:r>
      <w:r w:rsidR="00AE6302" w:rsidRPr="00AE6302">
        <w:rPr>
          <w:lang w:val="ru-RU"/>
        </w:rPr>
        <w:t xml:space="preserve">О песнь битве! Слава перьям! </w:t>
      </w:r>
      <w:r>
        <w:rPr>
          <w:lang w:val="ru-RU"/>
        </w:rPr>
        <w:t>/</w:t>
      </w:r>
      <w:r w:rsidR="00C17EF4">
        <w:rPr>
          <w:lang w:val="ru-RU"/>
        </w:rPr>
        <w:t xml:space="preserve"> </w:t>
      </w:r>
      <w:r w:rsidR="00AE6302" w:rsidRPr="00AE6302">
        <w:rPr>
          <w:lang w:val="ru-RU"/>
        </w:rPr>
        <w:t xml:space="preserve">Они по воздуху летают, </w:t>
      </w:r>
      <w:r>
        <w:rPr>
          <w:lang w:val="ru-RU"/>
        </w:rPr>
        <w:t xml:space="preserve">/ </w:t>
      </w:r>
      <w:r w:rsidR="00AE6302" w:rsidRPr="00AE6302">
        <w:rPr>
          <w:lang w:val="ru-RU"/>
        </w:rPr>
        <w:t xml:space="preserve">глаза неверным заполняют, </w:t>
      </w:r>
      <w:r>
        <w:rPr>
          <w:lang w:val="ru-RU"/>
        </w:rPr>
        <w:t xml:space="preserve">/ </w:t>
      </w:r>
      <w:r w:rsidR="00AE6302" w:rsidRPr="00AE6302">
        <w:rPr>
          <w:lang w:val="ru-RU"/>
        </w:rPr>
        <w:t xml:space="preserve">терзают до смерти врага! </w:t>
      </w:r>
      <w:r>
        <w:rPr>
          <w:lang w:val="ru-RU"/>
        </w:rPr>
        <w:t xml:space="preserve">/ </w:t>
      </w:r>
      <w:r w:rsidR="00AE6302" w:rsidRPr="00AE6302">
        <w:rPr>
          <w:lang w:val="ru-RU"/>
        </w:rPr>
        <w:t xml:space="preserve">О слава перьям! Мудрость камню. </w:t>
      </w:r>
      <w:r>
        <w:rPr>
          <w:lang w:val="ru-RU"/>
        </w:rPr>
        <w:t xml:space="preserve">/ </w:t>
      </w:r>
      <w:r w:rsidR="00AE6302" w:rsidRPr="00AE6302">
        <w:rPr>
          <w:lang w:val="ru-RU"/>
        </w:rPr>
        <w:t xml:space="preserve">Он под сосной лежит серьезной, </w:t>
      </w:r>
      <w:r>
        <w:rPr>
          <w:lang w:val="ru-RU"/>
        </w:rPr>
        <w:t xml:space="preserve">/ </w:t>
      </w:r>
      <w:r w:rsidR="00AE6302" w:rsidRPr="00AE6302">
        <w:rPr>
          <w:lang w:val="ru-RU"/>
        </w:rPr>
        <w:t xml:space="preserve">из-под него бежит водица </w:t>
      </w:r>
      <w:r>
        <w:rPr>
          <w:lang w:val="ru-RU"/>
        </w:rPr>
        <w:t xml:space="preserve">/ </w:t>
      </w:r>
      <w:r w:rsidR="00AE6302" w:rsidRPr="00AE6302">
        <w:rPr>
          <w:lang w:val="ru-RU"/>
        </w:rPr>
        <w:t>навстречу мертвому врагу.</w:t>
      </w:r>
    </w:p>
    <w:p w:rsidR="00AE6302" w:rsidRPr="00D2004C" w:rsidRDefault="00494566" w:rsidP="00AE6302">
      <w:pPr>
        <w:rPr>
          <w:lang w:val="ru-RU"/>
        </w:rPr>
      </w:pPr>
      <w:r w:rsidRPr="00D2004C">
        <w:rPr>
          <w:rStyle w:val="Anweisung"/>
          <w:lang w:val="ru-RU"/>
        </w:rPr>
        <w:t>(</w:t>
      </w:r>
      <w:r w:rsidR="008F5540" w:rsidRPr="008F5540">
        <w:rPr>
          <w:rStyle w:val="Anweisung"/>
          <w:lang w:val="ru-RU"/>
        </w:rPr>
        <w:t>Пётр Николаевич</w:t>
      </w:r>
      <w:r w:rsidR="00AE6302" w:rsidRPr="00D2004C">
        <w:rPr>
          <w:rStyle w:val="Anweisung"/>
          <w:lang w:val="ru-RU"/>
        </w:rPr>
        <w:t xml:space="preserve"> падает</w:t>
      </w:r>
      <w:r w:rsidRPr="00D2004C">
        <w:rPr>
          <w:rStyle w:val="Anweisung"/>
          <w:lang w:val="ru-RU"/>
        </w:rPr>
        <w:t>)</w:t>
      </w:r>
      <w:r w:rsidR="00EE76A3">
        <w:rPr>
          <w:rStyle w:val="Anweisung"/>
          <w:lang w:val="ru-RU"/>
        </w:rPr>
        <w:t>.</w:t>
      </w:r>
    </w:p>
    <w:p w:rsidR="00A82160" w:rsidRPr="00D2004C" w:rsidRDefault="00494566" w:rsidP="00494566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="008F5540" w:rsidRPr="008F5540">
        <w:rPr>
          <w:lang w:val="ru-RU"/>
        </w:rPr>
        <w:t>Пётр Николаевич</w:t>
      </w:r>
      <w:r w:rsidRPr="00D2004C">
        <w:rPr>
          <w:lang w:val="ru-RU"/>
        </w:rPr>
        <w:t xml:space="preserve"> падает.</w:t>
      </w:r>
    </w:p>
    <w:p w:rsidR="00667A87" w:rsidRPr="00D2004C" w:rsidRDefault="00667A87" w:rsidP="00667A87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>(МУЗЫКА: погребальная)</w:t>
      </w:r>
    </w:p>
    <w:p w:rsidR="00667A87" w:rsidRPr="00D2004C" w:rsidRDefault="00667A87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lastRenderedPageBreak/>
        <w:t>Пётр Николаевич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(медленно в оперном стиле умирает)</w:t>
      </w:r>
      <w:r w:rsidR="00EE76A3">
        <w:rPr>
          <w:rStyle w:val="Anweisung"/>
          <w:lang w:val="ru-RU"/>
        </w:rPr>
        <w:t xml:space="preserve"> </w:t>
      </w:r>
      <w:r w:rsidRPr="00667A87">
        <w:rPr>
          <w:lang w:val="ru-RU"/>
        </w:rPr>
        <w:t xml:space="preserve">Я пал на землю поражен, </w:t>
      </w:r>
      <w:r>
        <w:rPr>
          <w:lang w:val="ru-RU"/>
        </w:rPr>
        <w:t xml:space="preserve">/ </w:t>
      </w:r>
      <w:r w:rsidRPr="00667A87">
        <w:rPr>
          <w:lang w:val="ru-RU"/>
        </w:rPr>
        <w:t xml:space="preserve">прощай, Елизавета Бам, </w:t>
      </w:r>
      <w:r>
        <w:rPr>
          <w:lang w:val="ru-RU"/>
        </w:rPr>
        <w:t xml:space="preserve">/ </w:t>
      </w:r>
      <w:r w:rsidRPr="00667A87">
        <w:rPr>
          <w:lang w:val="ru-RU"/>
        </w:rPr>
        <w:t xml:space="preserve">сходи в мой домик на горе </w:t>
      </w:r>
      <w:r>
        <w:rPr>
          <w:lang w:val="ru-RU"/>
        </w:rPr>
        <w:t xml:space="preserve">/ </w:t>
      </w:r>
      <w:r w:rsidRPr="00667A87">
        <w:rPr>
          <w:lang w:val="ru-RU"/>
        </w:rPr>
        <w:t xml:space="preserve">и запрокинься там. </w:t>
      </w:r>
      <w:r>
        <w:rPr>
          <w:lang w:val="ru-RU"/>
        </w:rPr>
        <w:t xml:space="preserve">/ </w:t>
      </w:r>
      <w:r w:rsidRPr="00667A87">
        <w:rPr>
          <w:lang w:val="ru-RU"/>
        </w:rPr>
        <w:t xml:space="preserve">И будут бегать по тебе </w:t>
      </w:r>
      <w:r>
        <w:rPr>
          <w:lang w:val="ru-RU"/>
        </w:rPr>
        <w:t xml:space="preserve">/ </w:t>
      </w:r>
      <w:r w:rsidRPr="00667A87">
        <w:rPr>
          <w:lang w:val="ru-RU"/>
        </w:rPr>
        <w:t xml:space="preserve">и по твоим рукам глухие мыши, а затем </w:t>
      </w:r>
      <w:r>
        <w:rPr>
          <w:lang w:val="ru-RU"/>
        </w:rPr>
        <w:t xml:space="preserve">/ </w:t>
      </w:r>
      <w:r w:rsidRPr="00667A87">
        <w:rPr>
          <w:lang w:val="ru-RU"/>
        </w:rPr>
        <w:t xml:space="preserve">пустынник таракан. </w:t>
      </w:r>
      <w:r>
        <w:rPr>
          <w:lang w:val="ru-RU"/>
        </w:rPr>
        <w:t xml:space="preserve">/ </w:t>
      </w:r>
      <w:r w:rsidRPr="00667A87">
        <w:rPr>
          <w:lang w:val="ru-RU"/>
        </w:rPr>
        <w:t xml:space="preserve">Ты слышишь, колокол звенит </w:t>
      </w:r>
      <w:r>
        <w:rPr>
          <w:lang w:val="ru-RU"/>
        </w:rPr>
        <w:t xml:space="preserve">/ </w:t>
      </w:r>
      <w:r w:rsidRPr="00667A87">
        <w:rPr>
          <w:lang w:val="ru-RU"/>
        </w:rPr>
        <w:t xml:space="preserve">на крыше бим и бам. </w:t>
      </w:r>
      <w:r>
        <w:rPr>
          <w:lang w:val="ru-RU"/>
        </w:rPr>
        <w:t xml:space="preserve">/ </w:t>
      </w:r>
      <w:r w:rsidRPr="00667A87">
        <w:rPr>
          <w:lang w:val="ru-RU"/>
        </w:rPr>
        <w:t>Прости меня и извини, Елизавета Бам.</w:t>
      </w:r>
    </w:p>
    <w:p w:rsidR="00667A87" w:rsidRPr="00D2004C" w:rsidRDefault="00667A87" w:rsidP="00667A87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667A87">
        <w:rPr>
          <w:lang w:val="ru-RU"/>
        </w:rPr>
        <w:t xml:space="preserve">Звонит колокол. </w:t>
      </w:r>
      <w:r>
        <w:rPr>
          <w:lang w:val="ru-RU"/>
        </w:rPr>
        <w:t>Петра Николаевича выносят.</w:t>
      </w:r>
    </w:p>
    <w:p w:rsidR="00667A87" w:rsidRPr="00D2004C" w:rsidRDefault="00667A87" w:rsidP="00667A87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>(Звонит колокол. Актёр провожает тело в последний путь. Возвращается директором театра. Интендантом. Перестановка кулис)</w:t>
      </w:r>
      <w:r w:rsidR="00EE76A3">
        <w:rPr>
          <w:rStyle w:val="Anweisung"/>
          <w:lang w:val="ru-RU"/>
        </w:rPr>
        <w:t>.</w:t>
      </w:r>
    </w:p>
    <w:p w:rsidR="00A47862" w:rsidRPr="00D2004C" w:rsidRDefault="00A47862" w:rsidP="00A47862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A47862">
        <w:rPr>
          <w:rStyle w:val="Fett"/>
          <w:b w:val="0"/>
          <w:lang w:val="ru-RU"/>
        </w:rPr>
        <w:t xml:space="preserve">Елизавета Бам, прошу, на сцену. Елизавета Бам, прошу, на сцену. </w:t>
      </w:r>
      <w:r w:rsidRPr="00D2004C">
        <w:rPr>
          <w:rStyle w:val="Anweisung"/>
          <w:lang w:val="ru-RU"/>
        </w:rPr>
        <w:t>(актрисе)</w:t>
      </w:r>
      <w:r w:rsidR="00EE76A3">
        <w:rPr>
          <w:rStyle w:val="Anweisung"/>
          <w:lang w:val="ru-RU"/>
        </w:rPr>
        <w:t xml:space="preserve"> </w:t>
      </w:r>
      <w:r w:rsidRPr="00A47862">
        <w:rPr>
          <w:lang w:val="ru-RU"/>
        </w:rPr>
        <w:t>Ну где же она?</w:t>
      </w:r>
    </w:p>
    <w:p w:rsidR="00A47862" w:rsidRPr="00D2004C" w:rsidRDefault="00A47862" w:rsidP="00A47862">
      <w:pPr>
        <w:pStyle w:val="StandardWeb"/>
        <w:rPr>
          <w:lang w:val="ru-RU"/>
        </w:rPr>
      </w:pPr>
      <w:r w:rsidRPr="00A47862">
        <w:rPr>
          <w:rStyle w:val="RollenNamen"/>
          <w:lang w:val="ru-RU"/>
        </w:rPr>
        <w:t>Актриса</w:t>
      </w:r>
      <w:r w:rsidRPr="00A47862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(без слов: не знает, показывает что-то в тексте)</w:t>
      </w:r>
      <w:r w:rsidR="00EE76A3">
        <w:rPr>
          <w:rStyle w:val="Anweisung"/>
          <w:lang w:val="ru-RU"/>
        </w:rPr>
        <w:t>.</w:t>
      </w:r>
    </w:p>
    <w:p w:rsidR="00A47862" w:rsidRPr="00D2004C" w:rsidRDefault="00A47862" w:rsidP="00A47862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(актрисе)</w:t>
      </w:r>
      <w:r w:rsidR="00EE76A3">
        <w:rPr>
          <w:rStyle w:val="Anweisung"/>
          <w:lang w:val="ru-RU"/>
        </w:rPr>
        <w:t xml:space="preserve"> </w:t>
      </w:r>
      <w:r w:rsidRPr="00A47862">
        <w:rPr>
          <w:lang w:val="ru-RU"/>
        </w:rPr>
        <w:t xml:space="preserve">Да, мы все здесь стоим на сцене, боремся и ждём эту женщину. Всё ведь было ради этой женщины. </w:t>
      </w:r>
      <w:r w:rsidRPr="00D2004C">
        <w:rPr>
          <w:rStyle w:val="Anweisung"/>
          <w:lang w:val="ru-RU"/>
        </w:rPr>
        <w:t>(Актриса кивает)</w:t>
      </w:r>
      <w:r w:rsidR="00EE76A3">
        <w:rPr>
          <w:rStyle w:val="Anweisung"/>
          <w:lang w:val="ru-RU"/>
        </w:rPr>
        <w:t>.</w:t>
      </w:r>
      <w:r w:rsidRPr="00A47862">
        <w:rPr>
          <w:lang w:val="ru-RU"/>
        </w:rPr>
        <w:t xml:space="preserve"> Где женщина?</w:t>
      </w:r>
    </w:p>
    <w:p w:rsidR="00A47862" w:rsidRPr="00D2004C" w:rsidRDefault="00A47862" w:rsidP="00A47862">
      <w:pPr>
        <w:pStyle w:val="StandardWeb"/>
        <w:rPr>
          <w:lang w:val="ru-RU"/>
        </w:rPr>
      </w:pPr>
      <w:r w:rsidRPr="00A47862">
        <w:rPr>
          <w:rStyle w:val="RollenNamen"/>
          <w:lang w:val="ru-RU"/>
        </w:rPr>
        <w:t>Актриса</w:t>
      </w:r>
      <w:r w:rsidRPr="00A47862">
        <w:rPr>
          <w:rStyle w:val="RollenNamen"/>
          <w:lang w:val="ru-RU"/>
        </w:rPr>
        <w:tab/>
      </w:r>
      <w:r w:rsidR="00EE76A3">
        <w:rPr>
          <w:rStyle w:val="Anweisung"/>
          <w:lang w:val="ru-RU"/>
        </w:rPr>
        <w:t>(Б</w:t>
      </w:r>
      <w:r w:rsidRPr="00D2004C">
        <w:rPr>
          <w:rStyle w:val="Anweisung"/>
          <w:lang w:val="ru-RU"/>
        </w:rPr>
        <w:t>ез слов: ушла, туда, налево, рисует руками картинку)</w:t>
      </w:r>
      <w:r w:rsidR="00EE76A3">
        <w:rPr>
          <w:rStyle w:val="Anweisung"/>
          <w:lang w:val="ru-RU"/>
        </w:rPr>
        <w:t>.</w:t>
      </w:r>
    </w:p>
    <w:p w:rsidR="00A47862" w:rsidRPr="00D2004C" w:rsidRDefault="00A47862" w:rsidP="00A47862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(актрисе)</w:t>
      </w:r>
      <w:r w:rsidR="00EE76A3">
        <w:rPr>
          <w:rStyle w:val="Anweisung"/>
          <w:lang w:val="ru-RU"/>
        </w:rPr>
        <w:t xml:space="preserve"> </w:t>
      </w:r>
      <w:r w:rsidRPr="00A47862">
        <w:rPr>
          <w:lang w:val="ru-RU"/>
        </w:rPr>
        <w:t>Почему меня об этом не проинформировали?</w:t>
      </w:r>
    </w:p>
    <w:p w:rsidR="00A47862" w:rsidRPr="00EE76A3" w:rsidRDefault="00A47862" w:rsidP="00A47862">
      <w:pPr>
        <w:pStyle w:val="StandardWeb"/>
      </w:pPr>
      <w:r w:rsidRPr="00A47862">
        <w:rPr>
          <w:rStyle w:val="RollenNamen"/>
          <w:lang w:val="ru-RU"/>
        </w:rPr>
        <w:t>Актриса</w:t>
      </w:r>
      <w:r w:rsidRPr="00A47862">
        <w:rPr>
          <w:rStyle w:val="RollenNamen"/>
          <w:lang w:val="ru-RU"/>
        </w:rPr>
        <w:tab/>
      </w:r>
      <w:r w:rsidR="00EE76A3">
        <w:rPr>
          <w:rStyle w:val="Anweisung"/>
          <w:lang w:val="ru-RU"/>
        </w:rPr>
        <w:t>(Б</w:t>
      </w:r>
      <w:r w:rsidRPr="00D2004C">
        <w:rPr>
          <w:rStyle w:val="Anweisung"/>
          <w:lang w:val="ru-RU"/>
        </w:rPr>
        <w:t xml:space="preserve">ез слов: не знает. </w:t>
      </w:r>
      <w:r w:rsidRPr="00A3374F">
        <w:rPr>
          <w:rStyle w:val="Anweisung"/>
        </w:rPr>
        <w:t>The show must go on)</w:t>
      </w:r>
      <w:r w:rsidR="00EE76A3" w:rsidRPr="00EE76A3">
        <w:rPr>
          <w:rStyle w:val="Anweisung"/>
        </w:rPr>
        <w:t>.</w:t>
      </w:r>
    </w:p>
    <w:p w:rsidR="00A47862" w:rsidRPr="00D2004C" w:rsidRDefault="00A47862" w:rsidP="00A47862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(актрисе)</w:t>
      </w:r>
      <w:r w:rsidR="00EE76A3">
        <w:rPr>
          <w:rStyle w:val="Anweisung"/>
          <w:lang w:val="ru-RU"/>
        </w:rPr>
        <w:t xml:space="preserve"> </w:t>
      </w:r>
      <w:r w:rsidRPr="00A47862">
        <w:rPr>
          <w:lang w:val="ru-RU"/>
        </w:rPr>
        <w:t>Да, я это сделаю. Да, я попытаюсь это объяснить. Да, да.</w:t>
      </w:r>
      <w:r w:rsidR="00EE76A3">
        <w:rPr>
          <w:lang w:val="ru-RU"/>
        </w:rPr>
        <w:t xml:space="preserve"> </w:t>
      </w:r>
      <w:r w:rsidRPr="00D2004C">
        <w:rPr>
          <w:rStyle w:val="Anweisung"/>
          <w:lang w:val="ru-RU"/>
        </w:rPr>
        <w:t>(зрителям)</w:t>
      </w:r>
      <w:r w:rsidR="00EE76A3">
        <w:rPr>
          <w:rStyle w:val="Anweisung"/>
          <w:lang w:val="ru-RU"/>
        </w:rPr>
        <w:t xml:space="preserve"> </w:t>
      </w:r>
      <w:r w:rsidRPr="00A47862">
        <w:rPr>
          <w:rStyle w:val="Fett"/>
          <w:b w:val="0"/>
          <w:lang w:val="ru-RU"/>
        </w:rPr>
        <w:t>Дамы и господа, по техническим причинам мы, к сожалению, вынуждены прервать наше представление.</w:t>
      </w:r>
      <w:r w:rsidR="00EE76A3">
        <w:rPr>
          <w:rStyle w:val="Fett"/>
          <w:b w:val="0"/>
          <w:lang w:val="ru-RU"/>
        </w:rPr>
        <w:t xml:space="preserve"> </w:t>
      </w:r>
      <w:r w:rsidRPr="00A47862">
        <w:rPr>
          <w:lang w:val="ru-RU"/>
        </w:rPr>
        <w:t>В качестве утешения мы покажем вам милый скетч.</w:t>
      </w:r>
      <w:r w:rsidR="00EE76A3">
        <w:rPr>
          <w:lang w:val="ru-RU"/>
        </w:rPr>
        <w:t xml:space="preserve"> </w:t>
      </w:r>
      <w:r w:rsidRPr="00A47862">
        <w:rPr>
          <w:rStyle w:val="Fett"/>
          <w:b w:val="0"/>
          <w:lang w:val="ru-RU"/>
        </w:rPr>
        <w:t>Капельмейстер, музыку! Неважно - играйте что угодно.</w:t>
      </w:r>
    </w:p>
    <w:p w:rsidR="00082D3B" w:rsidRPr="00D2004C" w:rsidRDefault="00082D3B" w:rsidP="00082D3B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>(МУЗЫКА: Варьете</w:t>
      </w:r>
      <w:r w:rsidR="006C00A9">
        <w:rPr>
          <w:rStyle w:val="Anweisung"/>
          <w:lang w:val="ru-RU"/>
        </w:rPr>
        <w:t>).</w:t>
      </w:r>
    </w:p>
    <w:p w:rsidR="00082D3B" w:rsidRPr="00D2004C" w:rsidRDefault="00082D3B" w:rsidP="00082D3B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>(Смена декораций. За просцениумом падает блестящий занавес варьете. Смех и аплодисменты даются в записи как в ситкоме или маппетшоу)</w:t>
      </w:r>
      <w:r w:rsidR="00EE76A3">
        <w:rPr>
          <w:rStyle w:val="Anweisung"/>
          <w:lang w:val="ru-RU"/>
        </w:rPr>
        <w:t>.</w:t>
      </w:r>
    </w:p>
    <w:p w:rsidR="00082D3B" w:rsidRDefault="00082D3B" w:rsidP="00A3374F">
      <w:pPr>
        <w:pStyle w:val="berschrift3"/>
        <w:rPr>
          <w:lang w:val="ru-RU"/>
        </w:rPr>
      </w:pPr>
      <w:bookmarkStart w:id="60" w:name="_Toc219313018"/>
      <w:bookmarkStart w:id="61" w:name="_Toc219313039"/>
      <w:bookmarkStart w:id="62" w:name="_Toc219313063"/>
      <w:bookmarkStart w:id="63" w:name="_Toc219313113"/>
      <w:r>
        <w:rPr>
          <w:lang w:val="ru-RU"/>
        </w:rPr>
        <w:t>Куранты</w:t>
      </w:r>
      <w:bookmarkEnd w:id="60"/>
      <w:bookmarkEnd w:id="61"/>
      <w:bookmarkEnd w:id="62"/>
      <w:bookmarkEnd w:id="63"/>
      <w:r w:rsidR="00EE76A3">
        <w:rPr>
          <w:lang w:val="ru-RU"/>
        </w:rPr>
        <w:t>. Варьете. Елизавета Бам, Папаша, Актёр</w:t>
      </w:r>
      <w:r w:rsidR="006E3AE8">
        <w:rPr>
          <w:lang w:val="ru-RU"/>
        </w:rPr>
        <w:t>, Иван Иванович</w:t>
      </w:r>
      <w:r w:rsidR="00EE76A3">
        <w:rPr>
          <w:lang w:val="ru-RU"/>
        </w:rPr>
        <w:t>.</w:t>
      </w:r>
    </w:p>
    <w:p w:rsidR="00EE76A3" w:rsidRPr="00EE76A3" w:rsidRDefault="00EE76A3" w:rsidP="00EE76A3">
      <w:pPr>
        <w:pStyle w:val="Text"/>
        <w:ind w:hanging="568"/>
        <w:rPr>
          <w:lang w:val="ru-RU"/>
        </w:rPr>
      </w:pPr>
      <w:r w:rsidRPr="00D2004C">
        <w:rPr>
          <w:rStyle w:val="Anweisung"/>
          <w:lang w:val="ru-RU"/>
        </w:rPr>
        <w:t>(</w:t>
      </w:r>
      <w:r>
        <w:rPr>
          <w:rStyle w:val="Anweisung"/>
          <w:lang w:val="ru-RU"/>
        </w:rPr>
        <w:t xml:space="preserve">Елизавета Бам </w:t>
      </w:r>
      <w:r w:rsidRPr="00D2004C">
        <w:rPr>
          <w:rStyle w:val="Anweisung"/>
          <w:lang w:val="ru-RU"/>
        </w:rPr>
        <w:t>вбегает слева. Аплодисменты)</w:t>
      </w:r>
      <w:r>
        <w:rPr>
          <w:rStyle w:val="Anweisung"/>
          <w:lang w:val="ru-RU"/>
        </w:rPr>
        <w:t>.</w:t>
      </w:r>
    </w:p>
    <w:p w:rsidR="00082D3B" w:rsidRPr="00D2004C" w:rsidRDefault="00082D3B" w:rsidP="00082D3B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082D3B">
        <w:rPr>
          <w:lang w:val="ru-RU"/>
        </w:rPr>
        <w:t>Ах,</w:t>
      </w:r>
      <w:r w:rsidR="009B2E03">
        <w:rPr>
          <w:lang w:val="ru-RU"/>
        </w:rPr>
        <w:t xml:space="preserve"> </w:t>
      </w:r>
      <w:r w:rsidRPr="00082D3B">
        <w:rPr>
          <w:lang w:val="ru-RU"/>
        </w:rPr>
        <w:t>папочка,</w:t>
      </w:r>
      <w:r w:rsidR="009B2E03">
        <w:rPr>
          <w:lang w:val="ru-RU"/>
        </w:rPr>
        <w:t xml:space="preserve"> </w:t>
      </w:r>
      <w:r w:rsidRPr="00082D3B">
        <w:rPr>
          <w:lang w:val="ru-RU"/>
        </w:rPr>
        <w:t>ты тут.</w:t>
      </w:r>
      <w:r w:rsidR="006C00A9">
        <w:rPr>
          <w:lang w:val="ru-RU"/>
        </w:rPr>
        <w:t xml:space="preserve"> </w:t>
      </w:r>
      <w:r>
        <w:rPr>
          <w:lang w:val="ru-RU"/>
        </w:rPr>
        <w:t xml:space="preserve">/ </w:t>
      </w:r>
      <w:r w:rsidRPr="00082D3B">
        <w:rPr>
          <w:lang w:val="ru-RU"/>
        </w:rPr>
        <w:t xml:space="preserve">Я очень рада, </w:t>
      </w:r>
      <w:r>
        <w:rPr>
          <w:lang w:val="ru-RU"/>
        </w:rPr>
        <w:t xml:space="preserve">/ </w:t>
      </w:r>
      <w:r w:rsidRPr="00082D3B">
        <w:rPr>
          <w:lang w:val="ru-RU"/>
        </w:rPr>
        <w:t xml:space="preserve">я только что была в кооперативе, </w:t>
      </w:r>
      <w:r w:rsidR="00EE76A3">
        <w:rPr>
          <w:rStyle w:val="Anweisung"/>
          <w:lang w:val="ru-RU"/>
        </w:rPr>
        <w:t>(С</w:t>
      </w:r>
      <w:r w:rsidRPr="00D2004C">
        <w:rPr>
          <w:rStyle w:val="Anweisung"/>
          <w:lang w:val="ru-RU"/>
        </w:rPr>
        <w:t>мех</w:t>
      </w:r>
      <w:r w:rsidR="00EE76A3">
        <w:rPr>
          <w:rStyle w:val="Anweisung"/>
          <w:lang w:val="ru-RU"/>
        </w:rPr>
        <w:t xml:space="preserve"> в зале</w:t>
      </w:r>
      <w:r w:rsidRPr="00D2004C">
        <w:rPr>
          <w:rStyle w:val="Anweisung"/>
          <w:lang w:val="ru-RU"/>
        </w:rPr>
        <w:t>)</w:t>
      </w:r>
      <w:r w:rsidR="00EE76A3">
        <w:rPr>
          <w:rStyle w:val="Anweisung"/>
          <w:lang w:val="ru-RU"/>
        </w:rPr>
        <w:t>.</w:t>
      </w:r>
      <w:r>
        <w:rPr>
          <w:lang w:val="ru-RU"/>
        </w:rPr>
        <w:t xml:space="preserve"> / </w:t>
      </w:r>
      <w:r w:rsidRPr="00082D3B">
        <w:rPr>
          <w:lang w:val="ru-RU"/>
        </w:rPr>
        <w:t xml:space="preserve">я только что конфеты покупала, </w:t>
      </w:r>
      <w:r w:rsidRPr="00D2004C">
        <w:rPr>
          <w:rStyle w:val="Anweisung"/>
          <w:lang w:val="ru-RU"/>
        </w:rPr>
        <w:t>(смех</w:t>
      </w:r>
      <w:r w:rsidR="00915998" w:rsidRPr="00D2004C">
        <w:rPr>
          <w:rStyle w:val="Anweisung"/>
          <w:lang w:val="ru-RU"/>
        </w:rPr>
        <w:t xml:space="preserve"> в зале</w:t>
      </w:r>
      <w:r w:rsidR="006C00A9">
        <w:rPr>
          <w:rStyle w:val="Anweisung"/>
          <w:lang w:val="ru-RU"/>
        </w:rPr>
        <w:t>).</w:t>
      </w:r>
      <w:r>
        <w:rPr>
          <w:lang w:val="ru-RU"/>
        </w:rPr>
        <w:t xml:space="preserve"> / </w:t>
      </w:r>
      <w:r w:rsidRPr="00082D3B">
        <w:rPr>
          <w:lang w:val="ru-RU"/>
        </w:rPr>
        <w:t xml:space="preserve">хотела, чтобы к чаю был бы торт. </w:t>
      </w:r>
      <w:r w:rsidR="00EE76A3">
        <w:rPr>
          <w:rStyle w:val="Anweisung"/>
          <w:lang w:val="ru-RU"/>
        </w:rPr>
        <w:t>(С</w:t>
      </w:r>
      <w:r w:rsidRPr="00D2004C">
        <w:rPr>
          <w:rStyle w:val="Anweisung"/>
          <w:lang w:val="ru-RU"/>
        </w:rPr>
        <w:t>мех</w:t>
      </w:r>
      <w:r w:rsidR="00915998" w:rsidRPr="00D2004C">
        <w:rPr>
          <w:rStyle w:val="Anweisung"/>
          <w:lang w:val="ru-RU"/>
        </w:rPr>
        <w:t xml:space="preserve"> в зале</w:t>
      </w:r>
      <w:r w:rsidRPr="00D2004C">
        <w:rPr>
          <w:rStyle w:val="Anweisung"/>
          <w:lang w:val="ru-RU"/>
        </w:rPr>
        <w:t>)</w:t>
      </w:r>
      <w:r w:rsidR="00EE76A3">
        <w:rPr>
          <w:rStyle w:val="Anweisung"/>
          <w:lang w:val="ru-RU"/>
        </w:rPr>
        <w:t>.</w:t>
      </w:r>
    </w:p>
    <w:p w:rsidR="00082D3B" w:rsidRPr="00D2004C" w:rsidRDefault="00082D3B" w:rsidP="00915998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Папаша</w:t>
      </w:r>
      <w:r w:rsidR="00915998"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</w:t>
      </w:r>
      <w:r w:rsidR="00915998" w:rsidRPr="00D2004C">
        <w:rPr>
          <w:rStyle w:val="Anweisung"/>
          <w:lang w:val="ru-RU"/>
        </w:rPr>
        <w:t>входит в доспехах. Аплодисменты. Снимает шлем</w:t>
      </w:r>
      <w:r w:rsidRPr="00D2004C">
        <w:rPr>
          <w:rStyle w:val="Anweisung"/>
          <w:lang w:val="ru-RU"/>
        </w:rPr>
        <w:t>)</w:t>
      </w:r>
      <w:r w:rsidRPr="00082D3B">
        <w:rPr>
          <w:lang w:val="ru-RU"/>
        </w:rPr>
        <w:t xml:space="preserve"> Фу, утомился как. </w:t>
      </w:r>
      <w:r w:rsidR="00915998" w:rsidRPr="00D2004C">
        <w:rPr>
          <w:rStyle w:val="Anweisung"/>
          <w:lang w:val="ru-RU"/>
        </w:rPr>
        <w:t>(Хохот в зале)</w:t>
      </w:r>
      <w:r w:rsidR="00EE76A3">
        <w:rPr>
          <w:rStyle w:val="Anweisung"/>
          <w:lang w:val="ru-RU"/>
        </w:rPr>
        <w:t>.</w:t>
      </w:r>
    </w:p>
    <w:p w:rsidR="00082D3B" w:rsidRPr="00D2004C" w:rsidRDefault="00915998" w:rsidP="00915998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="00082D3B" w:rsidRPr="00082D3B">
        <w:rPr>
          <w:lang w:val="ru-RU"/>
        </w:rPr>
        <w:t>А что ты делал?</w:t>
      </w:r>
    </w:p>
    <w:p w:rsidR="00082D3B" w:rsidRPr="00D2004C" w:rsidRDefault="00915998" w:rsidP="00915998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Папаша</w:t>
      </w:r>
      <w:r w:rsidRPr="00D2004C">
        <w:rPr>
          <w:rStyle w:val="RollenNamen"/>
          <w:lang w:val="ru-RU"/>
        </w:rPr>
        <w:tab/>
      </w:r>
      <w:r w:rsidR="00082D3B" w:rsidRPr="00082D3B">
        <w:rPr>
          <w:lang w:val="ru-RU"/>
        </w:rPr>
        <w:t>Да... я дрова колол и страшно утомлен.</w:t>
      </w:r>
      <w:r w:rsidR="00EE76A3">
        <w:rPr>
          <w:lang w:val="ru-RU"/>
        </w:rPr>
        <w:t xml:space="preserve"> </w:t>
      </w:r>
      <w:r w:rsidRPr="00D2004C">
        <w:rPr>
          <w:rStyle w:val="Anweisung"/>
          <w:lang w:val="ru-RU"/>
        </w:rPr>
        <w:t>(Хохот в зале)</w:t>
      </w:r>
      <w:r w:rsidR="00EE76A3">
        <w:rPr>
          <w:rStyle w:val="Anweisung"/>
          <w:lang w:val="ru-RU"/>
        </w:rPr>
        <w:t>.</w:t>
      </w:r>
    </w:p>
    <w:p w:rsidR="00082D3B" w:rsidRPr="00D2004C" w:rsidRDefault="00915998" w:rsidP="00915998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="00082D3B" w:rsidRPr="00082D3B">
        <w:rPr>
          <w:lang w:val="ru-RU"/>
        </w:rPr>
        <w:t>Иван Иванович, сходите в полпивную и принесите нам бутылку пива и горох.</w:t>
      </w:r>
    </w:p>
    <w:p w:rsidR="00082D3B" w:rsidRPr="00D2004C" w:rsidRDefault="00082D3B" w:rsidP="00915998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Иван Иванович</w:t>
      </w:r>
      <w:r w:rsidR="00915998" w:rsidRPr="00D2004C">
        <w:rPr>
          <w:rStyle w:val="RollenNamen"/>
          <w:lang w:val="ru-RU"/>
        </w:rPr>
        <w:tab/>
      </w:r>
      <w:r w:rsidR="00915998" w:rsidRPr="00D2004C">
        <w:rPr>
          <w:rStyle w:val="Anweisung"/>
          <w:lang w:val="ru-RU"/>
        </w:rPr>
        <w:t>(то</w:t>
      </w:r>
      <w:r w:rsidR="00EE76A3">
        <w:rPr>
          <w:rStyle w:val="Anweisung"/>
          <w:lang w:val="ru-RU"/>
        </w:rPr>
        <w:t>лько голова в середине занавеса</w:t>
      </w:r>
      <w:r w:rsidR="00915998" w:rsidRPr="00D2004C">
        <w:rPr>
          <w:rStyle w:val="Anweisung"/>
          <w:lang w:val="ru-RU"/>
        </w:rPr>
        <w:t>)</w:t>
      </w:r>
      <w:r w:rsidR="00EE76A3">
        <w:rPr>
          <w:rStyle w:val="Anweisung"/>
          <w:lang w:val="ru-RU"/>
        </w:rPr>
        <w:t xml:space="preserve"> </w:t>
      </w:r>
      <w:r w:rsidRPr="00082D3B">
        <w:rPr>
          <w:lang w:val="ru-RU"/>
        </w:rPr>
        <w:t>Ага, горох и полбутылки пива, сходить в пивную, а оттудова сюда.</w:t>
      </w:r>
      <w:r w:rsidR="00EE76A3">
        <w:rPr>
          <w:lang w:val="ru-RU"/>
        </w:rPr>
        <w:t xml:space="preserve"> </w:t>
      </w:r>
      <w:r w:rsidR="00915998" w:rsidRPr="00D2004C">
        <w:rPr>
          <w:rStyle w:val="Anweisung"/>
          <w:lang w:val="ru-RU"/>
        </w:rPr>
        <w:t>(Хохот в зале)</w:t>
      </w:r>
      <w:r w:rsidR="00EE76A3">
        <w:rPr>
          <w:rStyle w:val="Anweisung"/>
          <w:lang w:val="ru-RU"/>
        </w:rPr>
        <w:t>.</w:t>
      </w:r>
    </w:p>
    <w:p w:rsidR="00082D3B" w:rsidRPr="00D2004C" w:rsidRDefault="00915998" w:rsidP="00915998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lastRenderedPageBreak/>
        <w:t>Елизавета Бам</w:t>
      </w:r>
      <w:r w:rsidRPr="00D2004C">
        <w:rPr>
          <w:rStyle w:val="RollenNamen"/>
          <w:lang w:val="ru-RU"/>
        </w:rPr>
        <w:tab/>
      </w:r>
      <w:r w:rsidR="00082D3B" w:rsidRPr="00D2004C">
        <w:rPr>
          <w:lang w:val="ru-RU"/>
        </w:rPr>
        <w:t>Не полбутылки, а бутылку пива, и не в пивную,</w:t>
      </w:r>
      <w:r w:rsidR="00EE76A3">
        <w:rPr>
          <w:lang w:val="ru-RU"/>
        </w:rPr>
        <w:t xml:space="preserve"> </w:t>
      </w:r>
      <w:r w:rsidRPr="00D2004C">
        <w:rPr>
          <w:rStyle w:val="Anweisung"/>
          <w:lang w:val="ru-RU"/>
        </w:rPr>
        <w:t>(смеётся, давится от смеха)</w:t>
      </w:r>
      <w:r w:rsidR="00082D3B" w:rsidRPr="00082D3B">
        <w:rPr>
          <w:lang w:val="ru-RU"/>
        </w:rPr>
        <w:t xml:space="preserve"> а в горох идти! </w:t>
      </w:r>
      <w:r w:rsidRPr="00D2004C">
        <w:rPr>
          <w:rStyle w:val="Anweisung"/>
          <w:lang w:val="ru-RU"/>
        </w:rPr>
        <w:t>(</w:t>
      </w:r>
      <w:r w:rsidR="00EE76A3">
        <w:rPr>
          <w:rStyle w:val="Anweisung"/>
          <w:lang w:val="ru-RU"/>
        </w:rPr>
        <w:t>С</w:t>
      </w:r>
      <w:r w:rsidRPr="00D2004C">
        <w:rPr>
          <w:rStyle w:val="Anweisung"/>
          <w:lang w:val="ru-RU"/>
        </w:rPr>
        <w:t>мех в зале)</w:t>
      </w:r>
      <w:r w:rsidR="00EE76A3">
        <w:rPr>
          <w:rStyle w:val="Anweisung"/>
          <w:lang w:val="ru-RU"/>
        </w:rPr>
        <w:t>.</w:t>
      </w:r>
    </w:p>
    <w:p w:rsidR="00082D3B" w:rsidRPr="00D2004C" w:rsidRDefault="00915998" w:rsidP="00915998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Иван Иванович</w:t>
      </w:r>
      <w:r w:rsidRPr="00D2004C">
        <w:rPr>
          <w:rStyle w:val="RollenNamen"/>
          <w:lang w:val="ru-RU"/>
        </w:rPr>
        <w:tab/>
      </w:r>
      <w:r w:rsidR="00082D3B" w:rsidRPr="00082D3B">
        <w:rPr>
          <w:lang w:val="ru-RU"/>
        </w:rPr>
        <w:t>Сейчас, я шубу в полпивную спрячу</w:t>
      </w:r>
      <w:r w:rsidR="006E3AE8">
        <w:rPr>
          <w:lang w:val="ru-RU"/>
        </w:rPr>
        <w:t>,</w:t>
      </w:r>
      <w:r w:rsidR="00EE76A3">
        <w:rPr>
          <w:lang w:val="ru-RU"/>
        </w:rPr>
        <w:t xml:space="preserve"> </w:t>
      </w:r>
      <w:r w:rsidRPr="00D2004C">
        <w:rPr>
          <w:rStyle w:val="Anweisung"/>
          <w:lang w:val="ru-RU"/>
        </w:rPr>
        <w:t>(</w:t>
      </w:r>
      <w:r w:rsidR="00EE76A3">
        <w:rPr>
          <w:rStyle w:val="Anweisung"/>
          <w:lang w:val="ru-RU"/>
        </w:rPr>
        <w:t>С</w:t>
      </w:r>
      <w:r w:rsidRPr="00D2004C">
        <w:rPr>
          <w:rStyle w:val="Anweisung"/>
          <w:lang w:val="ru-RU"/>
        </w:rPr>
        <w:t>мех в зале)</w:t>
      </w:r>
      <w:r w:rsidR="00082D3B" w:rsidRPr="00082D3B">
        <w:rPr>
          <w:lang w:val="ru-RU"/>
        </w:rPr>
        <w:t xml:space="preserve"> а сам на голову одену полгорох. </w:t>
      </w:r>
      <w:r w:rsidRPr="00D2004C">
        <w:rPr>
          <w:rStyle w:val="Anweisung"/>
          <w:lang w:val="ru-RU"/>
        </w:rPr>
        <w:t>(уходит. Хохот в зале)</w:t>
      </w:r>
      <w:r w:rsidR="00EE76A3">
        <w:rPr>
          <w:rStyle w:val="Anweisung"/>
          <w:lang w:val="ru-RU"/>
        </w:rPr>
        <w:t>.</w:t>
      </w:r>
    </w:p>
    <w:p w:rsidR="00082D3B" w:rsidRPr="00D2004C" w:rsidRDefault="00915998" w:rsidP="00915998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="00082D3B" w:rsidRPr="00082D3B">
        <w:rPr>
          <w:lang w:val="ru-RU"/>
        </w:rPr>
        <w:t xml:space="preserve">Ах, нет, не надо, торопитесь только, а мой папочка устал колоть дрова. </w:t>
      </w:r>
      <w:r w:rsidRPr="00D2004C">
        <w:rPr>
          <w:rStyle w:val="Anweisung"/>
          <w:lang w:val="ru-RU"/>
        </w:rPr>
        <w:t>(Хохот в зале. Уходит, возвращается, кланяется, уходит)</w:t>
      </w:r>
      <w:r w:rsidR="00EE76A3">
        <w:rPr>
          <w:rStyle w:val="Anweisung"/>
          <w:lang w:val="ru-RU"/>
        </w:rPr>
        <w:t>.</w:t>
      </w:r>
    </w:p>
    <w:p w:rsidR="00082D3B" w:rsidRPr="00D2004C" w:rsidRDefault="00915998" w:rsidP="00915998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Папаша</w:t>
      </w:r>
      <w:r w:rsidRPr="00D2004C">
        <w:rPr>
          <w:rStyle w:val="RollenNamen"/>
          <w:lang w:val="ru-RU"/>
        </w:rPr>
        <w:tab/>
      </w:r>
      <w:r w:rsidR="00082D3B" w:rsidRPr="00082D3B">
        <w:rPr>
          <w:lang w:val="ru-RU"/>
        </w:rPr>
        <w:t xml:space="preserve">О что за женщины, понятия в них мало, они в понятиях имеют пустоту. </w:t>
      </w:r>
      <w:r w:rsidRPr="00D2004C">
        <w:rPr>
          <w:rStyle w:val="Anweisung"/>
          <w:lang w:val="ru-RU"/>
        </w:rPr>
        <w:t>(одевает шлем под смех и аплодисменты. Покидает сцену)</w:t>
      </w:r>
      <w:r w:rsidR="00EE76A3">
        <w:rPr>
          <w:rStyle w:val="Anweisung"/>
          <w:lang w:val="ru-RU"/>
        </w:rPr>
        <w:t>.</w:t>
      </w:r>
    </w:p>
    <w:p w:rsidR="005E2ED5" w:rsidRPr="00EE76A3" w:rsidRDefault="005E2ED5" w:rsidP="005E2ED5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(театральный директор / интендант</w:t>
      </w:r>
      <w:r w:rsidR="006C00A9">
        <w:rPr>
          <w:rStyle w:val="Anweisung"/>
          <w:lang w:val="ru-RU"/>
        </w:rPr>
        <w:t>).</w:t>
      </w:r>
      <w:r w:rsidRPr="005E2ED5">
        <w:rPr>
          <w:rStyle w:val="Fett"/>
          <w:b w:val="0"/>
          <w:lang w:val="ru-RU"/>
        </w:rPr>
        <w:t xml:space="preserve"> Игра продолжается.</w:t>
      </w:r>
      <w:r w:rsidR="00EE76A3">
        <w:rPr>
          <w:rStyle w:val="Fett"/>
          <w:b w:val="0"/>
          <w:lang w:val="ru-RU"/>
        </w:rPr>
        <w:t xml:space="preserve"> </w:t>
      </w:r>
      <w:r w:rsidRPr="005E2ED5">
        <w:rPr>
          <w:lang w:val="ru-RU"/>
        </w:rPr>
        <w:t>Время мчится,</w:t>
      </w:r>
      <w:r w:rsidR="00EE76A3">
        <w:rPr>
          <w:lang w:val="ru-RU"/>
        </w:rPr>
        <w:t xml:space="preserve"> </w:t>
      </w:r>
      <w:r w:rsidRPr="005E2ED5">
        <w:rPr>
          <w:lang w:val="ru-RU"/>
        </w:rPr>
        <w:t>скачет,</w:t>
      </w:r>
      <w:r w:rsidR="00EE76A3">
        <w:rPr>
          <w:lang w:val="ru-RU"/>
        </w:rPr>
        <w:t xml:space="preserve"> </w:t>
      </w:r>
      <w:r w:rsidRPr="005E2ED5">
        <w:rPr>
          <w:lang w:val="ru-RU"/>
        </w:rPr>
        <w:t>летит</w:t>
      </w:r>
      <w:r w:rsidR="008F5540">
        <w:rPr>
          <w:lang w:val="ru-RU"/>
        </w:rPr>
        <w:t xml:space="preserve"> </w:t>
      </w:r>
      <w:r w:rsidRPr="005E2ED5">
        <w:rPr>
          <w:lang w:val="ru-RU"/>
        </w:rPr>
        <w:t>к самому краю столетия.</w:t>
      </w:r>
      <w:r w:rsidR="008F5540">
        <w:rPr>
          <w:lang w:val="ru-RU"/>
        </w:rPr>
        <w:t xml:space="preserve"> </w:t>
      </w:r>
      <w:r w:rsidRPr="005E2ED5">
        <w:rPr>
          <w:lang w:val="ru-RU"/>
        </w:rPr>
        <w:t>Театр не поспевает и всё же меняется.</w:t>
      </w:r>
      <w:r w:rsidR="00EE76A3">
        <w:rPr>
          <w:lang w:val="ru-RU"/>
        </w:rPr>
        <w:t xml:space="preserve"> </w:t>
      </w:r>
      <w:r w:rsidRPr="005E2ED5">
        <w:rPr>
          <w:lang w:val="ru-RU"/>
        </w:rPr>
        <w:t xml:space="preserve">Меняется </w:t>
      </w:r>
      <w:r>
        <w:rPr>
          <w:lang w:val="ru-RU"/>
        </w:rPr>
        <w:t xml:space="preserve">и театральный язык. Он </w:t>
      </w:r>
      <w:r w:rsidRPr="005E2ED5">
        <w:rPr>
          <w:lang w:val="ru-RU"/>
        </w:rPr>
        <w:t>спотыкается,</w:t>
      </w:r>
      <w:r w:rsidR="00EE76A3">
        <w:rPr>
          <w:lang w:val="ru-RU"/>
        </w:rPr>
        <w:t xml:space="preserve"> </w:t>
      </w:r>
      <w:r w:rsidRPr="005E2ED5">
        <w:rPr>
          <w:lang w:val="ru-RU"/>
        </w:rPr>
        <w:t>задыхается,</w:t>
      </w:r>
      <w:r w:rsidR="00EE76A3">
        <w:rPr>
          <w:lang w:val="ru-RU"/>
        </w:rPr>
        <w:t xml:space="preserve"> </w:t>
      </w:r>
      <w:r w:rsidRPr="005E2ED5">
        <w:rPr>
          <w:lang w:val="ru-RU"/>
        </w:rPr>
        <w:t>перестаёт быть вежливым.</w:t>
      </w:r>
      <w:r w:rsidR="00EE76A3">
        <w:rPr>
          <w:lang w:val="ru-RU"/>
        </w:rPr>
        <w:t xml:space="preserve"> </w:t>
      </w:r>
      <w:r w:rsidRPr="005E2ED5">
        <w:rPr>
          <w:lang w:val="ru-RU"/>
        </w:rPr>
        <w:t>Это особенно хорошо видно</w:t>
      </w:r>
      <w:r w:rsidR="00EE76A3">
        <w:rPr>
          <w:lang w:val="ru-RU"/>
        </w:rPr>
        <w:t xml:space="preserve"> </w:t>
      </w:r>
      <w:r w:rsidRPr="005E2ED5">
        <w:rPr>
          <w:lang w:val="ru-RU"/>
        </w:rPr>
        <w:t>там, где чувство</w:t>
      </w:r>
      <w:r w:rsidR="00EE76A3">
        <w:rPr>
          <w:lang w:val="ru-RU"/>
        </w:rPr>
        <w:t xml:space="preserve"> </w:t>
      </w:r>
      <w:r w:rsidRPr="005E2ED5">
        <w:rPr>
          <w:lang w:val="ru-RU"/>
        </w:rPr>
        <w:t>становится телом,</w:t>
      </w:r>
      <w:r w:rsidR="009B2E03">
        <w:rPr>
          <w:lang w:val="ru-RU"/>
        </w:rPr>
        <w:t xml:space="preserve"> </w:t>
      </w:r>
      <w:r w:rsidRPr="005E2ED5">
        <w:rPr>
          <w:lang w:val="ru-RU"/>
        </w:rPr>
        <w:t xml:space="preserve">а тело </w:t>
      </w:r>
      <w:r>
        <w:rPr>
          <w:lang w:val="ru-RU"/>
        </w:rPr>
        <w:t>-</w:t>
      </w:r>
      <w:r w:rsidRPr="005E2ED5">
        <w:rPr>
          <w:lang w:val="ru-RU"/>
        </w:rPr>
        <w:t xml:space="preserve"> аргументом.</w:t>
      </w:r>
      <w:r>
        <w:rPr>
          <w:lang w:val="ru-RU"/>
        </w:rPr>
        <w:t xml:space="preserve"> </w:t>
      </w:r>
      <w:r w:rsidR="00EE76A3" w:rsidRPr="009B2E03">
        <w:rPr>
          <w:rStyle w:val="Anweisung"/>
          <w:lang w:val="ru-RU"/>
        </w:rPr>
        <w:t>(объявляет)</w:t>
      </w:r>
      <w:r w:rsidR="00EE76A3">
        <w:rPr>
          <w:lang w:val="ru-RU"/>
        </w:rPr>
        <w:t xml:space="preserve"> </w:t>
      </w:r>
      <w:r>
        <w:rPr>
          <w:lang w:val="ru-RU"/>
        </w:rPr>
        <w:t>Физиологический пафос.</w:t>
      </w:r>
    </w:p>
    <w:p w:rsidR="00993156" w:rsidRPr="009B2E03" w:rsidRDefault="00993156" w:rsidP="00993156">
      <w:pPr>
        <w:pStyle w:val="Text"/>
        <w:ind w:firstLine="0"/>
        <w:rPr>
          <w:lang w:val="ru-RU"/>
        </w:rPr>
      </w:pPr>
      <w:r w:rsidRPr="009B2E03">
        <w:rPr>
          <w:rStyle w:val="Anweisung"/>
          <w:lang w:val="ru-RU"/>
        </w:rPr>
        <w:t>(МУЗЫКА: Валентина Пономарёва</w:t>
      </w:r>
      <w:r w:rsidR="006C00A9">
        <w:rPr>
          <w:rStyle w:val="Anweisung"/>
          <w:lang w:val="ru-RU"/>
        </w:rPr>
        <w:t>).</w:t>
      </w:r>
    </w:p>
    <w:p w:rsidR="00082D3B" w:rsidRPr="000A5354" w:rsidRDefault="005E2ED5" w:rsidP="00A3374F">
      <w:pPr>
        <w:pStyle w:val="berschrift3"/>
        <w:rPr>
          <w:lang w:val="ru-RU"/>
        </w:rPr>
      </w:pPr>
      <w:bookmarkStart w:id="64" w:name="_Toc219313019"/>
      <w:bookmarkStart w:id="65" w:name="_Toc219313040"/>
      <w:bookmarkStart w:id="66" w:name="_Toc219313064"/>
      <w:bookmarkStart w:id="67" w:name="_Toc219313114"/>
      <w:r w:rsidRPr="000A5354">
        <w:rPr>
          <w:lang w:val="ru-RU"/>
        </w:rPr>
        <w:t>Физиологический пафос</w:t>
      </w:r>
      <w:bookmarkEnd w:id="64"/>
      <w:bookmarkEnd w:id="65"/>
      <w:bookmarkEnd w:id="66"/>
      <w:bookmarkEnd w:id="67"/>
      <w:r w:rsidR="000A5354">
        <w:rPr>
          <w:lang w:val="ru-RU"/>
        </w:rPr>
        <w:t xml:space="preserve">. </w:t>
      </w:r>
      <w:r w:rsidR="004E022D">
        <w:rPr>
          <w:lang w:val="ru-RU"/>
        </w:rPr>
        <w:t xml:space="preserve">Абстракция. </w:t>
      </w:r>
      <w:r w:rsidR="000A5354">
        <w:rPr>
          <w:lang w:val="ru-RU"/>
        </w:rPr>
        <w:t>Мамаша, Елизавета Бам</w:t>
      </w:r>
      <w:r w:rsidR="006C00A9">
        <w:rPr>
          <w:lang w:val="ru-RU"/>
        </w:rPr>
        <w:t>, Актёр, Актриса</w:t>
      </w:r>
      <w:r w:rsidR="000A5354">
        <w:rPr>
          <w:lang w:val="ru-RU"/>
        </w:rPr>
        <w:t>.</w:t>
      </w:r>
    </w:p>
    <w:p w:rsidR="00667A87" w:rsidRPr="00D2004C" w:rsidRDefault="00993156" w:rsidP="00993156">
      <w:pPr>
        <w:pStyle w:val="Text"/>
        <w:ind w:firstLine="0"/>
        <w:rPr>
          <w:lang w:val="ru-RU"/>
        </w:rPr>
      </w:pPr>
      <w:r w:rsidRPr="00A3374F">
        <w:rPr>
          <w:rStyle w:val="Anweisung"/>
          <w:lang w:val="ru-RU"/>
        </w:rPr>
        <w:t>(</w:t>
      </w:r>
      <w:r w:rsidRPr="00D2004C">
        <w:rPr>
          <w:rStyle w:val="Anweisung"/>
          <w:lang w:val="ru-RU"/>
        </w:rPr>
        <w:t xml:space="preserve">Занавес варьете поднимается. </w:t>
      </w:r>
      <w:r w:rsidRPr="00A3374F">
        <w:rPr>
          <w:rStyle w:val="Anweisung"/>
          <w:lang w:val="ru-RU"/>
        </w:rPr>
        <w:t xml:space="preserve">На пустой сцене в левом дальнем углу перекошенная красная лондонская телефонная будка. </w:t>
      </w:r>
      <w:r w:rsidRPr="00D2004C">
        <w:rPr>
          <w:rStyle w:val="Anweisung"/>
          <w:lang w:val="ru-RU"/>
        </w:rPr>
        <w:t xml:space="preserve">Справа от неё </w:t>
      </w:r>
      <w:r w:rsidR="00C17EF4">
        <w:rPr>
          <w:rStyle w:val="Anweisung"/>
          <w:lang w:val="ru-RU"/>
        </w:rPr>
        <w:t>-</w:t>
      </w:r>
      <w:r w:rsidRPr="00D2004C">
        <w:rPr>
          <w:rStyle w:val="Anweisung"/>
          <w:lang w:val="ru-RU"/>
        </w:rPr>
        <w:t xml:space="preserve"> груда мусора. </w:t>
      </w:r>
      <w:r w:rsidRPr="00A3374F">
        <w:rPr>
          <w:rStyle w:val="Anweisung"/>
          <w:lang w:val="ru-RU"/>
        </w:rPr>
        <w:t>Превалируют гиган</w:t>
      </w:r>
      <w:r w:rsidR="008F5540">
        <w:rPr>
          <w:rStyle w:val="Anweisung"/>
          <w:lang w:val="ru-RU"/>
        </w:rPr>
        <w:t>т</w:t>
      </w:r>
      <w:r w:rsidRPr="00A3374F">
        <w:rPr>
          <w:rStyle w:val="Anweisung"/>
          <w:lang w:val="ru-RU"/>
        </w:rPr>
        <w:t xml:space="preserve">ские </w:t>
      </w:r>
      <w:r w:rsidRPr="00D2004C">
        <w:rPr>
          <w:rStyle w:val="Anweisung"/>
          <w:lang w:val="ru-RU"/>
        </w:rPr>
        <w:t>п</w:t>
      </w:r>
      <w:r w:rsidRPr="00A3374F">
        <w:rPr>
          <w:rStyle w:val="Anweisung"/>
          <w:lang w:val="ru-RU"/>
        </w:rPr>
        <w:t>ластиковые прозрачные трубы. Не н</w:t>
      </w:r>
      <w:r w:rsidRPr="00D2004C">
        <w:rPr>
          <w:rStyle w:val="Anweisung"/>
          <w:lang w:val="ru-RU"/>
        </w:rPr>
        <w:t>а</w:t>
      </w:r>
      <w:r w:rsidR="009B2E03">
        <w:rPr>
          <w:rStyle w:val="Anweisung"/>
          <w:lang w:val="ru-RU"/>
        </w:rPr>
        <w:t>стаиваем, но мы это видели воо</w:t>
      </w:r>
      <w:r w:rsidRPr="00A3374F">
        <w:rPr>
          <w:rStyle w:val="Anweisung"/>
          <w:lang w:val="ru-RU"/>
        </w:rPr>
        <w:t>чию</w:t>
      </w:r>
      <w:r w:rsidR="006C00A9">
        <w:rPr>
          <w:rStyle w:val="Anweisung"/>
          <w:lang w:val="ru-RU"/>
        </w:rPr>
        <w:t>).</w:t>
      </w:r>
    </w:p>
    <w:p w:rsidR="0099231D" w:rsidRPr="00D2004C" w:rsidRDefault="00993156" w:rsidP="00993156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Мамаша</w:t>
      </w:r>
      <w:r w:rsidRPr="0099231D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</w:t>
      </w:r>
      <w:r w:rsidRPr="00A3374F">
        <w:rPr>
          <w:rStyle w:val="Anweisung"/>
          <w:lang w:val="ru-RU"/>
        </w:rPr>
        <w:t xml:space="preserve">слева </w:t>
      </w:r>
      <w:r w:rsidR="001D0CAF" w:rsidRPr="00D2004C">
        <w:rPr>
          <w:rStyle w:val="Anweisung"/>
          <w:lang w:val="ru-RU"/>
        </w:rPr>
        <w:t>от</w:t>
      </w:r>
      <w:r w:rsidRPr="00A3374F">
        <w:rPr>
          <w:rStyle w:val="Anweisung"/>
          <w:lang w:val="ru-RU"/>
        </w:rPr>
        <w:t xml:space="preserve"> будки, грозя и тыкая пальцем</w:t>
      </w:r>
      <w:r w:rsidRPr="00D2004C">
        <w:rPr>
          <w:rStyle w:val="Anweisung"/>
          <w:lang w:val="ru-RU"/>
        </w:rPr>
        <w:t>)</w:t>
      </w:r>
      <w:r w:rsidRPr="00993156">
        <w:rPr>
          <w:lang w:val="ru-RU"/>
        </w:rPr>
        <w:t xml:space="preserve"> Товарищи. Маво сына эта мер</w:t>
      </w:r>
      <w:r w:rsidR="008F5540">
        <w:rPr>
          <w:lang w:val="ru-RU"/>
        </w:rPr>
        <w:t>з</w:t>
      </w:r>
      <w:r w:rsidRPr="00993156">
        <w:rPr>
          <w:lang w:val="ru-RU"/>
        </w:rPr>
        <w:t>авка укокос</w:t>
      </w:r>
      <w:r w:rsidR="008F5540">
        <w:rPr>
          <w:lang w:val="ru-RU"/>
        </w:rPr>
        <w:t>и</w:t>
      </w:r>
      <w:r w:rsidRPr="00993156">
        <w:rPr>
          <w:lang w:val="ru-RU"/>
        </w:rPr>
        <w:t>ла.</w:t>
      </w:r>
    </w:p>
    <w:p w:rsidR="00993156" w:rsidRPr="00D2004C" w:rsidRDefault="00993156" w:rsidP="00993156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Актёр</w:t>
      </w:r>
      <w:r w:rsidRPr="0099231D">
        <w:rPr>
          <w:rStyle w:val="RollenNamen"/>
          <w:lang w:val="ru-RU"/>
        </w:rPr>
        <w:tab/>
      </w:r>
      <w:r w:rsidRPr="00A3374F">
        <w:rPr>
          <w:rStyle w:val="Anweisung"/>
          <w:lang w:val="ru-RU"/>
        </w:rPr>
        <w:t>(</w:t>
      </w:r>
      <w:r w:rsidRPr="00D2004C">
        <w:rPr>
          <w:rStyle w:val="Anweisung"/>
          <w:lang w:val="ru-RU"/>
        </w:rPr>
        <w:t>высовыва</w:t>
      </w:r>
      <w:r w:rsidRPr="00A3374F">
        <w:rPr>
          <w:rStyle w:val="Anweisung"/>
          <w:lang w:val="ru-RU"/>
        </w:rPr>
        <w:t>ет голову из-за кулис)</w:t>
      </w:r>
      <w:r w:rsidRPr="00993156">
        <w:rPr>
          <w:lang w:val="ru-RU"/>
        </w:rPr>
        <w:t xml:space="preserve"> Какая? Какая?</w:t>
      </w:r>
    </w:p>
    <w:p w:rsidR="00993156" w:rsidRPr="0099231D" w:rsidRDefault="00993156" w:rsidP="00993156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Актриса</w:t>
      </w:r>
      <w:r w:rsidRPr="0099231D">
        <w:rPr>
          <w:rStyle w:val="RollenNamen"/>
          <w:lang w:val="ru-RU"/>
        </w:rPr>
        <w:tab/>
      </w:r>
      <w:r w:rsidRPr="00993156">
        <w:rPr>
          <w:lang w:val="ru-RU"/>
        </w:rPr>
        <w:t>Какая? Какая?</w:t>
      </w:r>
    </w:p>
    <w:p w:rsidR="0099231D" w:rsidRPr="00D2004C" w:rsidRDefault="00993156" w:rsidP="00993156">
      <w:pPr>
        <w:rPr>
          <w:lang w:val="ru-RU"/>
        </w:rPr>
      </w:pPr>
      <w:r w:rsidRPr="00993156">
        <w:rPr>
          <w:rStyle w:val="RollenNamen"/>
          <w:lang w:val="ru-RU"/>
        </w:rPr>
        <w:t>Мамаша</w:t>
      </w:r>
      <w:r w:rsidRPr="00993156">
        <w:rPr>
          <w:rStyle w:val="RollenNamen"/>
          <w:lang w:val="ru-RU"/>
        </w:rPr>
        <w:tab/>
      </w:r>
      <w:r w:rsidRPr="00993156">
        <w:rPr>
          <w:lang w:val="ru-RU"/>
        </w:rPr>
        <w:t xml:space="preserve"> Эта вот, с такими вот губами!</w:t>
      </w:r>
    </w:p>
    <w:p w:rsidR="0099231D" w:rsidRPr="00D2004C" w:rsidRDefault="00F57A4E" w:rsidP="00F57A4E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Елизавета Бам</w:t>
      </w:r>
      <w:r w:rsidRPr="0099231D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(выползает из трубы голым телом. Ползёт, мучительно поднимается на ноги)</w:t>
      </w:r>
      <w:r w:rsidR="000A5354">
        <w:rPr>
          <w:rStyle w:val="Anweisung"/>
          <w:lang w:val="ru-RU"/>
        </w:rPr>
        <w:t xml:space="preserve"> </w:t>
      </w:r>
      <w:r w:rsidR="00993156" w:rsidRPr="00993156">
        <w:rPr>
          <w:lang w:val="ru-RU"/>
        </w:rPr>
        <w:t>Мама, мама, что ты говоришь?</w:t>
      </w:r>
    </w:p>
    <w:p w:rsidR="00993156" w:rsidRPr="0099231D" w:rsidRDefault="00F57A4E" w:rsidP="00F57A4E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Мамаша</w:t>
      </w:r>
      <w:r w:rsidRPr="0099231D">
        <w:rPr>
          <w:rStyle w:val="RollenNamen"/>
          <w:lang w:val="ru-RU"/>
        </w:rPr>
        <w:tab/>
      </w:r>
      <w:r w:rsidR="00993156" w:rsidRPr="00993156">
        <w:rPr>
          <w:lang w:val="ru-RU"/>
        </w:rPr>
        <w:t>Все из-за тебя евонная жизнь окончилась вничью.</w:t>
      </w:r>
    </w:p>
    <w:p w:rsidR="00993156" w:rsidRPr="00D2004C" w:rsidRDefault="00F57A4E" w:rsidP="00F57A4E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="00993156" w:rsidRPr="00993156">
        <w:rPr>
          <w:lang w:val="ru-RU"/>
        </w:rPr>
        <w:t>Да ты мне скажи, про кого ты говоришь?</w:t>
      </w:r>
    </w:p>
    <w:p w:rsidR="0099231D" w:rsidRPr="00D2004C" w:rsidRDefault="00F57A4E" w:rsidP="00F57A4E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Мамаша</w:t>
      </w:r>
      <w:r w:rsidRPr="00D2004C">
        <w:rPr>
          <w:rStyle w:val="RollenNamen"/>
          <w:lang w:val="ru-RU"/>
        </w:rPr>
        <w:tab/>
      </w:r>
      <w:r w:rsidR="00993156" w:rsidRPr="00D2004C">
        <w:rPr>
          <w:rStyle w:val="Anweisung"/>
          <w:lang w:val="ru-RU"/>
        </w:rPr>
        <w:t>(с каменным лицом</w:t>
      </w:r>
      <w:r w:rsidRPr="00D2004C">
        <w:rPr>
          <w:rStyle w:val="Anweisung"/>
          <w:lang w:val="ru-RU"/>
        </w:rPr>
        <w:t xml:space="preserve"> вращается вокруг себя</w:t>
      </w:r>
      <w:r w:rsidR="00993156" w:rsidRPr="00D2004C">
        <w:rPr>
          <w:rStyle w:val="Anweisung"/>
          <w:lang w:val="ru-RU"/>
        </w:rPr>
        <w:t>)</w:t>
      </w:r>
      <w:r w:rsidR="000A5354">
        <w:rPr>
          <w:rStyle w:val="Anweisung"/>
          <w:lang w:val="ru-RU"/>
        </w:rPr>
        <w:t xml:space="preserve"> </w:t>
      </w:r>
      <w:r w:rsidR="00993156" w:rsidRPr="00993156">
        <w:rPr>
          <w:lang w:val="ru-RU"/>
        </w:rPr>
        <w:t>Иих! иих! иих!</w:t>
      </w:r>
    </w:p>
    <w:p w:rsidR="0099231D" w:rsidRPr="0099231D" w:rsidRDefault="00F57A4E" w:rsidP="00F57A4E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Елизавета Бам</w:t>
      </w:r>
      <w:r w:rsidRPr="0099231D">
        <w:rPr>
          <w:rStyle w:val="RollenNamen"/>
          <w:lang w:val="ru-RU"/>
        </w:rPr>
        <w:tab/>
      </w:r>
      <w:r w:rsidR="00993156" w:rsidRPr="0099231D">
        <w:rPr>
          <w:lang w:val="ru-RU"/>
        </w:rPr>
        <w:t>Она с ума сошла!</w:t>
      </w:r>
    </w:p>
    <w:p w:rsidR="0099231D" w:rsidRPr="0099231D" w:rsidRDefault="00F57A4E" w:rsidP="00F57A4E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Мамаша</w:t>
      </w:r>
      <w:r w:rsidRPr="0099231D">
        <w:rPr>
          <w:rStyle w:val="RollenNamen"/>
          <w:lang w:val="ru-RU"/>
        </w:rPr>
        <w:tab/>
      </w:r>
      <w:r w:rsidR="00993156" w:rsidRPr="00F57A4E">
        <w:rPr>
          <w:lang w:val="ru-RU"/>
        </w:rPr>
        <w:t>Я каракатица.</w:t>
      </w:r>
    </w:p>
    <w:p w:rsidR="00993156" w:rsidRPr="0099231D" w:rsidRDefault="00F57A4E" w:rsidP="00F57A4E">
      <w:pPr>
        <w:pStyle w:val="Text"/>
        <w:rPr>
          <w:lang w:val="ru-RU"/>
        </w:rPr>
      </w:pPr>
      <w:r w:rsidRPr="0099231D">
        <w:rPr>
          <w:rStyle w:val="RollenNamen"/>
          <w:lang w:val="ru-RU"/>
        </w:rPr>
        <w:t>Елизавета Бам</w:t>
      </w:r>
      <w:r w:rsidRPr="0099231D">
        <w:rPr>
          <w:rStyle w:val="RollenNamen"/>
          <w:lang w:val="ru-RU"/>
        </w:rPr>
        <w:tab/>
      </w:r>
      <w:r w:rsidR="00993156" w:rsidRPr="00993156">
        <w:rPr>
          <w:lang w:val="ru-RU"/>
        </w:rPr>
        <w:t>Они сейчас придут</w:t>
      </w:r>
      <w:r>
        <w:rPr>
          <w:lang w:val="ru-RU"/>
        </w:rPr>
        <w:t>.</w:t>
      </w:r>
      <w:r w:rsidR="000A5354">
        <w:rPr>
          <w:lang w:val="ru-RU"/>
        </w:rPr>
        <w:t xml:space="preserve"> </w:t>
      </w:r>
      <w:r>
        <w:rPr>
          <w:lang w:val="ru-RU"/>
        </w:rPr>
        <w:t>Ч</w:t>
      </w:r>
      <w:r w:rsidR="00993156" w:rsidRPr="00993156">
        <w:rPr>
          <w:lang w:val="ru-RU"/>
        </w:rPr>
        <w:t xml:space="preserve">то я наделала! </w:t>
      </w:r>
      <w:r w:rsidR="000A5354">
        <w:rPr>
          <w:rStyle w:val="Anweisung"/>
          <w:lang w:val="ru-RU"/>
        </w:rPr>
        <w:t>(У</w:t>
      </w:r>
      <w:r w:rsidRPr="00A3374F">
        <w:rPr>
          <w:rStyle w:val="Anweisung"/>
          <w:lang w:val="ru-RU"/>
        </w:rPr>
        <w:t>ползает в трубу)</w:t>
      </w:r>
      <w:r w:rsidR="000A5354">
        <w:rPr>
          <w:rStyle w:val="Anweisung"/>
          <w:lang w:val="ru-RU"/>
        </w:rPr>
        <w:t>.</w:t>
      </w:r>
    </w:p>
    <w:p w:rsidR="0099231D" w:rsidRPr="00D2004C" w:rsidRDefault="00F57A4E" w:rsidP="00F57A4E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Мамаша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(заходит в будку. Слышно</w:t>
      </w:r>
      <w:r w:rsidR="006E3AE8">
        <w:rPr>
          <w:rStyle w:val="Anweisung"/>
          <w:lang w:val="ru-RU"/>
        </w:rPr>
        <w:t>,</w:t>
      </w:r>
      <w:r w:rsidRPr="00D2004C">
        <w:rPr>
          <w:rStyle w:val="Anweisung"/>
          <w:lang w:val="ru-RU"/>
        </w:rPr>
        <w:t xml:space="preserve"> как она набирает номер)</w:t>
      </w:r>
      <w:r w:rsidR="000A5354">
        <w:rPr>
          <w:rStyle w:val="Anweisung"/>
          <w:lang w:val="ru-RU"/>
        </w:rPr>
        <w:t xml:space="preserve"> </w:t>
      </w:r>
      <w:r w:rsidR="00993156" w:rsidRPr="00F57A4E">
        <w:rPr>
          <w:lang w:val="ru-RU"/>
        </w:rPr>
        <w:t xml:space="preserve">3 </w:t>
      </w:r>
      <w:r w:rsidR="00993156">
        <w:t>x</w:t>
      </w:r>
      <w:r w:rsidR="00993156" w:rsidRPr="00F57A4E">
        <w:rPr>
          <w:lang w:val="ru-RU"/>
        </w:rPr>
        <w:t xml:space="preserve"> 27 = 81.</w:t>
      </w:r>
    </w:p>
    <w:p w:rsidR="00993156" w:rsidRPr="00D2004C" w:rsidRDefault="00F57A4E" w:rsidP="00993156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>(Музыка заканчивается. Смена декораций. Вернее, сцена пуста)</w:t>
      </w:r>
      <w:r w:rsidR="000A5354">
        <w:rPr>
          <w:rStyle w:val="Anweisung"/>
          <w:lang w:val="ru-RU"/>
        </w:rPr>
        <w:t>.</w:t>
      </w:r>
    </w:p>
    <w:p w:rsidR="00F57A4E" w:rsidRPr="000A5354" w:rsidRDefault="00F57A4E" w:rsidP="00F57A4E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F57A4E">
        <w:rPr>
          <w:lang w:val="ru-RU"/>
        </w:rPr>
        <w:t>Это</w:t>
      </w:r>
      <w:r w:rsidR="000A5354">
        <w:rPr>
          <w:lang w:val="ru-RU"/>
        </w:rPr>
        <w:t xml:space="preserve"> </w:t>
      </w:r>
      <w:r w:rsidRPr="00F57A4E">
        <w:rPr>
          <w:lang w:val="ru-RU"/>
        </w:rPr>
        <w:t>неизбежно.</w:t>
      </w:r>
      <w:r w:rsidR="000A5354">
        <w:rPr>
          <w:lang w:val="ru-RU"/>
        </w:rPr>
        <w:t xml:space="preserve"> </w:t>
      </w:r>
      <w:r w:rsidRPr="00F57A4E">
        <w:rPr>
          <w:lang w:val="ru-RU"/>
        </w:rPr>
        <w:t xml:space="preserve">Этого не миновать. </w:t>
      </w:r>
      <w:r w:rsidR="000A5354" w:rsidRPr="000A5354">
        <w:rPr>
          <w:rStyle w:val="Anweisung"/>
        </w:rPr>
        <w:t>(объявляет жанр)</w:t>
      </w:r>
      <w:r w:rsidR="000A5354">
        <w:rPr>
          <w:lang w:val="ru-RU"/>
        </w:rPr>
        <w:t xml:space="preserve"> </w:t>
      </w:r>
      <w:r w:rsidRPr="000A5354">
        <w:rPr>
          <w:lang w:val="ru-RU"/>
        </w:rPr>
        <w:t>ДРАМА.</w:t>
      </w:r>
    </w:p>
    <w:p w:rsidR="001D0CAF" w:rsidRDefault="001D0CAF" w:rsidP="00A3374F">
      <w:pPr>
        <w:pStyle w:val="berschrift3"/>
        <w:rPr>
          <w:lang w:val="ru-RU"/>
        </w:rPr>
      </w:pPr>
      <w:bookmarkStart w:id="68" w:name="_Toc219313020"/>
      <w:bookmarkStart w:id="69" w:name="_Toc219313041"/>
      <w:bookmarkStart w:id="70" w:name="_Toc219313065"/>
      <w:bookmarkStart w:id="71" w:name="_Toc219313115"/>
      <w:r w:rsidRPr="000A5354">
        <w:rPr>
          <w:lang w:val="ru-RU"/>
        </w:rPr>
        <w:t>Реалистический, сухо-официальный. Драма</w:t>
      </w:r>
      <w:bookmarkEnd w:id="68"/>
      <w:bookmarkEnd w:id="69"/>
      <w:bookmarkEnd w:id="70"/>
      <w:bookmarkEnd w:id="71"/>
      <w:r w:rsidR="000A5354">
        <w:rPr>
          <w:lang w:val="ru-RU"/>
        </w:rPr>
        <w:t>.</w:t>
      </w:r>
      <w:r w:rsidR="00F25502">
        <w:rPr>
          <w:lang w:val="ru-RU"/>
        </w:rPr>
        <w:t xml:space="preserve"> </w:t>
      </w:r>
      <w:r w:rsidR="004E022D">
        <w:rPr>
          <w:lang w:val="ru-RU"/>
        </w:rPr>
        <w:t>Пустое пространство. Елизавета Бам, Пётр Николаевич, Иван Иванович.</w:t>
      </w:r>
    </w:p>
    <w:p w:rsidR="004E022D" w:rsidRPr="0088297D" w:rsidRDefault="004E022D" w:rsidP="007F135A">
      <w:pPr>
        <w:pStyle w:val="Text"/>
        <w:ind w:firstLine="0"/>
        <w:rPr>
          <w:rStyle w:val="Anweisung"/>
          <w:lang w:val="ru-RU"/>
        </w:rPr>
      </w:pPr>
      <w:r w:rsidRPr="0088297D">
        <w:rPr>
          <w:rStyle w:val="Anweisung"/>
          <w:lang w:val="ru-RU"/>
        </w:rPr>
        <w:t>(Занавес варьете взмывает ввысь. На пустой сцене в центре</w:t>
      </w:r>
      <w:r w:rsidR="007F135A" w:rsidRPr="007F135A">
        <w:rPr>
          <w:rStyle w:val="Anweisung"/>
          <w:lang w:val="ru-RU"/>
        </w:rPr>
        <w:t xml:space="preserve"> </w:t>
      </w:r>
      <w:r w:rsidR="007F135A" w:rsidRPr="0088297D">
        <w:rPr>
          <w:rStyle w:val="Anweisung"/>
          <w:lang w:val="ru-RU"/>
        </w:rPr>
        <w:t>в свете прожектора</w:t>
      </w:r>
      <w:r w:rsidRPr="0088297D">
        <w:rPr>
          <w:rStyle w:val="Anweisung"/>
          <w:lang w:val="ru-RU"/>
        </w:rPr>
        <w:t xml:space="preserve"> лежит Елизавета Бам</w:t>
      </w:r>
      <w:r w:rsidR="007F135A" w:rsidRPr="0088297D">
        <w:rPr>
          <w:rStyle w:val="Anweisung"/>
          <w:lang w:val="ru-RU"/>
        </w:rPr>
        <w:t>).</w:t>
      </w:r>
    </w:p>
    <w:p w:rsidR="001D0CAF" w:rsidRPr="00D2004C" w:rsidRDefault="001D0CAF" w:rsidP="001D0CA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lastRenderedPageBreak/>
        <w:t>Елизавета Бам</w:t>
      </w:r>
      <w:r w:rsidRPr="00D2004C">
        <w:rPr>
          <w:rStyle w:val="RollenNamen"/>
          <w:lang w:val="ru-RU"/>
        </w:rPr>
        <w:tab/>
      </w:r>
      <w:r w:rsidR="007F135A" w:rsidRPr="0088297D">
        <w:rPr>
          <w:rStyle w:val="Anweisung"/>
          <w:lang w:val="ru-RU"/>
        </w:rPr>
        <w:t>(медленно, поэтапно поднимается на ноги)</w:t>
      </w:r>
      <w:r w:rsidR="007F135A">
        <w:rPr>
          <w:rStyle w:val="RollenNamen"/>
          <w:lang w:val="ru-RU"/>
        </w:rPr>
        <w:t xml:space="preserve"> </w:t>
      </w:r>
      <w:r w:rsidRPr="001D0CAF">
        <w:rPr>
          <w:lang w:val="ru-RU"/>
        </w:rPr>
        <w:t xml:space="preserve">Они обязательно придут, чтобы поймать </w:t>
      </w:r>
      <w:r w:rsidR="000A5354">
        <w:rPr>
          <w:lang w:val="ru-RU"/>
        </w:rPr>
        <w:t xml:space="preserve">меня </w:t>
      </w:r>
      <w:r w:rsidRPr="001D0CAF">
        <w:rPr>
          <w:lang w:val="ru-RU"/>
        </w:rPr>
        <w:t xml:space="preserve">и стереть с лица земли. Бежать. Надо бежать. Но куда бежать? Эта дверь </w:t>
      </w:r>
      <w:r w:rsidR="00F91D45" w:rsidRPr="00F91D45">
        <w:rPr>
          <w:lang w:val="ru-RU"/>
        </w:rPr>
        <w:t>ведёт</w:t>
      </w:r>
      <w:r w:rsidRPr="001D0CAF">
        <w:rPr>
          <w:lang w:val="ru-RU"/>
        </w:rPr>
        <w:t xml:space="preserve"> на лестницу, а на лестнице я встречу их. В окно? </w:t>
      </w:r>
      <w:r w:rsidR="000A5354" w:rsidRPr="0088297D">
        <w:rPr>
          <w:rStyle w:val="Anweisung"/>
          <w:lang w:val="ru-RU"/>
        </w:rPr>
        <w:t>(</w:t>
      </w:r>
      <w:r w:rsidRPr="0088297D">
        <w:rPr>
          <w:rStyle w:val="Anweisung"/>
          <w:lang w:val="ru-RU"/>
        </w:rPr>
        <w:t xml:space="preserve">смотрит в </w:t>
      </w:r>
      <w:r w:rsidR="004E022D">
        <w:rPr>
          <w:rStyle w:val="Anweisung"/>
          <w:lang w:val="ru-RU"/>
        </w:rPr>
        <w:t xml:space="preserve">воображаемое </w:t>
      </w:r>
      <w:r w:rsidRPr="0088297D">
        <w:rPr>
          <w:rStyle w:val="Anweisung"/>
          <w:lang w:val="ru-RU"/>
        </w:rPr>
        <w:t>окно</w:t>
      </w:r>
      <w:r w:rsidR="000A5354" w:rsidRPr="0088297D">
        <w:rPr>
          <w:rStyle w:val="Anweisung"/>
          <w:lang w:val="ru-RU"/>
        </w:rPr>
        <w:t>)</w:t>
      </w:r>
      <w:r w:rsidRPr="001D0CAF">
        <w:rPr>
          <w:lang w:val="ru-RU"/>
        </w:rPr>
        <w:t xml:space="preserve"> О-о-о-о-х. Мне не прыгнуть. Высоко очень! Но что же мне делать? Э! Чьи-то шаги. Это они. Запру дверь и не открою. Пусть стучат, сколько хотят. </w:t>
      </w:r>
      <w:r w:rsidR="000A5354">
        <w:rPr>
          <w:rStyle w:val="Anweisung"/>
          <w:lang w:val="ru-RU"/>
        </w:rPr>
        <w:t>(З</w:t>
      </w:r>
      <w:r w:rsidRPr="00D2004C">
        <w:rPr>
          <w:rStyle w:val="Anweisung"/>
          <w:lang w:val="ru-RU"/>
        </w:rPr>
        <w:t xml:space="preserve">апирает </w:t>
      </w:r>
      <w:r w:rsidR="007F135A">
        <w:rPr>
          <w:rStyle w:val="Anweisung"/>
          <w:lang w:val="ru-RU"/>
        </w:rPr>
        <w:t xml:space="preserve">воображаемую </w:t>
      </w:r>
      <w:r w:rsidRPr="00D2004C">
        <w:rPr>
          <w:rStyle w:val="Anweisung"/>
          <w:lang w:val="ru-RU"/>
        </w:rPr>
        <w:t xml:space="preserve">дверь. </w:t>
      </w:r>
      <w:r w:rsidR="007F135A">
        <w:rPr>
          <w:rStyle w:val="Anweisung"/>
          <w:lang w:val="ru-RU"/>
        </w:rPr>
        <w:t xml:space="preserve">Возвращается в центр. </w:t>
      </w:r>
      <w:r w:rsidRPr="00D2004C">
        <w:rPr>
          <w:rStyle w:val="Anweisung"/>
          <w:lang w:val="ru-RU"/>
        </w:rPr>
        <w:t>Стук в дверь, потом голос)</w:t>
      </w:r>
      <w:r w:rsidR="000A5354">
        <w:rPr>
          <w:rStyle w:val="Anweisung"/>
          <w:lang w:val="ru-RU"/>
        </w:rPr>
        <w:t>.</w:t>
      </w:r>
    </w:p>
    <w:p w:rsidR="001D0CAF" w:rsidRPr="00D2004C" w:rsidRDefault="001D0CAF" w:rsidP="001D0CA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Первый голос</w:t>
      </w:r>
      <w:r w:rsidRPr="00D2004C">
        <w:rPr>
          <w:rStyle w:val="RollenNamen"/>
          <w:lang w:val="ru-RU"/>
        </w:rPr>
        <w:tab/>
      </w:r>
      <w:r w:rsidRPr="001D0CAF">
        <w:rPr>
          <w:lang w:val="ru-RU"/>
        </w:rPr>
        <w:t>Елизавета Бам, именем закона, приказываю Вам открыть дверь.</w:t>
      </w:r>
    </w:p>
    <w:p w:rsidR="001D0CAF" w:rsidRPr="00D2004C" w:rsidRDefault="001D0CAF" w:rsidP="00AC42EF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>(Молчание)</w:t>
      </w:r>
      <w:r w:rsidR="007F135A">
        <w:rPr>
          <w:rStyle w:val="Anweisung"/>
          <w:lang w:val="ru-RU"/>
        </w:rPr>
        <w:t>.</w:t>
      </w:r>
    </w:p>
    <w:p w:rsidR="001D0CAF" w:rsidRPr="00D2004C" w:rsidRDefault="001D0CAF" w:rsidP="001D0CA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Первый голос</w:t>
      </w:r>
      <w:r w:rsidRPr="00D2004C">
        <w:rPr>
          <w:rStyle w:val="RollenNamen"/>
          <w:lang w:val="ru-RU"/>
        </w:rPr>
        <w:tab/>
      </w:r>
      <w:r w:rsidRPr="001D0CAF">
        <w:rPr>
          <w:lang w:val="ru-RU"/>
        </w:rPr>
        <w:t>Приказываю Вам открыть дверь!</w:t>
      </w:r>
    </w:p>
    <w:p w:rsidR="001D0CAF" w:rsidRPr="00D2004C" w:rsidRDefault="001D0CAF" w:rsidP="00AC42EF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>(Молчание)</w:t>
      </w:r>
      <w:r w:rsidR="007F135A">
        <w:rPr>
          <w:rStyle w:val="Anweisung"/>
          <w:lang w:val="ru-RU"/>
        </w:rPr>
        <w:t>.</w:t>
      </w:r>
    </w:p>
    <w:p w:rsidR="001D0CAF" w:rsidRPr="0099231D" w:rsidRDefault="001D0CAF" w:rsidP="001D0CAF">
      <w:pPr>
        <w:rPr>
          <w:lang w:val="ru-RU"/>
        </w:rPr>
      </w:pPr>
      <w:r w:rsidRPr="001D0CAF">
        <w:rPr>
          <w:rStyle w:val="RollenNamen"/>
          <w:lang w:val="ru-RU"/>
        </w:rPr>
        <w:t>Второй голос</w:t>
      </w:r>
      <w:r w:rsidRPr="001D0CAF">
        <w:rPr>
          <w:rStyle w:val="RollenNamen"/>
          <w:lang w:val="ru-RU"/>
        </w:rPr>
        <w:tab/>
      </w:r>
      <w:r w:rsidRPr="00A3374F">
        <w:rPr>
          <w:rStyle w:val="Anweisung"/>
          <w:lang w:val="ru-RU"/>
        </w:rPr>
        <w:t>(тихо)</w:t>
      </w:r>
      <w:r w:rsidRPr="001D0CAF">
        <w:rPr>
          <w:lang w:val="ru-RU"/>
        </w:rPr>
        <w:t xml:space="preserve"> Давайте ломать дверь.</w:t>
      </w:r>
    </w:p>
    <w:p w:rsidR="001D0CAF" w:rsidRPr="00D2004C" w:rsidRDefault="001D0CAF" w:rsidP="001D0CA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Первый голос</w:t>
      </w:r>
      <w:r w:rsidRPr="00D2004C">
        <w:rPr>
          <w:rStyle w:val="RollenNamen"/>
          <w:lang w:val="ru-RU"/>
        </w:rPr>
        <w:tab/>
      </w:r>
      <w:r>
        <w:rPr>
          <w:lang w:val="ru-RU"/>
        </w:rPr>
        <w:t>Е</w:t>
      </w:r>
      <w:r w:rsidRPr="001D0CAF">
        <w:rPr>
          <w:lang w:val="ru-RU"/>
        </w:rPr>
        <w:t>лизавета Бам, откройте, иначе мы сами взломаем</w:t>
      </w:r>
      <w:r w:rsidR="000A5354">
        <w:rPr>
          <w:lang w:val="ru-RU"/>
        </w:rPr>
        <w:t xml:space="preserve"> дверь</w:t>
      </w:r>
      <w:r w:rsidRPr="001D0CAF">
        <w:rPr>
          <w:lang w:val="ru-RU"/>
        </w:rPr>
        <w:t>!</w:t>
      </w:r>
    </w:p>
    <w:p w:rsidR="001D0CAF" w:rsidRPr="00D2004C" w:rsidRDefault="001D0CAF" w:rsidP="001D0CA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1D0CAF">
        <w:rPr>
          <w:lang w:val="ru-RU"/>
        </w:rPr>
        <w:t>Что вы хотите со мной сделать?</w:t>
      </w:r>
    </w:p>
    <w:p w:rsidR="001D0CAF" w:rsidRPr="00D2004C" w:rsidRDefault="001D0CAF" w:rsidP="001D0CA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Первый голос</w:t>
      </w:r>
      <w:r w:rsidRPr="00D2004C">
        <w:rPr>
          <w:rStyle w:val="RollenNamen"/>
          <w:lang w:val="ru-RU"/>
        </w:rPr>
        <w:tab/>
      </w:r>
      <w:r w:rsidRPr="001D0CAF">
        <w:rPr>
          <w:lang w:val="ru-RU"/>
        </w:rPr>
        <w:t>Вы подлежите наказанию.</w:t>
      </w:r>
    </w:p>
    <w:p w:rsidR="001D0CAF" w:rsidRPr="00D2004C" w:rsidRDefault="001D0CAF" w:rsidP="001D0CA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1D0CAF">
        <w:rPr>
          <w:lang w:val="ru-RU"/>
        </w:rPr>
        <w:t>За что? Почему вы не хотите сказать мне, что я сделала?</w:t>
      </w:r>
    </w:p>
    <w:p w:rsidR="001D0CAF" w:rsidRPr="00D2004C" w:rsidRDefault="001D0CAF" w:rsidP="001D0CA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Первый голос</w:t>
      </w:r>
      <w:r w:rsidRPr="00D2004C">
        <w:rPr>
          <w:rStyle w:val="RollenNamen"/>
          <w:lang w:val="ru-RU"/>
        </w:rPr>
        <w:tab/>
      </w:r>
      <w:r w:rsidRPr="001D0CAF">
        <w:rPr>
          <w:lang w:val="ru-RU"/>
        </w:rPr>
        <w:t>Вы обвиняетесь в убийстве Петра Николаевича Крупернак.</w:t>
      </w:r>
    </w:p>
    <w:p w:rsidR="001D0CAF" w:rsidRPr="00D2004C" w:rsidRDefault="001D0CAF" w:rsidP="001D0CA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Второй голос</w:t>
      </w:r>
      <w:r w:rsidRPr="00D2004C">
        <w:rPr>
          <w:rStyle w:val="RollenNamen"/>
          <w:lang w:val="ru-RU"/>
        </w:rPr>
        <w:tab/>
      </w:r>
      <w:r w:rsidRPr="001D0CAF">
        <w:rPr>
          <w:lang w:val="ru-RU"/>
        </w:rPr>
        <w:t>И за это Вы ответите.</w:t>
      </w:r>
    </w:p>
    <w:p w:rsidR="001D0CAF" w:rsidRPr="00D2004C" w:rsidRDefault="001D0CAF" w:rsidP="001D0CA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1D0CAF">
        <w:rPr>
          <w:lang w:val="ru-RU"/>
        </w:rPr>
        <w:t>Да я не убивала никого!</w:t>
      </w:r>
    </w:p>
    <w:p w:rsidR="001D0CAF" w:rsidRPr="00D2004C" w:rsidRDefault="001D0CAF" w:rsidP="001D0CA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Первый голос</w:t>
      </w:r>
      <w:r w:rsidRPr="00D2004C">
        <w:rPr>
          <w:rStyle w:val="RollenNamen"/>
          <w:lang w:val="ru-RU"/>
        </w:rPr>
        <w:tab/>
      </w:r>
      <w:r w:rsidRPr="001D0CAF">
        <w:rPr>
          <w:lang w:val="ru-RU"/>
        </w:rPr>
        <w:t>Это решит суд.</w:t>
      </w:r>
    </w:p>
    <w:p w:rsidR="001D0CAF" w:rsidRPr="0099231D" w:rsidRDefault="001D0CAF" w:rsidP="00AC42EF">
      <w:pPr>
        <w:pStyle w:val="Text"/>
        <w:ind w:firstLine="0"/>
        <w:rPr>
          <w:lang w:val="ru-RU"/>
        </w:rPr>
      </w:pPr>
      <w:r w:rsidRPr="00A3374F">
        <w:rPr>
          <w:rStyle w:val="Anweisung"/>
          <w:lang w:val="ru-RU"/>
        </w:rPr>
        <w:t>(Елизавета Бам открывает дверь</w:t>
      </w:r>
      <w:r w:rsidR="005B20DC" w:rsidRPr="00D2004C">
        <w:rPr>
          <w:rStyle w:val="Anweisung"/>
          <w:lang w:val="ru-RU"/>
        </w:rPr>
        <w:t>.</w:t>
      </w:r>
      <w:r w:rsidR="003A0E08">
        <w:rPr>
          <w:rStyle w:val="Anweisung"/>
          <w:lang w:val="ru-RU"/>
        </w:rPr>
        <w:t xml:space="preserve"> </w:t>
      </w:r>
      <w:r w:rsidR="005B20DC" w:rsidRPr="00D2004C">
        <w:rPr>
          <w:rStyle w:val="Anweisung"/>
          <w:lang w:val="ru-RU"/>
        </w:rPr>
        <w:t>В</w:t>
      </w:r>
      <w:r w:rsidRPr="00A3374F">
        <w:rPr>
          <w:rStyle w:val="Anweisung"/>
          <w:lang w:val="ru-RU"/>
        </w:rPr>
        <w:t xml:space="preserve">ходят </w:t>
      </w:r>
      <w:r w:rsidR="008F5540" w:rsidRPr="008F5540">
        <w:rPr>
          <w:rStyle w:val="Anweisung"/>
          <w:lang w:val="ru-RU"/>
        </w:rPr>
        <w:t>Пётр Николаевич</w:t>
      </w:r>
      <w:r w:rsidRPr="00A3374F">
        <w:rPr>
          <w:rStyle w:val="Anweisung"/>
          <w:lang w:val="ru-RU"/>
        </w:rPr>
        <w:t xml:space="preserve"> и Иван Иванович, переодетые в пожарных)</w:t>
      </w:r>
      <w:r w:rsidR="000A5354">
        <w:rPr>
          <w:rStyle w:val="Anweisung"/>
          <w:lang w:val="ru-RU"/>
        </w:rPr>
        <w:t>.</w:t>
      </w:r>
    </w:p>
    <w:p w:rsidR="001D0CAF" w:rsidRPr="00D2004C" w:rsidRDefault="001D0CAF" w:rsidP="001D0CA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B70D73">
        <w:rPr>
          <w:lang w:val="ru-RU"/>
        </w:rPr>
        <w:t>Я в вашей власти.</w:t>
      </w:r>
    </w:p>
    <w:p w:rsidR="001D0CAF" w:rsidRPr="00D2004C" w:rsidRDefault="001D0CAF" w:rsidP="001D0CA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Пётр Николаевич</w:t>
      </w:r>
      <w:r w:rsidRPr="00D2004C">
        <w:rPr>
          <w:rStyle w:val="RollenNamen"/>
          <w:lang w:val="ru-RU"/>
        </w:rPr>
        <w:tab/>
      </w:r>
      <w:r w:rsidRPr="001D0CAF">
        <w:rPr>
          <w:lang w:val="ru-RU"/>
        </w:rPr>
        <w:t>Именем закона Вы арестованы.</w:t>
      </w:r>
    </w:p>
    <w:p w:rsidR="001D0CAF" w:rsidRPr="00D2004C" w:rsidRDefault="001D0CAF" w:rsidP="001D0CA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Иван Иванович</w:t>
      </w:r>
      <w:r w:rsidRPr="00D2004C">
        <w:rPr>
          <w:rStyle w:val="RollenNamen"/>
          <w:lang w:val="ru-RU"/>
        </w:rPr>
        <w:tab/>
      </w:r>
      <w:r w:rsidRPr="00D2004C">
        <w:rPr>
          <w:rStyle w:val="Anweisung"/>
          <w:lang w:val="ru-RU"/>
        </w:rPr>
        <w:t>(зажигая спичку)</w:t>
      </w:r>
      <w:r w:rsidRPr="001D0CAF">
        <w:rPr>
          <w:lang w:val="ru-RU"/>
        </w:rPr>
        <w:t xml:space="preserve"> Следуйте за нами.</w:t>
      </w:r>
    </w:p>
    <w:p w:rsidR="001D0CAF" w:rsidRPr="00D2004C" w:rsidRDefault="00B70D73" w:rsidP="00AC42EF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>(Занавес. Перед занавесом появляется актёр)</w:t>
      </w:r>
      <w:r w:rsidR="000A5354">
        <w:rPr>
          <w:rStyle w:val="Anweisung"/>
          <w:lang w:val="ru-RU"/>
        </w:rPr>
        <w:t>.</w:t>
      </w:r>
    </w:p>
    <w:p w:rsidR="00B70D73" w:rsidRPr="009B2E03" w:rsidRDefault="00B70D73" w:rsidP="00B70D73">
      <w:pPr>
        <w:pStyle w:val="Text"/>
        <w:rPr>
          <w:lang w:val="ru-RU"/>
        </w:rPr>
      </w:pPr>
      <w:r w:rsidRPr="0099231D">
        <w:rPr>
          <w:rStyle w:val="RollenNamen"/>
        </w:rPr>
        <w:t>Актёр</w:t>
      </w:r>
      <w:r w:rsidRPr="0099231D">
        <w:rPr>
          <w:rStyle w:val="RollenNamen"/>
        </w:rPr>
        <w:tab/>
      </w:r>
      <w:r w:rsidRPr="00A3374F">
        <w:rPr>
          <w:rStyle w:val="Anweisung"/>
          <w:lang w:val="ru-RU"/>
        </w:rPr>
        <w:t>(объявляет)</w:t>
      </w:r>
      <w:r w:rsidR="000A5354">
        <w:rPr>
          <w:rStyle w:val="Anweisung"/>
          <w:lang w:val="ru-RU"/>
        </w:rPr>
        <w:t xml:space="preserve"> </w:t>
      </w:r>
      <w:r w:rsidR="009B2E03">
        <w:t>Оперная концовка</w:t>
      </w:r>
      <w:r w:rsidR="009B2E03">
        <w:rPr>
          <w:lang w:val="ru-RU"/>
        </w:rPr>
        <w:t>.</w:t>
      </w:r>
    </w:p>
    <w:p w:rsidR="00A3374F" w:rsidRPr="0099231D" w:rsidRDefault="009B2E03" w:rsidP="00A3374F">
      <w:pPr>
        <w:pStyle w:val="berschrift3"/>
        <w:rPr>
          <w:lang w:val="ru-RU"/>
        </w:rPr>
      </w:pPr>
      <w:bookmarkStart w:id="72" w:name="_Toc219313021"/>
      <w:bookmarkStart w:id="73" w:name="_Toc219313042"/>
      <w:bookmarkStart w:id="74" w:name="_Toc219313066"/>
      <w:bookmarkStart w:id="75" w:name="_Toc219313116"/>
      <w:r>
        <w:rPr>
          <w:lang w:val="ru-RU"/>
        </w:rPr>
        <w:t>О</w:t>
      </w:r>
      <w:r w:rsidR="00A3374F" w:rsidRPr="00B70D73">
        <w:rPr>
          <w:lang w:val="ru-RU"/>
        </w:rPr>
        <w:t>перная концовка</w:t>
      </w:r>
      <w:bookmarkEnd w:id="72"/>
      <w:bookmarkEnd w:id="73"/>
      <w:bookmarkEnd w:id="74"/>
      <w:bookmarkEnd w:id="75"/>
      <w:r w:rsidR="007F135A">
        <w:rPr>
          <w:lang w:val="ru-RU"/>
        </w:rPr>
        <w:t>. Все, хор, балет, массовка.</w:t>
      </w:r>
    </w:p>
    <w:p w:rsidR="00B70D73" w:rsidRPr="0099231D" w:rsidRDefault="00B70D73" w:rsidP="00B70D73">
      <w:pPr>
        <w:pStyle w:val="Text"/>
        <w:ind w:firstLine="0"/>
        <w:rPr>
          <w:lang w:val="ru-RU"/>
        </w:rPr>
      </w:pPr>
      <w:r w:rsidRPr="00D2004C">
        <w:rPr>
          <w:rStyle w:val="Anweisung"/>
          <w:lang w:val="ru-RU"/>
        </w:rPr>
        <w:t xml:space="preserve">(Занавес поднимается. На сцене </w:t>
      </w:r>
      <w:r w:rsidR="00C17EF4">
        <w:rPr>
          <w:rStyle w:val="Anweisung"/>
          <w:lang w:val="ru-RU"/>
        </w:rPr>
        <w:t>-</w:t>
      </w:r>
      <w:r w:rsidRPr="00D2004C">
        <w:rPr>
          <w:rStyle w:val="Anweisung"/>
          <w:lang w:val="ru-RU"/>
        </w:rPr>
        <w:t xml:space="preserve"> оперная кулиса. Мы показывали гиган</w:t>
      </w:r>
      <w:r w:rsidR="006E3AE8">
        <w:rPr>
          <w:rStyle w:val="Anweisung"/>
          <w:lang w:val="ru-RU"/>
        </w:rPr>
        <w:t>т</w:t>
      </w:r>
      <w:r w:rsidRPr="00D2004C">
        <w:rPr>
          <w:rStyle w:val="Anweisung"/>
          <w:lang w:val="ru-RU"/>
        </w:rPr>
        <w:t>ских размеров колонну (надувную), хор и массовку. По желанию постановщика. Как он представляет себе сцену в оперном театре</w:t>
      </w:r>
      <w:r w:rsidR="00C17EF4">
        <w:rPr>
          <w:rStyle w:val="Anweisung"/>
          <w:lang w:val="ru-RU"/>
        </w:rPr>
        <w:t>.</w:t>
      </w:r>
      <w:r w:rsidRPr="00D2004C">
        <w:rPr>
          <w:rStyle w:val="Anweisung"/>
          <w:lang w:val="ru-RU"/>
        </w:rPr>
        <w:t xml:space="preserve"> </w:t>
      </w:r>
      <w:r w:rsidR="00C17EF4">
        <w:rPr>
          <w:rStyle w:val="Anweisung"/>
          <w:lang w:val="ru-RU"/>
        </w:rPr>
        <w:t>И</w:t>
      </w:r>
      <w:r w:rsidRPr="00D2004C">
        <w:rPr>
          <w:rStyle w:val="Anweisung"/>
          <w:lang w:val="ru-RU"/>
        </w:rPr>
        <w:t xml:space="preserve"> что неоперный театр себе может позволить. </w:t>
      </w:r>
      <w:r w:rsidRPr="00B70D73">
        <w:rPr>
          <w:rStyle w:val="Anweisung"/>
          <w:lang w:val="ru-RU"/>
        </w:rPr>
        <w:t>Музыка.</w:t>
      </w:r>
      <w:r>
        <w:rPr>
          <w:rStyle w:val="Anweisung"/>
          <w:lang w:val="ru-RU"/>
        </w:rPr>
        <w:t xml:space="preserve"> Пени</w:t>
      </w:r>
      <w:r w:rsidR="000A5354">
        <w:rPr>
          <w:rStyle w:val="Anweisung"/>
          <w:lang w:val="ru-RU"/>
        </w:rPr>
        <w:t>е</w:t>
      </w:r>
      <w:r w:rsidRPr="00B70D73">
        <w:rPr>
          <w:rStyle w:val="Anweisung"/>
          <w:lang w:val="ru-RU"/>
        </w:rPr>
        <w:t>)</w:t>
      </w:r>
      <w:r w:rsidR="000A5354">
        <w:rPr>
          <w:rStyle w:val="Anweisung"/>
          <w:lang w:val="ru-RU"/>
        </w:rPr>
        <w:t>.</w:t>
      </w:r>
    </w:p>
    <w:p w:rsidR="00B70D73" w:rsidRPr="00D2004C" w:rsidRDefault="00B70D73" w:rsidP="00AC42E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Pr="00B70D73">
        <w:rPr>
          <w:lang w:val="ru-RU"/>
        </w:rPr>
        <w:t>Вяжите меня! Тащите за косу! Продевайте сквозь корыто! Я никого не убивала. Я не могу убивать никого!</w:t>
      </w:r>
    </w:p>
    <w:p w:rsidR="00B70D73" w:rsidRPr="00D2004C" w:rsidRDefault="00AC42EF" w:rsidP="00AC42E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Пётр Николаевич</w:t>
      </w:r>
      <w:r w:rsidRPr="00D2004C">
        <w:rPr>
          <w:rStyle w:val="RollenNamen"/>
          <w:lang w:val="ru-RU"/>
        </w:rPr>
        <w:tab/>
      </w:r>
      <w:r w:rsidR="00B70D73" w:rsidRPr="00B70D73">
        <w:rPr>
          <w:lang w:val="ru-RU"/>
        </w:rPr>
        <w:t>Елизавета Бам, спокойно!</w:t>
      </w:r>
    </w:p>
    <w:p w:rsidR="00B70D73" w:rsidRPr="00D2004C" w:rsidRDefault="00AC42EF" w:rsidP="00AC42E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Иван Иванович</w:t>
      </w:r>
      <w:r w:rsidRPr="00D2004C">
        <w:rPr>
          <w:rStyle w:val="RollenNamen"/>
          <w:lang w:val="ru-RU"/>
        </w:rPr>
        <w:tab/>
      </w:r>
      <w:r w:rsidR="00B70D73" w:rsidRPr="00B70D73">
        <w:rPr>
          <w:lang w:val="ru-RU"/>
        </w:rPr>
        <w:t>Смотрите в даль перед собой.</w:t>
      </w:r>
    </w:p>
    <w:p w:rsidR="00B70D73" w:rsidRPr="00D2004C" w:rsidRDefault="00AC42EF" w:rsidP="00AC42E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Елизавета Бам</w:t>
      </w:r>
      <w:r w:rsidRPr="00D2004C">
        <w:rPr>
          <w:rStyle w:val="RollenNamen"/>
          <w:lang w:val="ru-RU"/>
        </w:rPr>
        <w:tab/>
      </w:r>
      <w:r w:rsidR="00B70D73" w:rsidRPr="00B70D73">
        <w:rPr>
          <w:lang w:val="ru-RU"/>
        </w:rPr>
        <w:t>А в домике, который на горе, уже горит огонек. Мыши усиками шевелят, шевелят. А на печке таракан тараканович, в рубахе с рыжим воротом и с топором в руках сидит.</w:t>
      </w:r>
    </w:p>
    <w:p w:rsidR="00B70D73" w:rsidRPr="000A5354" w:rsidRDefault="00AC42EF" w:rsidP="00AC42E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lastRenderedPageBreak/>
        <w:t>Пётр Николаевич</w:t>
      </w:r>
      <w:r w:rsidRPr="00D2004C">
        <w:rPr>
          <w:rStyle w:val="RollenNamen"/>
          <w:lang w:val="ru-RU"/>
        </w:rPr>
        <w:tab/>
      </w:r>
      <w:r w:rsidR="00B70D73" w:rsidRPr="00B70D73">
        <w:rPr>
          <w:lang w:val="ru-RU"/>
        </w:rPr>
        <w:t>Елизавета Бам! Вытянув руки и потушив свой пристальный взор, двигайтесь следом за мной, хр</w:t>
      </w:r>
      <w:r w:rsidR="000A5354">
        <w:rPr>
          <w:lang w:val="ru-RU"/>
        </w:rPr>
        <w:t>а</w:t>
      </w:r>
      <w:r w:rsidR="00B70D73" w:rsidRPr="00B70D73">
        <w:rPr>
          <w:lang w:val="ru-RU"/>
        </w:rPr>
        <w:t xml:space="preserve">ня суставов равновесие и сухожилий торжество. </w:t>
      </w:r>
      <w:r w:rsidR="00B70D73" w:rsidRPr="00AC42EF">
        <w:rPr>
          <w:lang w:val="ru-RU"/>
        </w:rPr>
        <w:t>За мной.</w:t>
      </w:r>
    </w:p>
    <w:p w:rsidR="00B70D73" w:rsidRPr="000A5354" w:rsidRDefault="00AC42EF" w:rsidP="00AC42EF">
      <w:pPr>
        <w:ind w:left="568" w:firstLine="708"/>
        <w:rPr>
          <w:lang w:val="ru-RU"/>
        </w:rPr>
      </w:pPr>
      <w:r w:rsidRPr="00A3374F">
        <w:rPr>
          <w:rStyle w:val="Anweisung"/>
        </w:rPr>
        <w:t>(</w:t>
      </w:r>
      <w:r w:rsidR="000A5354">
        <w:rPr>
          <w:rStyle w:val="Anweisung"/>
          <w:lang w:val="ru-RU"/>
        </w:rPr>
        <w:t>М</w:t>
      </w:r>
      <w:r w:rsidR="00B70D73" w:rsidRPr="00A3374F">
        <w:rPr>
          <w:rStyle w:val="Anweisung"/>
          <w:lang w:val="ru-RU"/>
        </w:rPr>
        <w:t>едленно уходят</w:t>
      </w:r>
      <w:r w:rsidRPr="00A3374F">
        <w:rPr>
          <w:rStyle w:val="Anweisung"/>
        </w:rPr>
        <w:t>.</w:t>
      </w:r>
      <w:r w:rsidR="009B2E03">
        <w:rPr>
          <w:rStyle w:val="Anweisung"/>
          <w:lang w:val="ru-RU"/>
        </w:rPr>
        <w:t xml:space="preserve"> </w:t>
      </w:r>
      <w:r w:rsidRPr="00A3374F">
        <w:rPr>
          <w:rStyle w:val="Anweisung"/>
        </w:rPr>
        <w:t>З</w:t>
      </w:r>
      <w:r w:rsidR="00B70D73" w:rsidRPr="00A3374F">
        <w:rPr>
          <w:rStyle w:val="Anweisung"/>
          <w:lang w:val="ru-RU"/>
        </w:rPr>
        <w:t>анавес</w:t>
      </w:r>
      <w:r w:rsidRPr="00A3374F">
        <w:rPr>
          <w:rStyle w:val="Anweisung"/>
        </w:rPr>
        <w:t>)</w:t>
      </w:r>
      <w:r w:rsidR="000A5354">
        <w:rPr>
          <w:rStyle w:val="Anweisung"/>
          <w:lang w:val="ru-RU"/>
        </w:rPr>
        <w:t>.</w:t>
      </w:r>
    </w:p>
    <w:p w:rsidR="00B70D73" w:rsidRPr="000A5354" w:rsidRDefault="00AC42EF" w:rsidP="004131F5">
      <w:pPr>
        <w:pStyle w:val="berschrift3"/>
        <w:rPr>
          <w:lang w:val="ru-RU"/>
        </w:rPr>
      </w:pPr>
      <w:bookmarkStart w:id="76" w:name="_Toc219313022"/>
      <w:bookmarkStart w:id="77" w:name="_Toc219313043"/>
      <w:bookmarkStart w:id="78" w:name="_Toc219313067"/>
      <w:bookmarkStart w:id="79" w:name="_Toc219313117"/>
      <w:r>
        <w:rPr>
          <w:lang w:val="ru-RU"/>
        </w:rPr>
        <w:t>Ф</w:t>
      </w:r>
      <w:r w:rsidRPr="000A5354">
        <w:rPr>
          <w:lang w:val="ru-RU"/>
        </w:rPr>
        <w:t>инальная реплика</w:t>
      </w:r>
      <w:bookmarkEnd w:id="76"/>
      <w:bookmarkEnd w:id="77"/>
      <w:bookmarkEnd w:id="78"/>
      <w:bookmarkEnd w:id="79"/>
      <w:r w:rsidR="000A5354">
        <w:rPr>
          <w:lang w:val="ru-RU"/>
        </w:rPr>
        <w:t xml:space="preserve">. </w:t>
      </w:r>
      <w:r w:rsidR="007F135A">
        <w:rPr>
          <w:lang w:val="ru-RU"/>
        </w:rPr>
        <w:t xml:space="preserve">Просцениум. </w:t>
      </w:r>
      <w:r w:rsidR="000A5354">
        <w:rPr>
          <w:lang w:val="ru-RU"/>
        </w:rPr>
        <w:t>Актёр.</w:t>
      </w:r>
    </w:p>
    <w:p w:rsidR="00AC42EF" w:rsidRPr="00D2004C" w:rsidRDefault="00AC42EF" w:rsidP="00AC42EF">
      <w:pPr>
        <w:pStyle w:val="Text"/>
        <w:rPr>
          <w:lang w:val="ru-RU"/>
        </w:rPr>
      </w:pPr>
      <w:r w:rsidRPr="00D2004C">
        <w:rPr>
          <w:rStyle w:val="RollenNamen"/>
          <w:lang w:val="ru-RU"/>
        </w:rPr>
        <w:t>Актёр</w:t>
      </w:r>
      <w:r w:rsidRPr="00D2004C">
        <w:rPr>
          <w:rStyle w:val="RollenNamen"/>
          <w:lang w:val="ru-RU"/>
        </w:rPr>
        <w:tab/>
      </w:r>
      <w:r w:rsidRPr="00D2004C">
        <w:rPr>
          <w:lang w:val="ru-RU"/>
        </w:rPr>
        <w:t xml:space="preserve">Разумеется, сегодня мы не смогли показать вам </w:t>
      </w:r>
      <w:r w:rsidR="000A5354">
        <w:rPr>
          <w:lang w:val="ru-RU"/>
        </w:rPr>
        <w:t>ВСЁ</w:t>
      </w:r>
      <w:r w:rsidRPr="00D2004C">
        <w:rPr>
          <w:lang w:val="ru-RU"/>
        </w:rPr>
        <w:t xml:space="preserve">. </w:t>
      </w:r>
      <w:r w:rsidRPr="00AC42EF">
        <w:rPr>
          <w:lang w:val="ru-RU"/>
        </w:rPr>
        <w:t xml:space="preserve">Объём материала по-настоящему подавляющий. Мы надеемся, что и </w:t>
      </w:r>
      <w:r w:rsidRPr="00AC42EF">
        <w:t>XXI</w:t>
      </w:r>
      <w:r w:rsidRPr="00AC42EF">
        <w:rPr>
          <w:lang w:val="ru-RU"/>
        </w:rPr>
        <w:t xml:space="preserve"> век окажется не менее щедрым на образы, сюжеты и картины, которые - кто знает </w:t>
      </w:r>
      <w:r w:rsidR="00C17EF4">
        <w:rPr>
          <w:lang w:val="ru-RU"/>
        </w:rPr>
        <w:t>-</w:t>
      </w:r>
      <w:r w:rsidRPr="00AC42EF">
        <w:rPr>
          <w:lang w:val="ru-RU"/>
        </w:rPr>
        <w:t xml:space="preserve"> </w:t>
      </w:r>
      <w:r>
        <w:rPr>
          <w:lang w:val="ru-RU"/>
        </w:rPr>
        <w:t>впишутся</w:t>
      </w:r>
      <w:r w:rsidRPr="00AC42EF">
        <w:rPr>
          <w:lang w:val="ru-RU"/>
        </w:rPr>
        <w:t xml:space="preserve"> в рамки нашего театра.</w:t>
      </w:r>
    </w:p>
    <w:p w:rsidR="007C7B6F" w:rsidRPr="00E514A1" w:rsidRDefault="00AC42EF" w:rsidP="00E514A1">
      <w:pPr>
        <w:pStyle w:val="Text"/>
        <w:ind w:firstLine="0"/>
        <w:rPr>
          <w:rStyle w:val="Anweisung"/>
          <w:i w:val="0"/>
          <w:color w:val="auto"/>
          <w:sz w:val="22"/>
          <w:lang w:val="ru-RU"/>
        </w:rPr>
      </w:pPr>
      <w:r w:rsidRPr="00A3374F">
        <w:rPr>
          <w:rStyle w:val="Anweisung"/>
        </w:rPr>
        <w:t>(Поклон)</w:t>
      </w:r>
      <w:r w:rsidR="000A5354">
        <w:rPr>
          <w:rStyle w:val="Anweisung"/>
          <w:lang w:val="ru-RU"/>
        </w:rPr>
        <w:t>.</w:t>
      </w:r>
    </w:p>
    <w:sectPr w:rsidR="007C7B6F" w:rsidRPr="00E514A1" w:rsidSect="00370F2A">
      <w:headerReference w:type="even" r:id="rId14"/>
      <w:headerReference w:type="default" r:id="rId15"/>
      <w:pgSz w:w="11907" w:h="16839" w:code="9"/>
      <w:pgMar w:top="1417" w:right="1247" w:bottom="1134" w:left="1247" w:header="567" w:footer="567" w:gutter="17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3DE" w:rsidRDefault="006263DE">
      <w:r>
        <w:separator/>
      </w:r>
    </w:p>
  </w:endnote>
  <w:endnote w:type="continuationSeparator" w:id="1">
    <w:p w:rsidR="006263DE" w:rsidRDefault="006263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DE" w:rsidRPr="0082424D" w:rsidRDefault="006263DE" w:rsidP="0082424D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DE" w:rsidRPr="0082424D" w:rsidRDefault="006263DE" w:rsidP="0082424D">
    <w:pPr>
      <w:pStyle w:val="Fuzeile"/>
    </w:pPr>
    <w:r>
      <w:tab/>
    </w:r>
    <w:r>
      <w:tab/>
    </w:r>
    <w:fldSimple w:instr=" PAGE  \* MERGEFORMAT ">
      <w:r w:rsidR="00427BF0">
        <w:rPr>
          <w:noProof/>
        </w:rPr>
        <w:t>12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DE" w:rsidRPr="0082424D" w:rsidRDefault="006263DE" w:rsidP="0082424D">
    <w:pPr>
      <w:pStyle w:val="Fuzeile"/>
    </w:pPr>
    <w:r>
      <w:tab/>
    </w:r>
    <w:r>
      <w:tab/>
    </w:r>
    <w:fldSimple w:instr=" PAGE  \* MERGEFORMAT ">
      <w:r w:rsidR="00427BF0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3DE" w:rsidRDefault="006263DE">
      <w:pPr>
        <w:spacing w:after="0" w:line="120" w:lineRule="exact"/>
      </w:pPr>
    </w:p>
  </w:footnote>
  <w:footnote w:type="continuationSeparator" w:id="1">
    <w:p w:rsidR="006263DE" w:rsidRDefault="006263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DE" w:rsidRPr="0082424D" w:rsidRDefault="006263DE" w:rsidP="0082424D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DE" w:rsidRPr="0082424D" w:rsidRDefault="00080E27" w:rsidP="0082424D">
    <w:pPr>
      <w:pStyle w:val="Kopfzeile"/>
    </w:pPr>
    <w:fldSimple w:instr=" TITLE  \* MERGEFORMAT ">
      <w:r w:rsidR="006263DE">
        <w:t>Elisaveta Bam</w:t>
      </w:r>
    </w:fldSimple>
    <w:r w:rsidR="006263DE">
      <w:tab/>
    </w:r>
    <w:r w:rsidR="006263DE">
      <w:tab/>
    </w:r>
    <w:fldSimple w:instr=" AUTHOR  \* MERGEFORMAT ">
      <w:r w:rsidR="006263DE">
        <w:rPr>
          <w:noProof/>
        </w:rPr>
        <w:t>Ellen Heese;Andrei N. Joukov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DE" w:rsidRPr="0082424D" w:rsidRDefault="006263DE" w:rsidP="0082424D">
    <w:pPr>
      <w:pStyle w:val="Kopfzeile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DE" w:rsidRPr="00370F2A" w:rsidRDefault="00080E27" w:rsidP="00370F2A">
    <w:pPr>
      <w:pStyle w:val="Kopfzeile"/>
    </w:pPr>
    <w:fldSimple w:instr=" TITLE  \* MERGEFORMAT ">
      <w:r w:rsidR="006263DE">
        <w:t>Elisaveta Bam</w:t>
      </w:r>
    </w:fldSimple>
    <w:r w:rsidR="006263DE">
      <w:tab/>
      <w:t>Szenen</w:t>
    </w:r>
    <w:r w:rsidR="006263DE">
      <w:tab/>
    </w:r>
    <w:fldSimple w:instr=" AUTHOR  \* MERGEFORMAT ">
      <w:r w:rsidR="006263DE">
        <w:rPr>
          <w:noProof/>
        </w:rPr>
        <w:t>Ellen Heese;Andrei N. Joukov</w:t>
      </w:r>
    </w:fldSimple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DE" w:rsidRPr="005E04BE" w:rsidRDefault="006263DE" w:rsidP="00370F2A">
    <w:pPr>
      <w:pStyle w:val="Kopfzeile"/>
      <w:rPr>
        <w:lang w:val="ru-RU"/>
      </w:rPr>
    </w:pPr>
    <w:r>
      <w:rPr>
        <w:lang w:val="ru-RU"/>
      </w:rPr>
      <w:t>Елизавета</w:t>
    </w:r>
    <w:r w:rsidRPr="005E04BE">
      <w:rPr>
        <w:lang w:val="ru-RU"/>
      </w:rPr>
      <w:t xml:space="preserve"> </w:t>
    </w:r>
    <w:r>
      <w:rPr>
        <w:lang w:val="ru-RU"/>
      </w:rPr>
      <w:t>Бам</w:t>
    </w:r>
    <w:r w:rsidRPr="005E04BE">
      <w:rPr>
        <w:lang w:val="ru-RU"/>
      </w:rPr>
      <w:tab/>
    </w:r>
    <w:r w:rsidRPr="005E04BE">
      <w:rPr>
        <w:lang w:val="ru-RU"/>
      </w:rPr>
      <w:tab/>
    </w:r>
    <w:r>
      <w:t>Heese</w:t>
    </w:r>
    <w:r w:rsidRPr="000422E1">
      <w:rPr>
        <w:lang w:val="ru-RU"/>
      </w:rPr>
      <w:t>/</w:t>
    </w:r>
    <w:r>
      <w:t>Joukov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620CF"/>
    <w:multiLevelType w:val="multilevel"/>
    <w:tmpl w:val="CD780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AB6FBA"/>
    <w:multiLevelType w:val="multilevel"/>
    <w:tmpl w:val="AAECC1B2"/>
    <w:lvl w:ilvl="0">
      <w:start w:val="1"/>
      <w:numFmt w:val="upperRoman"/>
      <w:lvlText w:val="%1."/>
      <w:lvlJc w:val="left"/>
      <w:pPr>
        <w:tabs>
          <w:tab w:val="num" w:pos="-1800"/>
        </w:tabs>
        <w:ind w:left="-2160" w:firstLine="0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-720"/>
        </w:tabs>
        <w:ind w:left="-1440" w:firstLine="0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3">
      <w:start w:val="1"/>
      <w:numFmt w:val="lowerLetter"/>
      <w:pStyle w:val="berschrift4"/>
      <w:lvlText w:val="%3 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3960"/>
        </w:tabs>
        <w:ind w:left="3600" w:firstLine="0"/>
      </w:pPr>
      <w:rPr>
        <w:rFonts w:hint="default"/>
      </w:rPr>
    </w:lvl>
  </w:abstractNum>
  <w:abstractNum w:abstractNumId="2">
    <w:nsid w:val="5A1228F7"/>
    <w:multiLevelType w:val="singleLevel"/>
    <w:tmpl w:val="C5E4779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1"/>
  </w:num>
  <w:num w:numId="2">
    <w:abstractNumId w:val="2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 w:numId="43">
    <w:abstractNumId w:val="1"/>
  </w:num>
  <w:num w:numId="4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it-IT" w:vendorID="64" w:dllVersion="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de-DE" w:vendorID="64" w:dllVersion="131078" w:nlCheck="1" w:checkStyle="1"/>
  <w:activeWritingStyle w:appName="MSWord" w:lang="de-DE" w:vendorID="9" w:dllVersion="512" w:checkStyle="1"/>
  <w:activeWritingStyle w:appName="MSWord" w:lang="fr-FR" w:vendorID="9" w:dllVersion="512" w:checkStyle="1"/>
  <w:proofState w:grammar="clean"/>
  <w:attachedTemplate r:id="rId1"/>
  <w:stylePaneFormatFilter w:val="3F01"/>
  <w:defaultTabStop w:val="708"/>
  <w:hyphenationZone w:val="425"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61441"/>
  </w:hdrShapeDefaults>
  <w:footnotePr>
    <w:footnote w:id="0"/>
    <w:footnote w:id="1"/>
  </w:footnotePr>
  <w:endnotePr>
    <w:endnote w:id="0"/>
    <w:endnote w:id="1"/>
  </w:endnotePr>
  <w:compat/>
  <w:docVars>
    <w:docVar w:name="Rolle01" w:val="Waltraud"/>
    <w:docVar w:name="Rolle02" w:val="Evelyn"/>
    <w:docVar w:name="Rolle03" w:val="Joseph"/>
    <w:docVar w:name="Rolle04" w:val="Robert"/>
    <w:docVar w:name="Rolle05" w:val="Sylvia"/>
  </w:docVars>
  <w:rsids>
    <w:rsidRoot w:val="00E54B6E"/>
    <w:rsid w:val="000006FB"/>
    <w:rsid w:val="00005251"/>
    <w:rsid w:val="000422E1"/>
    <w:rsid w:val="00076879"/>
    <w:rsid w:val="00080E27"/>
    <w:rsid w:val="00082D3B"/>
    <w:rsid w:val="000909B8"/>
    <w:rsid w:val="000A448E"/>
    <w:rsid w:val="000A5354"/>
    <w:rsid w:val="000B3253"/>
    <w:rsid w:val="000B4B43"/>
    <w:rsid w:val="000B4E21"/>
    <w:rsid w:val="000D04B0"/>
    <w:rsid w:val="000E537C"/>
    <w:rsid w:val="000F210E"/>
    <w:rsid w:val="00112E44"/>
    <w:rsid w:val="00120DE3"/>
    <w:rsid w:val="00136A69"/>
    <w:rsid w:val="00137E6F"/>
    <w:rsid w:val="0014361B"/>
    <w:rsid w:val="001563B5"/>
    <w:rsid w:val="00157FBF"/>
    <w:rsid w:val="00184097"/>
    <w:rsid w:val="0018721B"/>
    <w:rsid w:val="00187324"/>
    <w:rsid w:val="001962E6"/>
    <w:rsid w:val="001B114C"/>
    <w:rsid w:val="001C0F6B"/>
    <w:rsid w:val="001C197F"/>
    <w:rsid w:val="001D0CAF"/>
    <w:rsid w:val="001D13A2"/>
    <w:rsid w:val="001F23D1"/>
    <w:rsid w:val="001F7FDF"/>
    <w:rsid w:val="00204BB8"/>
    <w:rsid w:val="002238FA"/>
    <w:rsid w:val="00233255"/>
    <w:rsid w:val="00235CD0"/>
    <w:rsid w:val="00246208"/>
    <w:rsid w:val="0026650A"/>
    <w:rsid w:val="002A2E76"/>
    <w:rsid w:val="002A6CD1"/>
    <w:rsid w:val="002B060C"/>
    <w:rsid w:val="002B2F74"/>
    <w:rsid w:val="002C7CCE"/>
    <w:rsid w:val="002F10CB"/>
    <w:rsid w:val="002F4687"/>
    <w:rsid w:val="00304090"/>
    <w:rsid w:val="003143B8"/>
    <w:rsid w:val="00314E16"/>
    <w:rsid w:val="00317B5F"/>
    <w:rsid w:val="003226A4"/>
    <w:rsid w:val="003471D4"/>
    <w:rsid w:val="003500A5"/>
    <w:rsid w:val="00350FC9"/>
    <w:rsid w:val="00370F2A"/>
    <w:rsid w:val="00372CA4"/>
    <w:rsid w:val="0037534F"/>
    <w:rsid w:val="003A0E08"/>
    <w:rsid w:val="003A2A77"/>
    <w:rsid w:val="003C5259"/>
    <w:rsid w:val="003D3015"/>
    <w:rsid w:val="003E14E8"/>
    <w:rsid w:val="003F7B28"/>
    <w:rsid w:val="004131F5"/>
    <w:rsid w:val="00425D53"/>
    <w:rsid w:val="00427BF0"/>
    <w:rsid w:val="0043474E"/>
    <w:rsid w:val="00444631"/>
    <w:rsid w:val="00444960"/>
    <w:rsid w:val="00454252"/>
    <w:rsid w:val="0045684D"/>
    <w:rsid w:val="00473010"/>
    <w:rsid w:val="00494566"/>
    <w:rsid w:val="004A2396"/>
    <w:rsid w:val="004E022D"/>
    <w:rsid w:val="004E5048"/>
    <w:rsid w:val="00500AA2"/>
    <w:rsid w:val="00501DE4"/>
    <w:rsid w:val="005069DF"/>
    <w:rsid w:val="00535D4F"/>
    <w:rsid w:val="00540532"/>
    <w:rsid w:val="005418E8"/>
    <w:rsid w:val="00542E8F"/>
    <w:rsid w:val="00546F91"/>
    <w:rsid w:val="005530CE"/>
    <w:rsid w:val="00556025"/>
    <w:rsid w:val="00572D37"/>
    <w:rsid w:val="00573718"/>
    <w:rsid w:val="00577D9E"/>
    <w:rsid w:val="00583A30"/>
    <w:rsid w:val="005963A3"/>
    <w:rsid w:val="00597A05"/>
    <w:rsid w:val="005A0471"/>
    <w:rsid w:val="005A10AE"/>
    <w:rsid w:val="005A1D33"/>
    <w:rsid w:val="005B0112"/>
    <w:rsid w:val="005B20DC"/>
    <w:rsid w:val="005C0F52"/>
    <w:rsid w:val="005C2FE6"/>
    <w:rsid w:val="005C734E"/>
    <w:rsid w:val="005D44D2"/>
    <w:rsid w:val="005E04BE"/>
    <w:rsid w:val="005E2ED5"/>
    <w:rsid w:val="005E635F"/>
    <w:rsid w:val="00600F10"/>
    <w:rsid w:val="006263DE"/>
    <w:rsid w:val="006311F7"/>
    <w:rsid w:val="0064591A"/>
    <w:rsid w:val="00660B98"/>
    <w:rsid w:val="00663D3B"/>
    <w:rsid w:val="006676D5"/>
    <w:rsid w:val="00667A87"/>
    <w:rsid w:val="00675793"/>
    <w:rsid w:val="006911A4"/>
    <w:rsid w:val="006A18A8"/>
    <w:rsid w:val="006A31E0"/>
    <w:rsid w:val="006B0D76"/>
    <w:rsid w:val="006C00A9"/>
    <w:rsid w:val="006C31D4"/>
    <w:rsid w:val="006C4501"/>
    <w:rsid w:val="006D7237"/>
    <w:rsid w:val="006E2D61"/>
    <w:rsid w:val="006E3AE8"/>
    <w:rsid w:val="006F0965"/>
    <w:rsid w:val="006F3788"/>
    <w:rsid w:val="006F4459"/>
    <w:rsid w:val="006F6F19"/>
    <w:rsid w:val="006F70B8"/>
    <w:rsid w:val="00716C8B"/>
    <w:rsid w:val="00724AA8"/>
    <w:rsid w:val="007307B2"/>
    <w:rsid w:val="00741A1A"/>
    <w:rsid w:val="00775BD9"/>
    <w:rsid w:val="00781500"/>
    <w:rsid w:val="007A0D18"/>
    <w:rsid w:val="007A3CE2"/>
    <w:rsid w:val="007B41F9"/>
    <w:rsid w:val="007C7B6F"/>
    <w:rsid w:val="007E05D5"/>
    <w:rsid w:val="007F135A"/>
    <w:rsid w:val="007F618A"/>
    <w:rsid w:val="008103AF"/>
    <w:rsid w:val="0082424D"/>
    <w:rsid w:val="00825C50"/>
    <w:rsid w:val="00831BA5"/>
    <w:rsid w:val="00833063"/>
    <w:rsid w:val="0084480F"/>
    <w:rsid w:val="00846CC9"/>
    <w:rsid w:val="0086123B"/>
    <w:rsid w:val="00863BE0"/>
    <w:rsid w:val="00866946"/>
    <w:rsid w:val="0088297D"/>
    <w:rsid w:val="00895AAD"/>
    <w:rsid w:val="008B58B6"/>
    <w:rsid w:val="008C7B22"/>
    <w:rsid w:val="008D3F83"/>
    <w:rsid w:val="008F5540"/>
    <w:rsid w:val="00904AB0"/>
    <w:rsid w:val="00915998"/>
    <w:rsid w:val="00944B9C"/>
    <w:rsid w:val="009465C8"/>
    <w:rsid w:val="00950032"/>
    <w:rsid w:val="00971C0A"/>
    <w:rsid w:val="0098016D"/>
    <w:rsid w:val="0099231D"/>
    <w:rsid w:val="00993156"/>
    <w:rsid w:val="009A5C62"/>
    <w:rsid w:val="009B2E03"/>
    <w:rsid w:val="009C7DE7"/>
    <w:rsid w:val="009D5933"/>
    <w:rsid w:val="009D7545"/>
    <w:rsid w:val="009E1FCB"/>
    <w:rsid w:val="009E4AFE"/>
    <w:rsid w:val="00A027C9"/>
    <w:rsid w:val="00A0423D"/>
    <w:rsid w:val="00A04A09"/>
    <w:rsid w:val="00A101BB"/>
    <w:rsid w:val="00A12887"/>
    <w:rsid w:val="00A210FB"/>
    <w:rsid w:val="00A3374F"/>
    <w:rsid w:val="00A47862"/>
    <w:rsid w:val="00A51624"/>
    <w:rsid w:val="00A65E4C"/>
    <w:rsid w:val="00A76C0E"/>
    <w:rsid w:val="00A82160"/>
    <w:rsid w:val="00A859DE"/>
    <w:rsid w:val="00A9276A"/>
    <w:rsid w:val="00AA085C"/>
    <w:rsid w:val="00AB303D"/>
    <w:rsid w:val="00AB6EE9"/>
    <w:rsid w:val="00AC08CF"/>
    <w:rsid w:val="00AC42EF"/>
    <w:rsid w:val="00AC6604"/>
    <w:rsid w:val="00AE6302"/>
    <w:rsid w:val="00B05602"/>
    <w:rsid w:val="00B57C80"/>
    <w:rsid w:val="00B66890"/>
    <w:rsid w:val="00B70D73"/>
    <w:rsid w:val="00B97EC8"/>
    <w:rsid w:val="00BB43A4"/>
    <w:rsid w:val="00BC364D"/>
    <w:rsid w:val="00BE2184"/>
    <w:rsid w:val="00BE700A"/>
    <w:rsid w:val="00BE730F"/>
    <w:rsid w:val="00BF2678"/>
    <w:rsid w:val="00BF51B6"/>
    <w:rsid w:val="00C17EF4"/>
    <w:rsid w:val="00C31D2A"/>
    <w:rsid w:val="00C34C80"/>
    <w:rsid w:val="00C45399"/>
    <w:rsid w:val="00C52750"/>
    <w:rsid w:val="00C60BAC"/>
    <w:rsid w:val="00C96A30"/>
    <w:rsid w:val="00C97524"/>
    <w:rsid w:val="00CA007B"/>
    <w:rsid w:val="00CA32E9"/>
    <w:rsid w:val="00CB59EC"/>
    <w:rsid w:val="00CC2547"/>
    <w:rsid w:val="00CE3928"/>
    <w:rsid w:val="00CE7880"/>
    <w:rsid w:val="00CF0160"/>
    <w:rsid w:val="00CF5A2A"/>
    <w:rsid w:val="00D04F84"/>
    <w:rsid w:val="00D2004C"/>
    <w:rsid w:val="00D3027A"/>
    <w:rsid w:val="00D4055B"/>
    <w:rsid w:val="00D60A5C"/>
    <w:rsid w:val="00D636D2"/>
    <w:rsid w:val="00D8393D"/>
    <w:rsid w:val="00D96001"/>
    <w:rsid w:val="00DC17AF"/>
    <w:rsid w:val="00DC2B9F"/>
    <w:rsid w:val="00DC5C92"/>
    <w:rsid w:val="00DE367A"/>
    <w:rsid w:val="00E10EF3"/>
    <w:rsid w:val="00E16B56"/>
    <w:rsid w:val="00E372B6"/>
    <w:rsid w:val="00E40EE7"/>
    <w:rsid w:val="00E41EFB"/>
    <w:rsid w:val="00E50144"/>
    <w:rsid w:val="00E514A1"/>
    <w:rsid w:val="00E54B6E"/>
    <w:rsid w:val="00E76F1E"/>
    <w:rsid w:val="00E8345F"/>
    <w:rsid w:val="00E915A2"/>
    <w:rsid w:val="00E955BA"/>
    <w:rsid w:val="00E97DAF"/>
    <w:rsid w:val="00EA4E10"/>
    <w:rsid w:val="00EA69CA"/>
    <w:rsid w:val="00EB4D11"/>
    <w:rsid w:val="00EE76A3"/>
    <w:rsid w:val="00EF1EA0"/>
    <w:rsid w:val="00F0211E"/>
    <w:rsid w:val="00F13055"/>
    <w:rsid w:val="00F13F48"/>
    <w:rsid w:val="00F152E1"/>
    <w:rsid w:val="00F21986"/>
    <w:rsid w:val="00F25502"/>
    <w:rsid w:val="00F57A4E"/>
    <w:rsid w:val="00F6306C"/>
    <w:rsid w:val="00F67D78"/>
    <w:rsid w:val="00F75215"/>
    <w:rsid w:val="00F91D45"/>
    <w:rsid w:val="00F97C53"/>
    <w:rsid w:val="00FA5402"/>
    <w:rsid w:val="00FB1909"/>
    <w:rsid w:val="00FD5122"/>
    <w:rsid w:val="00FF7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D0CAF"/>
    <w:pPr>
      <w:spacing w:after="120" w:line="280" w:lineRule="atLeast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E8345F"/>
    <w:pPr>
      <w:keepNext/>
      <w:spacing w:before="720" w:after="360"/>
      <w:jc w:val="center"/>
      <w:outlineLvl w:val="0"/>
    </w:pPr>
    <w:rPr>
      <w:kern w:val="28"/>
      <w:sz w:val="32"/>
    </w:rPr>
  </w:style>
  <w:style w:type="paragraph" w:styleId="berschrift2">
    <w:name w:val="heading 2"/>
    <w:basedOn w:val="Standard"/>
    <w:next w:val="Text"/>
    <w:qFormat/>
    <w:rsid w:val="00E8345F"/>
    <w:pPr>
      <w:keepLines/>
      <w:pageBreakBefore/>
      <w:numPr>
        <w:ilvl w:val="1"/>
        <w:numId w:val="42"/>
      </w:numPr>
      <w:tabs>
        <w:tab w:val="clear" w:pos="-720"/>
        <w:tab w:val="left" w:pos="425"/>
      </w:tabs>
      <w:ind w:left="0"/>
      <w:outlineLvl w:val="1"/>
    </w:pPr>
    <w:rPr>
      <w:b/>
      <w:sz w:val="28"/>
    </w:rPr>
  </w:style>
  <w:style w:type="paragraph" w:styleId="berschrift3">
    <w:name w:val="heading 3"/>
    <w:basedOn w:val="berschrift2"/>
    <w:next w:val="Text"/>
    <w:link w:val="berschrift3Zchn"/>
    <w:qFormat/>
    <w:rsid w:val="00E8345F"/>
    <w:pPr>
      <w:keepNext/>
      <w:pageBreakBefore w:val="0"/>
      <w:numPr>
        <w:ilvl w:val="2"/>
        <w:numId w:val="43"/>
      </w:numPr>
      <w:tabs>
        <w:tab w:val="clear" w:pos="-360"/>
      </w:tabs>
      <w:spacing w:before="240"/>
      <w:ind w:left="0"/>
      <w:outlineLvl w:val="2"/>
    </w:pPr>
    <w:rPr>
      <w:b w:val="0"/>
      <w:i/>
      <w:sz w:val="24"/>
    </w:rPr>
  </w:style>
  <w:style w:type="paragraph" w:styleId="berschrift4">
    <w:name w:val="heading 4"/>
    <w:basedOn w:val="berschrift3"/>
    <w:next w:val="Text"/>
    <w:qFormat/>
    <w:rsid w:val="00E8345F"/>
    <w:pPr>
      <w:numPr>
        <w:ilvl w:val="3"/>
        <w:numId w:val="41"/>
      </w:numPr>
      <w:tabs>
        <w:tab w:val="clear" w:pos="720"/>
      </w:tabs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E8345F"/>
    <w:pPr>
      <w:pageBreakBefore/>
      <w:numPr>
        <w:ilvl w:val="0"/>
        <w:numId w:val="0"/>
      </w:numPr>
      <w:spacing w:before="0"/>
      <w:outlineLvl w:val="4"/>
    </w:pPr>
    <w:rPr>
      <w:b/>
    </w:rPr>
  </w:style>
  <w:style w:type="paragraph" w:styleId="berschrift6">
    <w:name w:val="heading 6"/>
    <w:basedOn w:val="Standard"/>
    <w:next w:val="Standard"/>
    <w:qFormat/>
    <w:rsid w:val="00E8345F"/>
    <w:pPr>
      <w:outlineLvl w:val="5"/>
    </w:pPr>
    <w:rPr>
      <w:sz w:val="16"/>
    </w:rPr>
  </w:style>
  <w:style w:type="paragraph" w:styleId="berschrift7">
    <w:name w:val="heading 7"/>
    <w:basedOn w:val="berschrift6"/>
    <w:next w:val="Standard"/>
    <w:qFormat/>
    <w:rsid w:val="00E8345F"/>
    <w:pPr>
      <w:outlineLvl w:val="6"/>
    </w:pPr>
  </w:style>
  <w:style w:type="paragraph" w:styleId="berschrift8">
    <w:name w:val="heading 8"/>
    <w:basedOn w:val="berschrift7"/>
    <w:next w:val="Standard"/>
    <w:qFormat/>
    <w:rsid w:val="00E8345F"/>
    <w:pPr>
      <w:outlineLvl w:val="7"/>
    </w:pPr>
  </w:style>
  <w:style w:type="paragraph" w:styleId="berschrift9">
    <w:name w:val="heading 9"/>
    <w:basedOn w:val="berschrift8"/>
    <w:next w:val="Standard"/>
    <w:qFormat/>
    <w:rsid w:val="00E8345F"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basedOn w:val="Standard"/>
    <w:rsid w:val="00E8345F"/>
    <w:pPr>
      <w:ind w:left="1276" w:hanging="1276"/>
    </w:pPr>
  </w:style>
  <w:style w:type="paragraph" w:styleId="Kopfzeile">
    <w:name w:val="header"/>
    <w:basedOn w:val="Standard"/>
    <w:rsid w:val="00E8345F"/>
    <w:pPr>
      <w:tabs>
        <w:tab w:val="center" w:pos="4620"/>
        <w:tab w:val="right" w:pos="9241"/>
      </w:tabs>
    </w:pPr>
    <w:rPr>
      <w:sz w:val="18"/>
    </w:rPr>
  </w:style>
  <w:style w:type="character" w:customStyle="1" w:styleId="RollenNamen">
    <w:name w:val="RollenNamen"/>
    <w:basedOn w:val="Absatz-Standardschriftart"/>
    <w:rsid w:val="00E8345F"/>
    <w:rPr>
      <w:rFonts w:ascii="Arial" w:hAnsi="Arial"/>
      <w:smallCaps/>
      <w:color w:val="0000FF"/>
      <w:sz w:val="22"/>
    </w:rPr>
  </w:style>
  <w:style w:type="character" w:customStyle="1" w:styleId="Anweisung">
    <w:name w:val="Anweisung"/>
    <w:basedOn w:val="Absatz-Standardschriftart"/>
    <w:rsid w:val="00E8345F"/>
    <w:rPr>
      <w:rFonts w:ascii="Arial" w:hAnsi="Arial"/>
      <w:i/>
      <w:color w:val="008000"/>
      <w:sz w:val="20"/>
    </w:rPr>
  </w:style>
  <w:style w:type="paragraph" w:styleId="Fuzeile">
    <w:name w:val="footer"/>
    <w:basedOn w:val="Kopfzeile"/>
    <w:rsid w:val="00E8345F"/>
  </w:style>
  <w:style w:type="character" w:styleId="Seitenzahl">
    <w:name w:val="page number"/>
    <w:basedOn w:val="Absatz-Standardschriftart"/>
    <w:rsid w:val="00E8345F"/>
  </w:style>
  <w:style w:type="paragraph" w:customStyle="1" w:styleId="MeinText">
    <w:name w:val="MeinText"/>
    <w:basedOn w:val="Text"/>
    <w:next w:val="Text"/>
    <w:rsid w:val="00E8345F"/>
    <w:rPr>
      <w:color w:val="800000"/>
    </w:rPr>
  </w:style>
  <w:style w:type="paragraph" w:styleId="Dokumentstruktur">
    <w:name w:val="Document Map"/>
    <w:basedOn w:val="Standard"/>
    <w:semiHidden/>
    <w:rsid w:val="00E8345F"/>
    <w:pPr>
      <w:shd w:val="clear" w:color="auto" w:fill="000080"/>
    </w:pPr>
    <w:rPr>
      <w:rFonts w:ascii="Tahoma" w:hAnsi="Tahoma"/>
    </w:rPr>
  </w:style>
  <w:style w:type="paragraph" w:styleId="Funotentext">
    <w:name w:val="footnote text"/>
    <w:basedOn w:val="Standard"/>
    <w:semiHidden/>
    <w:rsid w:val="00E8345F"/>
    <w:pPr>
      <w:spacing w:after="0" w:line="240" w:lineRule="auto"/>
      <w:ind w:left="170" w:hanging="170"/>
    </w:pPr>
    <w:rPr>
      <w:sz w:val="16"/>
    </w:rPr>
  </w:style>
  <w:style w:type="paragraph" w:customStyle="1" w:styleId="DramatisPersonae">
    <w:name w:val="DramatisPersonae"/>
    <w:basedOn w:val="Standard"/>
    <w:rsid w:val="00E8345F"/>
    <w:pPr>
      <w:ind w:left="2268" w:hanging="2268"/>
    </w:pPr>
  </w:style>
  <w:style w:type="paragraph" w:customStyle="1" w:styleId="Szenerie">
    <w:name w:val="Szenerie"/>
    <w:basedOn w:val="Standard"/>
    <w:rsid w:val="00E8345F"/>
    <w:pPr>
      <w:tabs>
        <w:tab w:val="left" w:pos="567"/>
      </w:tabs>
      <w:spacing w:before="240"/>
    </w:pPr>
  </w:style>
  <w:style w:type="character" w:styleId="Funotenzeichen">
    <w:name w:val="footnote reference"/>
    <w:basedOn w:val="Absatz-Standardschriftart"/>
    <w:semiHidden/>
    <w:rsid w:val="00E8345F"/>
    <w:rPr>
      <w:vertAlign w:val="superscript"/>
    </w:rPr>
  </w:style>
  <w:style w:type="paragraph" w:customStyle="1" w:styleId="RollenNamenAbsatz">
    <w:name w:val="RollenNamenAbsatz"/>
    <w:basedOn w:val="Standard"/>
    <w:rsid w:val="00E8345F"/>
    <w:pPr>
      <w:jc w:val="right"/>
    </w:pPr>
    <w:rPr>
      <w:smallCaps/>
      <w:color w:val="000080"/>
    </w:rPr>
  </w:style>
  <w:style w:type="paragraph" w:styleId="Titel">
    <w:name w:val="Title"/>
    <w:basedOn w:val="Standard"/>
    <w:qFormat/>
    <w:rsid w:val="00E8345F"/>
    <w:pPr>
      <w:spacing w:before="1200"/>
      <w:jc w:val="center"/>
      <w:outlineLvl w:val="0"/>
    </w:pPr>
    <w:rPr>
      <w:rFonts w:cs="Arial"/>
      <w:b/>
      <w:bCs/>
      <w:sz w:val="40"/>
    </w:rPr>
  </w:style>
  <w:style w:type="paragraph" w:customStyle="1" w:styleId="Zwischentitel">
    <w:name w:val="Zwischentitel"/>
    <w:basedOn w:val="Standard"/>
    <w:next w:val="Szenerie"/>
    <w:rsid w:val="00E8345F"/>
    <w:pPr>
      <w:keepNext/>
      <w:keepLines/>
      <w:pageBreakBefore/>
      <w:spacing w:after="360"/>
    </w:pPr>
    <w:rPr>
      <w:b/>
      <w:sz w:val="28"/>
    </w:rPr>
  </w:style>
  <w:style w:type="paragraph" w:styleId="Verzeichnis2">
    <w:name w:val="toc 2"/>
    <w:basedOn w:val="Verzeichnis1"/>
    <w:uiPriority w:val="39"/>
    <w:rsid w:val="00E8345F"/>
    <w:pPr>
      <w:tabs>
        <w:tab w:val="left" w:pos="425"/>
        <w:tab w:val="right" w:pos="9241"/>
      </w:tabs>
    </w:pPr>
  </w:style>
  <w:style w:type="paragraph" w:customStyle="1" w:styleId="DramatisPersonaeMeineRolle">
    <w:name w:val="DramatisPersonaeMeineRolle"/>
    <w:basedOn w:val="DramatisPersonae"/>
    <w:rsid w:val="00E8345F"/>
    <w:rPr>
      <w:color w:val="800000"/>
    </w:rPr>
  </w:style>
  <w:style w:type="paragraph" w:customStyle="1" w:styleId="TextOhneEinzug">
    <w:name w:val="TextOhneEinzug"/>
    <w:basedOn w:val="Text"/>
    <w:rsid w:val="00E8345F"/>
    <w:pPr>
      <w:ind w:left="0" w:firstLine="0"/>
    </w:pPr>
  </w:style>
  <w:style w:type="paragraph" w:customStyle="1" w:styleId="MeinTextOhneEinzug">
    <w:name w:val="MeinTextOhneEinzug"/>
    <w:basedOn w:val="MeinText"/>
    <w:rsid w:val="00E8345F"/>
    <w:pPr>
      <w:ind w:left="0" w:firstLine="0"/>
    </w:pPr>
  </w:style>
  <w:style w:type="paragraph" w:styleId="Verzeichnis3">
    <w:name w:val="toc 3"/>
    <w:basedOn w:val="Verzeichnis2"/>
    <w:next w:val="Standard"/>
    <w:uiPriority w:val="39"/>
    <w:rsid w:val="00E8345F"/>
    <w:pPr>
      <w:tabs>
        <w:tab w:val="left" w:pos="851"/>
      </w:tabs>
      <w:ind w:left="425"/>
    </w:pPr>
  </w:style>
  <w:style w:type="paragraph" w:styleId="Verzeichnis1">
    <w:name w:val="toc 1"/>
    <w:basedOn w:val="Standard"/>
    <w:next w:val="Standard"/>
    <w:semiHidden/>
    <w:rsid w:val="00E8345F"/>
    <w:pPr>
      <w:spacing w:before="120" w:after="0" w:line="240" w:lineRule="auto"/>
    </w:pPr>
  </w:style>
  <w:style w:type="paragraph" w:styleId="Verzeichnis4">
    <w:name w:val="toc 4"/>
    <w:basedOn w:val="Verzeichnis3"/>
    <w:next w:val="Standard"/>
    <w:semiHidden/>
    <w:rsid w:val="00E8345F"/>
    <w:pPr>
      <w:spacing w:before="0"/>
    </w:pPr>
  </w:style>
  <w:style w:type="paragraph" w:styleId="Verzeichnis5">
    <w:name w:val="toc 5"/>
    <w:basedOn w:val="Verzeichnis4"/>
    <w:next w:val="Standard"/>
    <w:semiHidden/>
    <w:rsid w:val="00E8345F"/>
    <w:pPr>
      <w:spacing w:before="240"/>
    </w:pPr>
    <w:rPr>
      <w:b/>
      <w:i/>
    </w:rPr>
  </w:style>
  <w:style w:type="paragraph" w:styleId="Verzeichnis6">
    <w:name w:val="toc 6"/>
    <w:basedOn w:val="Standard"/>
    <w:next w:val="Standard"/>
    <w:semiHidden/>
    <w:rsid w:val="00E8345F"/>
    <w:rPr>
      <w:sz w:val="16"/>
    </w:rPr>
  </w:style>
  <w:style w:type="paragraph" w:styleId="Verzeichnis7">
    <w:name w:val="toc 7"/>
    <w:basedOn w:val="Verzeichnis6"/>
    <w:next w:val="Standard"/>
    <w:semiHidden/>
    <w:rsid w:val="00E8345F"/>
  </w:style>
  <w:style w:type="paragraph" w:styleId="Verzeichnis8">
    <w:name w:val="toc 8"/>
    <w:basedOn w:val="Verzeichnis7"/>
    <w:next w:val="Standard"/>
    <w:semiHidden/>
    <w:rsid w:val="00E8345F"/>
  </w:style>
  <w:style w:type="paragraph" w:styleId="Verzeichnis9">
    <w:name w:val="toc 9"/>
    <w:basedOn w:val="Verzeichnis8"/>
    <w:next w:val="Standard"/>
    <w:semiHidden/>
    <w:rsid w:val="00E8345F"/>
  </w:style>
  <w:style w:type="character" w:styleId="Hyperlink">
    <w:name w:val="Hyperlink"/>
    <w:basedOn w:val="Absatz-Standardschriftart"/>
    <w:uiPriority w:val="99"/>
    <w:rsid w:val="00E8345F"/>
    <w:rPr>
      <w:color w:val="0000FF"/>
      <w:u w:val="single"/>
    </w:rPr>
  </w:style>
  <w:style w:type="paragraph" w:customStyle="1" w:styleId="Autor">
    <w:name w:val="Autor"/>
    <w:basedOn w:val="Standard"/>
    <w:next w:val="berschrift1"/>
    <w:rsid w:val="00E8345F"/>
    <w:pPr>
      <w:keepLines/>
      <w:spacing w:after="0"/>
      <w:jc w:val="center"/>
    </w:pPr>
    <w:rPr>
      <w:sz w:val="24"/>
    </w:rPr>
  </w:style>
  <w:style w:type="character" w:customStyle="1" w:styleId="TitelInKopfzeile">
    <w:name w:val="TitelInKopfzeile"/>
    <w:basedOn w:val="Absatz-Standardschriftart"/>
    <w:rsid w:val="00E8345F"/>
    <w:rPr>
      <w:vanish/>
    </w:rPr>
  </w:style>
  <w:style w:type="paragraph" w:customStyle="1" w:styleId="Titelblatt-Untertitel">
    <w:name w:val="Titelblatt-Untertitel"/>
    <w:basedOn w:val="Standard"/>
    <w:next w:val="StartMakro"/>
    <w:rsid w:val="00E8345F"/>
    <w:pPr>
      <w:jc w:val="center"/>
    </w:pPr>
    <w:rPr>
      <w:sz w:val="24"/>
    </w:rPr>
  </w:style>
  <w:style w:type="paragraph" w:customStyle="1" w:styleId="StartMakro">
    <w:name w:val="Start Makro"/>
    <w:basedOn w:val="Standard"/>
    <w:next w:val="Copyright"/>
    <w:rsid w:val="00E8345F"/>
    <w:pPr>
      <w:jc w:val="center"/>
    </w:pPr>
    <w:rPr>
      <w:vanish/>
    </w:rPr>
  </w:style>
  <w:style w:type="paragraph" w:customStyle="1" w:styleId="Copyright">
    <w:name w:val="Copyright"/>
    <w:basedOn w:val="Standard"/>
    <w:next w:val="Zwischentitel"/>
    <w:rsid w:val="00E8345F"/>
    <w:pPr>
      <w:keepLines/>
      <w:framePr w:hSpace="142" w:vSpace="142" w:wrap="around" w:hAnchor="margin" w:xAlign="center" w:yAlign="bottom"/>
      <w:jc w:val="center"/>
    </w:pPr>
    <w:rPr>
      <w:sz w:val="16"/>
    </w:rPr>
  </w:style>
  <w:style w:type="paragraph" w:styleId="Sprechblasentext">
    <w:name w:val="Balloon Text"/>
    <w:basedOn w:val="Standard"/>
    <w:semiHidden/>
    <w:rsid w:val="006F70B8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F130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076879"/>
    <w:rPr>
      <w:b/>
      <w:bCs/>
    </w:rPr>
  </w:style>
  <w:style w:type="character" w:styleId="Hervorhebung">
    <w:name w:val="Emphasis"/>
    <w:basedOn w:val="Absatz-Standardschriftart"/>
    <w:uiPriority w:val="20"/>
    <w:qFormat/>
    <w:rsid w:val="006A18A8"/>
    <w:rPr>
      <w:i/>
      <w:iCs/>
    </w:rPr>
  </w:style>
  <w:style w:type="character" w:customStyle="1" w:styleId="whitespace-normal">
    <w:name w:val="whitespace-normal"/>
    <w:basedOn w:val="Absatz-Standardschriftart"/>
    <w:rsid w:val="006A18A8"/>
  </w:style>
  <w:style w:type="character" w:customStyle="1" w:styleId="berschrift3Zchn">
    <w:name w:val="Überschrift 3 Zchn"/>
    <w:basedOn w:val="Absatz-Standardschriftart"/>
    <w:link w:val="berschrift3"/>
    <w:rsid w:val="00CF0160"/>
    <w:rPr>
      <w:rFonts w:ascii="Arial" w:hAnsi="Arial"/>
      <w:i/>
      <w:sz w:val="24"/>
    </w:rPr>
  </w:style>
  <w:style w:type="table" w:styleId="Tabellengitternetz">
    <w:name w:val="Table Grid"/>
    <w:basedOn w:val="NormaleTabelle"/>
    <w:rsid w:val="00C34C8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oftware\DramaT_Trapp\Word_Vorlagen\DramaT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980FF-D2DB-4F1A-8AA7-B5711B7F6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DramaT.dotm</Template>
  <TotalTime>0</TotalTime>
  <Pages>23</Pages>
  <Words>7161</Words>
  <Characters>41553</Characters>
  <Application>Microsoft Office Word</Application>
  <DocSecurity>0</DocSecurity>
  <Lines>346</Lines>
  <Paragraphs>97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Elisaveta Bam</vt:lpstr>
    </vt:vector>
  </TitlesOfParts>
  <Manager>1.10</Manager>
  <Company/>
  <LinksUpToDate>false</LinksUpToDate>
  <CharactersWithSpaces>48617</CharactersWithSpaces>
  <SharedDoc>false</SharedDoc>
  <HLinks>
    <vt:vector size="216" baseType="variant">
      <vt:variant>
        <vt:i4>1769520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_Toc263941528</vt:lpwstr>
      </vt:variant>
      <vt:variant>
        <vt:i4>1769520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_Toc263941527</vt:lpwstr>
      </vt:variant>
      <vt:variant>
        <vt:i4>1769520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_Toc263941526</vt:lpwstr>
      </vt:variant>
      <vt:variant>
        <vt:i4>1769520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_Toc263941525</vt:lpwstr>
      </vt:variant>
      <vt:variant>
        <vt:i4>1769520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_Toc263941524</vt:lpwstr>
      </vt:variant>
      <vt:variant>
        <vt:i4>1769520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_Toc263941523</vt:lpwstr>
      </vt:variant>
      <vt:variant>
        <vt:i4>1769520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_Toc263941522</vt:lpwstr>
      </vt:variant>
      <vt:variant>
        <vt:i4>1769520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_Toc263941521</vt:lpwstr>
      </vt:variant>
      <vt:variant>
        <vt:i4>1769520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_Toc263941520</vt:lpwstr>
      </vt:variant>
      <vt:variant>
        <vt:i4>1572912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_Toc263941519</vt:lpwstr>
      </vt:variant>
      <vt:variant>
        <vt:i4>1572912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_Toc263941518</vt:lpwstr>
      </vt:variant>
      <vt:variant>
        <vt:i4>1572912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_Toc263941517</vt:lpwstr>
      </vt:variant>
      <vt:variant>
        <vt:i4>1572912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_Toc263941516</vt:lpwstr>
      </vt:variant>
      <vt:variant>
        <vt:i4>1572912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_Toc263941515</vt:lpwstr>
      </vt:variant>
      <vt:variant>
        <vt:i4>1572912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_Toc263941514</vt:lpwstr>
      </vt:variant>
      <vt:variant>
        <vt:i4>1572912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_Toc263941513</vt:lpwstr>
      </vt:variant>
      <vt:variant>
        <vt:i4>1572912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_Toc263941512</vt:lpwstr>
      </vt:variant>
      <vt:variant>
        <vt:i4>1572912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_Toc263941511</vt:lpwstr>
      </vt:variant>
      <vt:variant>
        <vt:i4>1572912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_Toc263941510</vt:lpwstr>
      </vt:variant>
      <vt:variant>
        <vt:i4>1638448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_Toc263941509</vt:lpwstr>
      </vt:variant>
      <vt:variant>
        <vt:i4>1638448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_Toc263941508</vt:lpwstr>
      </vt:variant>
      <vt:variant>
        <vt:i4>1638448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_Toc263941507</vt:lpwstr>
      </vt:variant>
      <vt:variant>
        <vt:i4>1638448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_Toc263941506</vt:lpwstr>
      </vt:variant>
      <vt:variant>
        <vt:i4>1638448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_Toc263941505</vt:lpwstr>
      </vt:variant>
      <vt:variant>
        <vt:i4>1638448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_Toc263941504</vt:lpwstr>
      </vt:variant>
      <vt:variant>
        <vt:i4>1638448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_Toc263941503</vt:lpwstr>
      </vt:variant>
      <vt:variant>
        <vt:i4>1638448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_Toc263941502</vt:lpwstr>
      </vt:variant>
      <vt:variant>
        <vt:i4>1638448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_Toc263941501</vt:lpwstr>
      </vt:variant>
      <vt:variant>
        <vt:i4>1638448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_Toc263941500</vt:lpwstr>
      </vt:variant>
      <vt:variant>
        <vt:i4>1048625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_Toc263941499</vt:lpwstr>
      </vt:variant>
      <vt:variant>
        <vt:i4>1048625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_Toc263941498</vt:lpwstr>
      </vt:variant>
      <vt:variant>
        <vt:i4>1048625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_Toc263941497</vt:lpwstr>
      </vt:variant>
      <vt:variant>
        <vt:i4>1048625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_Toc263941496</vt:lpwstr>
      </vt:variant>
      <vt:variant>
        <vt:i4>1048625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_Toc263941495</vt:lpwstr>
      </vt:variant>
      <vt:variant>
        <vt:i4>1048625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_Toc263941494</vt:lpwstr>
      </vt:variant>
      <vt:variant>
        <vt:i4>1769544</vt:i4>
      </vt:variant>
      <vt:variant>
        <vt:i4>6</vt:i4>
      </vt:variant>
      <vt:variant>
        <vt:i4>0</vt:i4>
      </vt:variant>
      <vt:variant>
        <vt:i4>5</vt:i4>
      </vt:variant>
      <vt:variant>
        <vt:lpwstr>http://www.klaustrapp.de/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Elisaveta Bam</dc:title>
  <dc:creator>Ellen Heese;Andrei Joukov</dc:creator>
  <cp:keywords>Theater;Theaterstück; Erwachsene; Charms; Bühne; Russland; Dramatischer Text;Drama</cp:keywords>
  <dc:description>Театральная версия по текстам Даниила Хармса (Daniil Charms)</dc:description>
  <cp:lastModifiedBy>Andrej Garin</cp:lastModifiedBy>
  <cp:revision>27</cp:revision>
  <cp:lastPrinted>2026-04-23T11:18:00Z</cp:lastPrinted>
  <dcterms:created xsi:type="dcterms:W3CDTF">2026-04-21T14:58:00Z</dcterms:created>
  <dcterms:modified xsi:type="dcterms:W3CDTF">2026-10-09T11:32:00Z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lle">
    <vt:lpwstr> </vt:lpwstr>
  </property>
</Properties>
</file>