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EE9" w:rsidRPr="00032B27" w:rsidRDefault="009256E4" w:rsidP="00C1426F">
      <w:pPr>
        <w:pStyle w:val="Autor"/>
        <w:rPr>
          <w:lang w:val="ru-RU"/>
        </w:rPr>
      </w:pPr>
      <w:fldSimple w:instr=" AUTHOR  \* MERGEFORMAT ">
        <w:r w:rsidR="005A77E8">
          <w:rPr>
            <w:noProof/>
          </w:rPr>
          <w:t>Heese</w:t>
        </w:r>
        <w:r w:rsidR="005A77E8" w:rsidRPr="00032B27">
          <w:rPr>
            <w:noProof/>
            <w:lang w:val="ru-RU"/>
          </w:rPr>
          <w:t>/</w:t>
        </w:r>
        <w:r w:rsidR="005A77E8">
          <w:rPr>
            <w:noProof/>
          </w:rPr>
          <w:t>Joukov</w:t>
        </w:r>
      </w:fldSimple>
    </w:p>
    <w:p w:rsidR="0012556B" w:rsidRPr="00032B27" w:rsidRDefault="0012556B" w:rsidP="00C1426F">
      <w:pPr>
        <w:pStyle w:val="StandardWeb"/>
        <w:jc w:val="center"/>
        <w:rPr>
          <w:rFonts w:ascii="Arial" w:hAnsi="Arial" w:cs="Arial"/>
          <w:sz w:val="32"/>
          <w:szCs w:val="32"/>
          <w:lang w:val="ru-RU"/>
        </w:rPr>
      </w:pPr>
    </w:p>
    <w:p w:rsidR="0012556B" w:rsidRPr="00032B27" w:rsidRDefault="0012556B" w:rsidP="00C1426F">
      <w:pPr>
        <w:pStyle w:val="StandardWeb"/>
        <w:jc w:val="center"/>
        <w:rPr>
          <w:rFonts w:ascii="Arial" w:hAnsi="Arial" w:cs="Arial"/>
          <w:sz w:val="32"/>
          <w:szCs w:val="32"/>
          <w:lang w:val="ru-RU"/>
        </w:rPr>
      </w:pPr>
      <w:r w:rsidRPr="0023721D">
        <w:rPr>
          <w:rFonts w:ascii="Arial" w:hAnsi="Arial" w:cs="Arial"/>
          <w:sz w:val="32"/>
          <w:szCs w:val="32"/>
          <w:lang w:val="ru-RU"/>
        </w:rPr>
        <w:t>Алибаба</w:t>
      </w:r>
      <w:r w:rsidRPr="00032B27">
        <w:rPr>
          <w:rFonts w:ascii="Arial" w:hAnsi="Arial" w:cs="Arial"/>
          <w:sz w:val="32"/>
          <w:szCs w:val="32"/>
          <w:lang w:val="ru-RU"/>
        </w:rPr>
        <w:t xml:space="preserve"> </w:t>
      </w:r>
      <w:r w:rsidRPr="0023721D">
        <w:rPr>
          <w:rFonts w:ascii="Arial" w:hAnsi="Arial" w:cs="Arial"/>
          <w:sz w:val="32"/>
          <w:szCs w:val="32"/>
          <w:lang w:val="ru-RU"/>
        </w:rPr>
        <w:t>и</w:t>
      </w:r>
      <w:r w:rsidRPr="00032B27">
        <w:rPr>
          <w:rFonts w:ascii="Arial" w:hAnsi="Arial" w:cs="Arial"/>
          <w:sz w:val="32"/>
          <w:szCs w:val="32"/>
          <w:lang w:val="ru-RU"/>
        </w:rPr>
        <w:t xml:space="preserve"> </w:t>
      </w:r>
      <w:r w:rsidRPr="0023721D">
        <w:rPr>
          <w:rFonts w:ascii="Arial" w:hAnsi="Arial" w:cs="Arial"/>
          <w:sz w:val="32"/>
          <w:szCs w:val="32"/>
          <w:lang w:val="ru-RU"/>
        </w:rPr>
        <w:t>сорок</w:t>
      </w:r>
      <w:r w:rsidRPr="00032B27">
        <w:rPr>
          <w:rFonts w:ascii="Arial" w:hAnsi="Arial" w:cs="Arial"/>
          <w:sz w:val="32"/>
          <w:szCs w:val="32"/>
          <w:lang w:val="ru-RU"/>
        </w:rPr>
        <w:t xml:space="preserve"> </w:t>
      </w:r>
      <w:r w:rsidRPr="0023721D">
        <w:rPr>
          <w:rFonts w:ascii="Arial" w:hAnsi="Arial" w:cs="Arial"/>
          <w:sz w:val="32"/>
          <w:szCs w:val="32"/>
          <w:lang w:val="ru-RU"/>
        </w:rPr>
        <w:t>разбойников</w:t>
      </w:r>
    </w:p>
    <w:p w:rsidR="00AB6EE9" w:rsidRPr="006F2FFC" w:rsidRDefault="0012556B" w:rsidP="00C1426F">
      <w:pPr>
        <w:pStyle w:val="berschrift1"/>
      </w:pPr>
      <w:r>
        <w:t>(</w:t>
      </w:r>
      <w:fldSimple w:instr=" TITLE  \* MERGEFORMAT ">
        <w:r w:rsidR="005A77E8">
          <w:t>Alibaba und die vierzig Räuber</w:t>
        </w:r>
      </w:fldSimple>
      <w:r>
        <w:t>)</w:t>
      </w:r>
    </w:p>
    <w:p w:rsidR="00741C56" w:rsidRPr="00032B27" w:rsidRDefault="0012556B" w:rsidP="00C1426F">
      <w:pPr>
        <w:pStyle w:val="StandardWeb"/>
        <w:jc w:val="center"/>
        <w:rPr>
          <w:rFonts w:ascii="Arial" w:hAnsi="Arial" w:cs="Arial"/>
          <w:lang w:val="ru-RU"/>
        </w:rPr>
      </w:pPr>
      <w:r w:rsidRPr="0012556B">
        <w:rPr>
          <w:rFonts w:ascii="Arial" w:hAnsi="Arial" w:cs="Arial"/>
          <w:lang w:val="ru-RU"/>
        </w:rPr>
        <w:t>Театральная пьеса по мотивам сказки из «Тысячи и одной ночи»</w:t>
      </w:r>
      <w:r w:rsidR="00741C56" w:rsidRPr="0023721D">
        <w:rPr>
          <w:rFonts w:ascii="Arial" w:hAnsi="Arial" w:cs="Arial"/>
          <w:lang w:val="ru-RU"/>
        </w:rPr>
        <w:br/>
        <w:t>для детей от 6 лет</w:t>
      </w:r>
    </w:p>
    <w:p w:rsidR="0012556B" w:rsidRPr="00032B27" w:rsidRDefault="0012556B" w:rsidP="00C1426F">
      <w:pPr>
        <w:pStyle w:val="StandardWeb"/>
        <w:jc w:val="center"/>
        <w:rPr>
          <w:rFonts w:ascii="Arial" w:hAnsi="Arial" w:cs="Arial"/>
          <w:sz w:val="22"/>
          <w:szCs w:val="22"/>
          <w:lang w:val="ru-RU"/>
        </w:rPr>
      </w:pPr>
    </w:p>
    <w:p w:rsidR="0012556B" w:rsidRPr="0012556B" w:rsidRDefault="0012556B" w:rsidP="00C1426F">
      <w:pPr>
        <w:pStyle w:val="StandardWeb"/>
        <w:jc w:val="center"/>
        <w:rPr>
          <w:rFonts w:ascii="Arial" w:hAnsi="Arial" w:cs="Arial"/>
          <w:sz w:val="22"/>
          <w:szCs w:val="22"/>
          <w:lang w:val="ru-RU"/>
        </w:rPr>
      </w:pPr>
      <w:r w:rsidRPr="0012556B">
        <w:rPr>
          <w:rFonts w:ascii="Arial" w:hAnsi="Arial" w:cs="Arial"/>
          <w:sz w:val="22"/>
          <w:szCs w:val="22"/>
          <w:lang w:val="ru-RU"/>
        </w:rPr>
        <w:t>Самостоятельная драматическая композиция</w:t>
      </w:r>
    </w:p>
    <w:p w:rsidR="0012556B" w:rsidRPr="00032B27" w:rsidRDefault="0012556B" w:rsidP="00C1426F">
      <w:pPr>
        <w:pStyle w:val="StandardWeb"/>
        <w:jc w:val="center"/>
        <w:rPr>
          <w:rFonts w:ascii="Arial" w:hAnsi="Arial" w:cs="Arial"/>
          <w:sz w:val="22"/>
          <w:szCs w:val="22"/>
          <w:lang w:val="ru-RU"/>
        </w:rPr>
      </w:pPr>
      <w:r w:rsidRPr="0012556B">
        <w:rPr>
          <w:rFonts w:ascii="Arial" w:hAnsi="Arial" w:cs="Arial"/>
          <w:sz w:val="22"/>
          <w:szCs w:val="22"/>
          <w:lang w:val="ru-RU"/>
        </w:rPr>
        <w:t>на основе традиционных сказочных текстов</w:t>
      </w:r>
    </w:p>
    <w:p w:rsidR="0012556B" w:rsidRPr="00032B27" w:rsidRDefault="0012556B" w:rsidP="00C1426F">
      <w:pPr>
        <w:pStyle w:val="StandardWeb"/>
        <w:jc w:val="center"/>
        <w:rPr>
          <w:rFonts w:ascii="Arial" w:hAnsi="Arial" w:cs="Arial"/>
          <w:sz w:val="22"/>
          <w:szCs w:val="22"/>
          <w:lang w:val="ru-RU"/>
        </w:rPr>
      </w:pPr>
    </w:p>
    <w:p w:rsidR="0012556B" w:rsidRPr="00032B27" w:rsidRDefault="0012556B" w:rsidP="00C1426F">
      <w:pPr>
        <w:pStyle w:val="StandardWeb"/>
        <w:jc w:val="center"/>
        <w:rPr>
          <w:rFonts w:ascii="Arial" w:hAnsi="Arial" w:cs="Arial"/>
          <w:sz w:val="22"/>
          <w:szCs w:val="22"/>
          <w:lang w:val="ru-RU"/>
        </w:rPr>
      </w:pPr>
      <w:r w:rsidRPr="0012556B">
        <w:rPr>
          <w:rFonts w:ascii="Arial" w:hAnsi="Arial" w:cs="Arial"/>
          <w:sz w:val="22"/>
          <w:szCs w:val="22"/>
          <w:lang w:val="ru-RU"/>
        </w:rPr>
        <w:t>Авторская</w:t>
      </w:r>
      <w:r w:rsidRPr="00032B27">
        <w:rPr>
          <w:rFonts w:ascii="Arial" w:hAnsi="Arial" w:cs="Arial"/>
          <w:sz w:val="22"/>
          <w:szCs w:val="22"/>
          <w:lang w:val="ru-RU"/>
        </w:rPr>
        <w:t xml:space="preserve"> </w:t>
      </w:r>
      <w:r w:rsidRPr="0012556B">
        <w:rPr>
          <w:rFonts w:ascii="Arial" w:hAnsi="Arial" w:cs="Arial"/>
          <w:sz w:val="22"/>
          <w:szCs w:val="22"/>
          <w:lang w:val="ru-RU"/>
        </w:rPr>
        <w:t>драматургическая</w:t>
      </w:r>
      <w:r w:rsidRPr="00032B27">
        <w:rPr>
          <w:rFonts w:ascii="Arial" w:hAnsi="Arial" w:cs="Arial"/>
          <w:sz w:val="22"/>
          <w:szCs w:val="22"/>
          <w:lang w:val="ru-RU"/>
        </w:rPr>
        <w:t xml:space="preserve"> </w:t>
      </w:r>
      <w:r w:rsidRPr="0012556B">
        <w:rPr>
          <w:rFonts w:ascii="Arial" w:hAnsi="Arial" w:cs="Arial"/>
          <w:sz w:val="22"/>
          <w:szCs w:val="22"/>
          <w:lang w:val="ru-RU"/>
        </w:rPr>
        <w:t>версия</w:t>
      </w:r>
    </w:p>
    <w:p w:rsidR="0012556B" w:rsidRPr="00032B27" w:rsidRDefault="0012556B" w:rsidP="00C1426F">
      <w:pPr>
        <w:pStyle w:val="StandardWeb"/>
        <w:jc w:val="center"/>
        <w:rPr>
          <w:rFonts w:ascii="Arial" w:hAnsi="Arial" w:cs="Arial"/>
          <w:sz w:val="22"/>
          <w:szCs w:val="22"/>
          <w:lang w:val="ru-RU"/>
        </w:rPr>
      </w:pPr>
      <w:r w:rsidRPr="0012556B">
        <w:rPr>
          <w:rFonts w:ascii="Arial" w:hAnsi="Arial" w:cs="Arial"/>
          <w:sz w:val="22"/>
          <w:szCs w:val="22"/>
          <w:lang w:val="ru-RU"/>
        </w:rPr>
        <w:t>Эллен</w:t>
      </w:r>
      <w:r w:rsidRPr="00032B27">
        <w:rPr>
          <w:rFonts w:ascii="Arial" w:hAnsi="Arial" w:cs="Arial"/>
          <w:sz w:val="22"/>
          <w:szCs w:val="22"/>
          <w:lang w:val="ru-RU"/>
        </w:rPr>
        <w:t xml:space="preserve"> </w:t>
      </w:r>
      <w:r w:rsidRPr="0012556B">
        <w:rPr>
          <w:rFonts w:ascii="Arial" w:hAnsi="Arial" w:cs="Arial"/>
          <w:sz w:val="22"/>
          <w:szCs w:val="22"/>
          <w:lang w:val="ru-RU"/>
        </w:rPr>
        <w:t>Геезе</w:t>
      </w:r>
      <w:r w:rsidRPr="00032B27">
        <w:rPr>
          <w:rFonts w:ascii="Arial" w:hAnsi="Arial" w:cs="Arial"/>
          <w:sz w:val="22"/>
          <w:szCs w:val="22"/>
          <w:lang w:val="ru-RU"/>
        </w:rPr>
        <w:t xml:space="preserve"> · </w:t>
      </w:r>
      <w:r w:rsidRPr="0012556B">
        <w:rPr>
          <w:rFonts w:ascii="Arial" w:hAnsi="Arial" w:cs="Arial"/>
          <w:sz w:val="22"/>
          <w:szCs w:val="22"/>
          <w:lang w:val="ru-RU"/>
        </w:rPr>
        <w:t>Андрей</w:t>
      </w:r>
      <w:r w:rsidRPr="00032B27">
        <w:rPr>
          <w:rFonts w:ascii="Arial" w:hAnsi="Arial" w:cs="Arial"/>
          <w:sz w:val="22"/>
          <w:szCs w:val="22"/>
          <w:lang w:val="ru-RU"/>
        </w:rPr>
        <w:t xml:space="preserve"> </w:t>
      </w:r>
      <w:r w:rsidRPr="0012556B">
        <w:rPr>
          <w:rFonts w:ascii="Arial" w:hAnsi="Arial" w:cs="Arial"/>
          <w:sz w:val="22"/>
          <w:szCs w:val="22"/>
          <w:lang w:val="ru-RU"/>
        </w:rPr>
        <w:t>Н</w:t>
      </w:r>
      <w:r w:rsidRPr="00032B27">
        <w:rPr>
          <w:rFonts w:ascii="Arial" w:hAnsi="Arial" w:cs="Arial"/>
          <w:sz w:val="22"/>
          <w:szCs w:val="22"/>
          <w:lang w:val="ru-RU"/>
        </w:rPr>
        <w:t xml:space="preserve">. </w:t>
      </w:r>
      <w:r w:rsidRPr="0012556B">
        <w:rPr>
          <w:rFonts w:ascii="Arial" w:hAnsi="Arial" w:cs="Arial"/>
          <w:sz w:val="22"/>
          <w:szCs w:val="22"/>
          <w:lang w:val="ru-RU"/>
        </w:rPr>
        <w:t>Жуков</w:t>
      </w:r>
    </w:p>
    <w:p w:rsidR="0012556B" w:rsidRPr="00032B27" w:rsidRDefault="0012556B" w:rsidP="00C1426F">
      <w:pPr>
        <w:pStyle w:val="StandardWeb"/>
        <w:jc w:val="center"/>
        <w:rPr>
          <w:rFonts w:ascii="Arial" w:hAnsi="Arial" w:cs="Arial"/>
          <w:sz w:val="22"/>
          <w:szCs w:val="22"/>
          <w:lang w:val="ru-RU"/>
        </w:rPr>
      </w:pPr>
    </w:p>
    <w:p w:rsidR="0012556B" w:rsidRPr="00032B27" w:rsidRDefault="0012556B" w:rsidP="00C1426F">
      <w:pPr>
        <w:pStyle w:val="StandardWeb"/>
        <w:jc w:val="center"/>
        <w:rPr>
          <w:rFonts w:ascii="Arial" w:hAnsi="Arial" w:cs="Arial"/>
          <w:sz w:val="22"/>
          <w:szCs w:val="22"/>
          <w:lang w:val="ru-RU"/>
        </w:rPr>
      </w:pPr>
    </w:p>
    <w:p w:rsidR="0012556B" w:rsidRPr="0012556B" w:rsidRDefault="0012556B" w:rsidP="00C1426F">
      <w:pPr>
        <w:pStyle w:val="StandardWeb"/>
        <w:jc w:val="center"/>
        <w:rPr>
          <w:rFonts w:ascii="Arial" w:hAnsi="Arial" w:cs="Arial"/>
          <w:sz w:val="22"/>
          <w:szCs w:val="22"/>
        </w:rPr>
      </w:pPr>
      <w:r w:rsidRPr="0012556B">
        <w:rPr>
          <w:rFonts w:ascii="Arial" w:hAnsi="Arial" w:cs="Arial"/>
          <w:sz w:val="22"/>
          <w:szCs w:val="22"/>
        </w:rPr>
        <w:t>Heese/Joukov</w:t>
      </w:r>
    </w:p>
    <w:p w:rsidR="0012556B" w:rsidRPr="0012556B" w:rsidRDefault="0012556B" w:rsidP="00C1426F">
      <w:pPr>
        <w:pStyle w:val="StandardWeb"/>
        <w:jc w:val="center"/>
        <w:rPr>
          <w:rFonts w:ascii="Arial" w:hAnsi="Arial" w:cs="Arial"/>
          <w:sz w:val="22"/>
          <w:szCs w:val="22"/>
        </w:rPr>
      </w:pPr>
    </w:p>
    <w:p w:rsidR="0012556B" w:rsidRPr="0012556B" w:rsidRDefault="0012556B" w:rsidP="00C1426F">
      <w:pPr>
        <w:pStyle w:val="StandardWeb"/>
        <w:jc w:val="center"/>
        <w:rPr>
          <w:rFonts w:ascii="Arial" w:hAnsi="Arial" w:cs="Arial"/>
          <w:sz w:val="22"/>
          <w:szCs w:val="22"/>
        </w:rPr>
      </w:pPr>
      <w:r w:rsidRPr="0012556B">
        <w:rPr>
          <w:rFonts w:ascii="Arial" w:hAnsi="Arial" w:cs="Arial"/>
          <w:sz w:val="22"/>
          <w:szCs w:val="22"/>
          <w:lang w:val="ru-RU"/>
        </w:rPr>
        <w:t>Леймен</w:t>
      </w:r>
      <w:r w:rsidRPr="0012556B">
        <w:rPr>
          <w:rFonts w:ascii="Arial" w:hAnsi="Arial" w:cs="Arial"/>
          <w:sz w:val="22"/>
          <w:szCs w:val="22"/>
        </w:rPr>
        <w:t>, 2026</w:t>
      </w:r>
    </w:p>
    <w:p w:rsidR="00AB6EE9" w:rsidRPr="0012556B" w:rsidRDefault="00AB6EE9" w:rsidP="00C1426F">
      <w:r w:rsidRPr="0012556B">
        <w:br w:type="page"/>
      </w:r>
    </w:p>
    <w:p w:rsidR="00C1426F" w:rsidRDefault="00AB6EE9" w:rsidP="00C1426F">
      <w:pPr>
        <w:pStyle w:val="Copyright"/>
        <w:framePr w:h="12014" w:hRule="exact" w:wrap="around" w:vAnchor="page" w:y="3285"/>
        <w:spacing w:after="0"/>
      </w:pPr>
      <w:r w:rsidRPr="0012556B">
        <w:lastRenderedPageBreak/>
        <w:br w:type="page"/>
      </w:r>
      <w:r w:rsidRPr="0012556B">
        <w:br w:type="page"/>
      </w:r>
      <w:r w:rsidR="00C1426F">
        <w:t>Bibliografische Information der Deutschen Nationalbibliothek</w:t>
      </w:r>
    </w:p>
    <w:p w:rsidR="00C1426F" w:rsidRDefault="00C1426F" w:rsidP="00C1426F">
      <w:pPr>
        <w:pStyle w:val="Copyright"/>
        <w:framePr w:h="12014" w:hRule="exact" w:wrap="around" w:vAnchor="page" w:y="3285"/>
        <w:spacing w:after="0"/>
      </w:pPr>
      <w:r>
        <w:t>Die Deutsche Nationalbibliothek verzeichnet diese Publikation in der Deutschen Nationalbibliografie; detaillierte bibliografische Daten sind im Internet über dnb.dnb.de abrufbar.</w:t>
      </w:r>
    </w:p>
    <w:p w:rsidR="00C1426F" w:rsidRDefault="00C1426F" w:rsidP="00C1426F">
      <w:pPr>
        <w:pStyle w:val="Copyright"/>
        <w:framePr w:h="12014" w:hRule="exact" w:wrap="around" w:vAnchor="page" w:y="3285"/>
        <w:spacing w:after="0"/>
      </w:pPr>
      <w:r>
        <w:t>Dieses Werk ist die russische Übersetzung des deutschsprachigen Theaterstücks „Alibaba und die vierzig Räuber“ von Ellen Heese und Andrei N. Joukov. Die zugrunde liegende Originalfassung ist eine eigenständige dramatische Bearbeitung des anonym überlieferten Märchenstoffs aus „Tausendundeine Nacht“. Die vorliegende Ausgabe ist keine neue Bearbeitung des Märchenstoffs, sondern eine Übersetzung der bestehenden autorischen Theaterfassung.</w:t>
      </w:r>
    </w:p>
    <w:p w:rsidR="00C1426F" w:rsidRDefault="00C1426F" w:rsidP="00C1426F">
      <w:pPr>
        <w:pStyle w:val="Copyright"/>
        <w:framePr w:h="12014" w:hRule="exact" w:wrap="around" w:vAnchor="page" w:y="3285"/>
        <w:spacing w:after="0"/>
      </w:pPr>
    </w:p>
    <w:p w:rsidR="00C1426F" w:rsidRDefault="00C1426F" w:rsidP="00C1426F">
      <w:pPr>
        <w:pStyle w:val="Copyright"/>
        <w:framePr w:h="12014" w:hRule="exact" w:wrap="around" w:vAnchor="page" w:y="3285"/>
        <w:spacing w:after="0"/>
      </w:pPr>
      <w:r>
        <w:t>Originalfassung (Deutsch): Ellen Heese · Andrei N. Joukov</w:t>
      </w:r>
    </w:p>
    <w:p w:rsidR="00C1426F" w:rsidRDefault="00C1426F" w:rsidP="00C1426F">
      <w:pPr>
        <w:pStyle w:val="Copyright"/>
        <w:framePr w:h="12014" w:hRule="exact" w:wrap="around" w:vAnchor="page" w:y="3285"/>
        <w:spacing w:after="0"/>
      </w:pPr>
      <w:r>
        <w:t>Übersetzung aus dem Deutschen: Andrei N. Joukov</w:t>
      </w:r>
    </w:p>
    <w:p w:rsidR="00C1426F" w:rsidRDefault="00C1426F" w:rsidP="00C1426F">
      <w:pPr>
        <w:pStyle w:val="Copyright"/>
        <w:framePr w:h="12014" w:hRule="exact" w:wrap="around" w:vAnchor="page" w:y="3285"/>
        <w:spacing w:after="0"/>
      </w:pPr>
      <w:r>
        <w:t>Titel der Originalausgabe: Alibaba und die vierzig Räuber</w:t>
      </w:r>
    </w:p>
    <w:p w:rsidR="00C1426F" w:rsidRDefault="00C1426F" w:rsidP="00C1426F">
      <w:pPr>
        <w:pStyle w:val="Copyright"/>
        <w:framePr w:h="12014" w:hRule="exact" w:wrap="around" w:vAnchor="page" w:y="3285"/>
        <w:spacing w:after="0"/>
      </w:pPr>
      <w:r>
        <w:t>Titel dieser Ausgabe: Алибаба и сорок разбойников</w:t>
      </w:r>
    </w:p>
    <w:p w:rsidR="00C1426F" w:rsidRDefault="00C1426F" w:rsidP="00C1426F">
      <w:pPr>
        <w:pStyle w:val="Copyright"/>
        <w:framePr w:h="12014" w:hRule="exact" w:wrap="around" w:vAnchor="page" w:y="3285"/>
        <w:spacing w:after="0"/>
      </w:pPr>
      <w:r>
        <w:t>Gattung: Theaterstück / Übersetzung</w:t>
      </w:r>
    </w:p>
    <w:p w:rsidR="00C1426F" w:rsidRDefault="00C1426F" w:rsidP="00C1426F">
      <w:pPr>
        <w:pStyle w:val="Copyright"/>
        <w:framePr w:h="12014" w:hRule="exact" w:wrap="around" w:vAnchor="page" w:y="3285"/>
        <w:spacing w:after="0"/>
      </w:pPr>
      <w:r>
        <w:t>Herausgeber: Heese/Joukov</w:t>
      </w:r>
    </w:p>
    <w:p w:rsidR="00C1426F" w:rsidRDefault="00C1426F" w:rsidP="00C1426F">
      <w:pPr>
        <w:pStyle w:val="Copyright"/>
        <w:framePr w:h="12014" w:hRule="exact" w:wrap="around" w:vAnchor="page" w:y="3285"/>
        <w:spacing w:after="0"/>
      </w:pPr>
      <w:r>
        <w:t>Erscheinungsort: Leimen</w:t>
      </w:r>
    </w:p>
    <w:p w:rsidR="00C1426F" w:rsidRDefault="00C1426F" w:rsidP="00C1426F">
      <w:pPr>
        <w:pStyle w:val="Copyright"/>
        <w:framePr w:h="12014" w:hRule="exact" w:wrap="around" w:vAnchor="page" w:y="3285"/>
        <w:spacing w:after="0"/>
      </w:pPr>
      <w:r>
        <w:t>Erscheinungsjahr: 2026</w:t>
      </w:r>
    </w:p>
    <w:p w:rsidR="00C1426F" w:rsidRDefault="00C1426F" w:rsidP="00C1426F">
      <w:pPr>
        <w:pStyle w:val="Copyright"/>
        <w:framePr w:h="12014" w:hRule="exact" w:wrap="around" w:vAnchor="page" w:y="3285"/>
        <w:spacing w:after="0"/>
      </w:pPr>
      <w:r>
        <w:t>Ausgabe: Ungekürzt</w:t>
      </w:r>
    </w:p>
    <w:p w:rsidR="00C1426F" w:rsidRDefault="00C1426F" w:rsidP="00C1426F">
      <w:pPr>
        <w:pStyle w:val="Copyright"/>
        <w:framePr w:h="12014" w:hRule="exact" w:wrap="around" w:vAnchor="page" w:y="3285"/>
        <w:spacing w:after="0"/>
      </w:pPr>
      <w:r>
        <w:t>© Originalfassung:</w:t>
      </w:r>
    </w:p>
    <w:p w:rsidR="00C1426F" w:rsidRDefault="00C1426F" w:rsidP="00C1426F">
      <w:pPr>
        <w:pStyle w:val="Copyright"/>
        <w:framePr w:h="12014" w:hRule="exact" w:wrap="around" w:vAnchor="page" w:y="3285"/>
        <w:spacing w:after="0"/>
      </w:pPr>
      <w:r>
        <w:t>© Ellen Heese · Andrei N. Joukov</w:t>
      </w:r>
    </w:p>
    <w:p w:rsidR="00C1426F" w:rsidRDefault="00C1426F" w:rsidP="00C1426F">
      <w:pPr>
        <w:pStyle w:val="Copyright"/>
        <w:framePr w:h="12014" w:hRule="exact" w:wrap="around" w:vAnchor="page" w:y="3285"/>
        <w:spacing w:after="0"/>
      </w:pPr>
      <w:r>
        <w:t>© russische Übersetzung:</w:t>
      </w:r>
    </w:p>
    <w:p w:rsidR="00C1426F" w:rsidRDefault="00C1426F" w:rsidP="00C1426F">
      <w:pPr>
        <w:pStyle w:val="Copyright"/>
        <w:framePr w:h="12014" w:hRule="exact" w:wrap="around" w:vAnchor="page" w:y="3285"/>
        <w:spacing w:after="0"/>
      </w:pPr>
      <w:r>
        <w:t>© Andrei N. Joukov</w:t>
      </w:r>
    </w:p>
    <w:p w:rsidR="00C1426F" w:rsidRDefault="00C1426F" w:rsidP="00C1426F">
      <w:pPr>
        <w:pStyle w:val="Copyright"/>
        <w:framePr w:h="12014" w:hRule="exact" w:wrap="around" w:vAnchor="page" w:y="3285"/>
        <w:spacing w:after="0"/>
      </w:pPr>
      <w:r>
        <w:t>Alle Rechte vorbehalten</w:t>
      </w:r>
    </w:p>
    <w:p w:rsidR="00C1426F" w:rsidRDefault="00C1426F" w:rsidP="00C1426F">
      <w:pPr>
        <w:pStyle w:val="Copyright"/>
        <w:framePr w:h="12014" w:hRule="exact" w:wrap="around" w:vAnchor="page" w:y="3285"/>
      </w:pPr>
    </w:p>
    <w:p w:rsidR="00C1426F" w:rsidRPr="00C1426F" w:rsidRDefault="00C1426F" w:rsidP="00C1426F">
      <w:pPr>
        <w:pStyle w:val="Copyright"/>
        <w:framePr w:h="12014" w:hRule="exact" w:wrap="around" w:vAnchor="page" w:y="3285"/>
        <w:spacing w:after="0"/>
        <w:rPr>
          <w:lang w:val="ru-RU"/>
        </w:rPr>
      </w:pPr>
      <w:r>
        <w:t>russische</w:t>
      </w:r>
      <w:r w:rsidR="002D2882">
        <w:t>s</w:t>
      </w:r>
      <w:r w:rsidRPr="00C1426F">
        <w:rPr>
          <w:lang w:val="ru-RU"/>
        </w:rPr>
        <w:t xml:space="preserve"> </w:t>
      </w:r>
      <w:r>
        <w:t>Impressum</w:t>
      </w:r>
      <w:r w:rsidRPr="00C1426F">
        <w:rPr>
          <w:lang w:val="ru-RU"/>
        </w:rPr>
        <w:t>:</w:t>
      </w:r>
    </w:p>
    <w:p w:rsidR="00C1426F" w:rsidRPr="00C1426F" w:rsidRDefault="00C1426F" w:rsidP="00C1426F">
      <w:pPr>
        <w:pStyle w:val="Copyright"/>
        <w:framePr w:h="12014" w:hRule="exact" w:wrap="around" w:vAnchor="page" w:y="3285"/>
        <w:spacing w:after="0"/>
        <w:rPr>
          <w:lang w:val="ru-RU"/>
        </w:rPr>
      </w:pPr>
      <w:r w:rsidRPr="00C1426F">
        <w:rPr>
          <w:lang w:val="ru-RU"/>
        </w:rPr>
        <w:t>Настоящее издание является русским переводом немецкой авторской версии пьесы</w:t>
      </w:r>
    </w:p>
    <w:p w:rsidR="00C1426F" w:rsidRDefault="00C1426F" w:rsidP="00C1426F">
      <w:pPr>
        <w:pStyle w:val="Copyright"/>
        <w:framePr w:h="12014" w:hRule="exact" w:wrap="around" w:vAnchor="page" w:y="3285"/>
        <w:spacing w:after="0"/>
      </w:pPr>
      <w:r>
        <w:t>«Alibaba und die vierzig Räuber».</w:t>
      </w:r>
    </w:p>
    <w:p w:rsidR="00C1426F" w:rsidRPr="00C1426F" w:rsidRDefault="00C1426F" w:rsidP="00C1426F">
      <w:pPr>
        <w:pStyle w:val="Copyright"/>
        <w:framePr w:h="12014" w:hRule="exact" w:wrap="around" w:vAnchor="page" w:y="3285"/>
        <w:spacing w:after="0"/>
        <w:rPr>
          <w:lang w:val="ru-RU"/>
        </w:rPr>
      </w:pPr>
      <w:r w:rsidRPr="00C1426F">
        <w:rPr>
          <w:lang w:val="ru-RU"/>
        </w:rPr>
        <w:t>Оригинальный текст представляет собой самостоятельную драматическую обработку сказочного сюжета из «Тысячи и одной ночи».</w:t>
      </w:r>
    </w:p>
    <w:p w:rsidR="00C1426F" w:rsidRPr="00C1426F" w:rsidRDefault="00C1426F" w:rsidP="00C1426F">
      <w:pPr>
        <w:pStyle w:val="Copyright"/>
        <w:framePr w:h="12014" w:hRule="exact" w:wrap="around" w:vAnchor="page" w:y="3285"/>
        <w:spacing w:after="0"/>
        <w:rPr>
          <w:lang w:val="ru-RU"/>
        </w:rPr>
      </w:pPr>
      <w:r w:rsidRPr="00C1426F">
        <w:rPr>
          <w:lang w:val="ru-RU"/>
        </w:rPr>
        <w:t>Данное издание не является новой переработкой сюжета, а представляет собой перевод существующего театрального текста.</w:t>
      </w:r>
    </w:p>
    <w:p w:rsidR="00C1426F" w:rsidRPr="00C1426F" w:rsidRDefault="00C1426F" w:rsidP="00C1426F">
      <w:pPr>
        <w:pStyle w:val="Copyright"/>
        <w:framePr w:h="12014" w:hRule="exact" w:wrap="around" w:vAnchor="page" w:y="3285"/>
        <w:spacing w:after="0"/>
        <w:rPr>
          <w:lang w:val="ru-RU"/>
        </w:rPr>
      </w:pPr>
      <w:r w:rsidRPr="00C1426F">
        <w:rPr>
          <w:lang w:val="ru-RU"/>
        </w:rPr>
        <w:t>Автор оригинальной версии: Эллен Геезе · Андрей Н. Жуков</w:t>
      </w:r>
    </w:p>
    <w:p w:rsidR="00C1426F" w:rsidRPr="00C1426F" w:rsidRDefault="00C1426F" w:rsidP="00C1426F">
      <w:pPr>
        <w:pStyle w:val="Copyright"/>
        <w:framePr w:h="12014" w:hRule="exact" w:wrap="around" w:vAnchor="page" w:y="3285"/>
        <w:spacing w:after="0"/>
        <w:rPr>
          <w:lang w:val="ru-RU"/>
        </w:rPr>
      </w:pPr>
      <w:r w:rsidRPr="00C1426F">
        <w:rPr>
          <w:lang w:val="ru-RU"/>
        </w:rPr>
        <w:t>Перевод с немецкого: Андрей Н. Жуков</w:t>
      </w:r>
    </w:p>
    <w:p w:rsidR="00C1426F" w:rsidRDefault="00C1426F" w:rsidP="00C1426F">
      <w:pPr>
        <w:pStyle w:val="Copyright"/>
        <w:framePr w:h="12014" w:hRule="exact" w:wrap="around" w:vAnchor="page" w:y="3285"/>
        <w:spacing w:after="0"/>
      </w:pPr>
      <w:r>
        <w:t>Оригинальное название: Alibaba und die vierzig Räuber</w:t>
      </w:r>
    </w:p>
    <w:p w:rsidR="00C1426F" w:rsidRPr="00C1426F" w:rsidRDefault="00C1426F" w:rsidP="00C1426F">
      <w:pPr>
        <w:pStyle w:val="Copyright"/>
        <w:framePr w:h="12014" w:hRule="exact" w:wrap="around" w:vAnchor="page" w:y="3285"/>
        <w:spacing w:after="0"/>
        <w:rPr>
          <w:lang w:val="ru-RU"/>
        </w:rPr>
      </w:pPr>
      <w:r w:rsidRPr="00C1426F">
        <w:rPr>
          <w:lang w:val="ru-RU"/>
        </w:rPr>
        <w:t>Название перевода: Алибаба и сорок разбойников</w:t>
      </w:r>
    </w:p>
    <w:p w:rsidR="00C1426F" w:rsidRPr="00C1426F" w:rsidRDefault="00C1426F" w:rsidP="00C1426F">
      <w:pPr>
        <w:pStyle w:val="Copyright"/>
        <w:framePr w:h="12014" w:hRule="exact" w:wrap="around" w:vAnchor="page" w:y="3285"/>
        <w:spacing w:after="0"/>
        <w:rPr>
          <w:lang w:val="ru-RU"/>
        </w:rPr>
      </w:pPr>
      <w:r w:rsidRPr="00C1426F">
        <w:rPr>
          <w:lang w:val="ru-RU"/>
        </w:rPr>
        <w:t xml:space="preserve">Подготовлено к изданию: </w:t>
      </w:r>
      <w:r>
        <w:t>Heese</w:t>
      </w:r>
      <w:r w:rsidRPr="00C1426F">
        <w:rPr>
          <w:lang w:val="ru-RU"/>
        </w:rPr>
        <w:t>/</w:t>
      </w:r>
      <w:r>
        <w:t>Joukov</w:t>
      </w:r>
    </w:p>
    <w:p w:rsidR="00C1426F" w:rsidRPr="00032B27" w:rsidRDefault="00C1426F" w:rsidP="00C1426F">
      <w:pPr>
        <w:pStyle w:val="Copyright"/>
        <w:framePr w:h="12014" w:hRule="exact" w:wrap="around" w:vAnchor="page" w:y="3285"/>
        <w:spacing w:after="0"/>
        <w:rPr>
          <w:lang w:val="ru-RU"/>
        </w:rPr>
      </w:pPr>
      <w:r w:rsidRPr="00C1426F">
        <w:rPr>
          <w:lang w:val="ru-RU"/>
        </w:rPr>
        <w:t xml:space="preserve">Место издания: </w:t>
      </w:r>
      <w:r>
        <w:t>Leimen</w:t>
      </w:r>
    </w:p>
    <w:p w:rsidR="00C1426F" w:rsidRPr="00C1426F" w:rsidRDefault="00C1426F" w:rsidP="00C1426F">
      <w:pPr>
        <w:pStyle w:val="Copyright"/>
        <w:framePr w:h="12014" w:hRule="exact" w:wrap="around" w:vAnchor="page" w:y="3285"/>
        <w:spacing w:after="0"/>
        <w:rPr>
          <w:lang w:val="ru-RU"/>
        </w:rPr>
      </w:pPr>
      <w:r w:rsidRPr="00C1426F">
        <w:rPr>
          <w:lang w:val="ru-RU"/>
        </w:rPr>
        <w:t>Год издания: 2026</w:t>
      </w:r>
    </w:p>
    <w:p w:rsidR="00C1426F" w:rsidRPr="00C1426F" w:rsidRDefault="00C1426F" w:rsidP="00C1426F">
      <w:pPr>
        <w:pStyle w:val="Copyright"/>
        <w:framePr w:h="12014" w:hRule="exact" w:wrap="around" w:vAnchor="page" w:y="3285"/>
        <w:spacing w:after="0"/>
        <w:rPr>
          <w:lang w:val="ru-RU"/>
        </w:rPr>
      </w:pPr>
      <w:r w:rsidRPr="00C1426F">
        <w:rPr>
          <w:lang w:val="ru-RU"/>
        </w:rPr>
        <w:t>© оригинальной версии:</w:t>
      </w:r>
    </w:p>
    <w:p w:rsidR="00C1426F" w:rsidRPr="00C1426F" w:rsidRDefault="00C1426F" w:rsidP="00C1426F">
      <w:pPr>
        <w:pStyle w:val="Copyright"/>
        <w:framePr w:h="12014" w:hRule="exact" w:wrap="around" w:vAnchor="page" w:y="3285"/>
        <w:spacing w:after="0"/>
        <w:rPr>
          <w:lang w:val="ru-RU"/>
        </w:rPr>
      </w:pPr>
      <w:r w:rsidRPr="00C1426F">
        <w:rPr>
          <w:lang w:val="ru-RU"/>
        </w:rPr>
        <w:t>© Эллен Геезе · Андрей Н. Жуков</w:t>
      </w:r>
    </w:p>
    <w:p w:rsidR="00AB6EE9" w:rsidRPr="00C1426F" w:rsidRDefault="00C1426F" w:rsidP="00C1426F">
      <w:pPr>
        <w:pStyle w:val="Copyright"/>
        <w:framePr w:h="12014" w:hRule="exact" w:wrap="around" w:vAnchor="page" w:y="3285"/>
        <w:spacing w:after="0"/>
        <w:rPr>
          <w:lang w:val="ru-RU"/>
        </w:rPr>
      </w:pPr>
      <w:r w:rsidRPr="00032B27">
        <w:rPr>
          <w:lang w:val="ru-RU"/>
        </w:rPr>
        <w:t xml:space="preserve">© перевода: </w:t>
      </w:r>
      <w:r w:rsidRPr="00C1426F">
        <w:rPr>
          <w:lang w:val="ru-RU"/>
        </w:rPr>
        <w:t>Андрей Н. Жуков</w:t>
      </w:r>
    </w:p>
    <w:p w:rsidR="00AB6EE9" w:rsidRPr="00C1426F" w:rsidRDefault="00AB6EE9" w:rsidP="00C1426F">
      <w:pPr>
        <w:rPr>
          <w:lang w:val="ru-RU"/>
        </w:rPr>
        <w:sectPr w:rsidR="00AB6EE9" w:rsidRPr="00C1426F">
          <w:headerReference w:type="first" r:id="rId8"/>
          <w:pgSz w:w="11907" w:h="16839" w:code="9"/>
          <w:pgMar w:top="3402" w:right="1247" w:bottom="1134" w:left="1247" w:header="567" w:footer="624" w:gutter="170"/>
          <w:cols w:space="720"/>
          <w:titlePg/>
          <w:docGrid w:linePitch="299"/>
        </w:sectPr>
      </w:pPr>
    </w:p>
    <w:p w:rsidR="00CA1678" w:rsidRPr="00CA1678" w:rsidRDefault="00CA1678" w:rsidP="00C1426F">
      <w:pPr>
        <w:pStyle w:val="StandardWeb"/>
        <w:rPr>
          <w:rFonts w:ascii="Arial" w:hAnsi="Arial" w:cs="Arial"/>
          <w:lang w:val="ru-RU"/>
        </w:rPr>
      </w:pPr>
      <w:r w:rsidRPr="00CA1678">
        <w:rPr>
          <w:rStyle w:val="Fett"/>
          <w:rFonts w:ascii="Arial" w:hAnsi="Arial" w:cs="Arial"/>
          <w:lang w:val="ru-RU"/>
        </w:rPr>
        <w:lastRenderedPageBreak/>
        <w:t>Предисловие</w:t>
      </w:r>
    </w:p>
    <w:p w:rsidR="00CA1678" w:rsidRPr="00CA1678" w:rsidRDefault="00CA1678" w:rsidP="00C1426F">
      <w:pPr>
        <w:pStyle w:val="StandardWeb"/>
        <w:rPr>
          <w:rFonts w:ascii="Arial" w:hAnsi="Arial" w:cs="Arial"/>
          <w:lang w:val="ru-RU"/>
        </w:rPr>
      </w:pPr>
      <w:r w:rsidRPr="00CA1678">
        <w:rPr>
          <w:rFonts w:ascii="Arial" w:hAnsi="Arial" w:cs="Arial"/>
          <w:lang w:val="ru-RU"/>
        </w:rPr>
        <w:t xml:space="preserve">Представленная рукопись </w:t>
      </w:r>
      <w:r w:rsidRPr="00CA1678">
        <w:rPr>
          <w:rStyle w:val="Hervorhebung"/>
          <w:rFonts w:ascii="Arial" w:hAnsi="Arial" w:cs="Arial"/>
          <w:lang w:val="ru-RU"/>
        </w:rPr>
        <w:t>«Али</w:t>
      </w:r>
      <w:r w:rsidR="002D2882">
        <w:rPr>
          <w:rStyle w:val="Hervorhebung"/>
          <w:rFonts w:ascii="Arial" w:hAnsi="Arial" w:cs="Arial"/>
          <w:lang w:val="ru-RU"/>
        </w:rPr>
        <w:t>б</w:t>
      </w:r>
      <w:r w:rsidRPr="00CA1678">
        <w:rPr>
          <w:rStyle w:val="Hervorhebung"/>
          <w:rFonts w:ascii="Arial" w:hAnsi="Arial" w:cs="Arial"/>
          <w:lang w:val="ru-RU"/>
        </w:rPr>
        <w:t>аба и сорок разбойников»</w:t>
      </w:r>
      <w:r w:rsidRPr="00CA1678">
        <w:rPr>
          <w:rFonts w:ascii="Arial" w:hAnsi="Arial" w:cs="Arial"/>
          <w:lang w:val="ru-RU"/>
        </w:rPr>
        <w:t xml:space="preserve"> основана на одном из самых известных сюжетов сборника </w:t>
      </w:r>
      <w:r w:rsidRPr="00CA1678">
        <w:rPr>
          <w:rStyle w:val="Hervorhebung"/>
          <w:rFonts w:ascii="Arial" w:hAnsi="Arial" w:cs="Arial"/>
          <w:lang w:val="ru-RU"/>
        </w:rPr>
        <w:t>«Тысяча и одна ночь»</w:t>
      </w:r>
      <w:r w:rsidRPr="00CA1678">
        <w:rPr>
          <w:rFonts w:ascii="Arial" w:hAnsi="Arial" w:cs="Arial"/>
          <w:lang w:val="ru-RU"/>
        </w:rPr>
        <w:t>. В данной версии история существует не только как сказка, но и как театральный эксперимент: повествование, игра и память переплетаются, показывая, как рождаются, передаются и изменяются истории.</w:t>
      </w:r>
    </w:p>
    <w:p w:rsidR="00CA1678" w:rsidRPr="00CA1678" w:rsidRDefault="00CA1678" w:rsidP="00C1426F">
      <w:pPr>
        <w:pStyle w:val="StandardWeb"/>
        <w:rPr>
          <w:rFonts w:ascii="Arial" w:hAnsi="Arial" w:cs="Arial"/>
          <w:lang w:val="ru-RU"/>
        </w:rPr>
      </w:pPr>
      <w:r w:rsidRPr="00CA1678">
        <w:rPr>
          <w:rFonts w:ascii="Arial" w:hAnsi="Arial" w:cs="Arial"/>
          <w:lang w:val="ru-RU"/>
        </w:rPr>
        <w:t xml:space="preserve">В центре </w:t>
      </w:r>
      <w:r w:rsidR="007E5310">
        <w:rPr>
          <w:rFonts w:ascii="Arial" w:hAnsi="Arial" w:cs="Arial"/>
          <w:lang w:val="ru-RU"/>
        </w:rPr>
        <w:t>-</w:t>
      </w:r>
      <w:r w:rsidRPr="00CA1678">
        <w:rPr>
          <w:rFonts w:ascii="Arial" w:hAnsi="Arial" w:cs="Arial"/>
          <w:lang w:val="ru-RU"/>
        </w:rPr>
        <w:t xml:space="preserve"> двойная структура: встреча </w:t>
      </w:r>
      <w:r w:rsidR="00032B27">
        <w:rPr>
          <w:rFonts w:ascii="Arial" w:hAnsi="Arial" w:cs="Arial"/>
          <w:lang w:val="ru-RU"/>
        </w:rPr>
        <w:t>Шахерезады</w:t>
      </w:r>
      <w:r w:rsidRPr="00CA1678">
        <w:rPr>
          <w:rFonts w:ascii="Arial" w:hAnsi="Arial" w:cs="Arial"/>
          <w:lang w:val="ru-RU"/>
        </w:rPr>
        <w:t xml:space="preserve"> и портного Мустафы с одной стороны и разворачивающееся из этого диалога сказочное действие </w:t>
      </w:r>
      <w:r w:rsidR="007E5310">
        <w:rPr>
          <w:rFonts w:ascii="Arial" w:hAnsi="Arial" w:cs="Arial"/>
          <w:lang w:val="ru-RU"/>
        </w:rPr>
        <w:t>-</w:t>
      </w:r>
      <w:r w:rsidRPr="00CA1678">
        <w:rPr>
          <w:rFonts w:ascii="Arial" w:hAnsi="Arial" w:cs="Arial"/>
          <w:lang w:val="ru-RU"/>
        </w:rPr>
        <w:t xml:space="preserve"> с другой. Из этого взаимодействия возникает непрерывный процесс между рассказом и уклонением от него, знанием и умолчанием, жизнью и опасностью. Фигура </w:t>
      </w:r>
      <w:r w:rsidR="00032B27">
        <w:rPr>
          <w:rFonts w:ascii="Arial" w:hAnsi="Arial" w:cs="Arial"/>
          <w:lang w:val="ru-RU"/>
        </w:rPr>
        <w:t>Шахерезады</w:t>
      </w:r>
      <w:r w:rsidRPr="00CA1678">
        <w:rPr>
          <w:rFonts w:ascii="Arial" w:hAnsi="Arial" w:cs="Arial"/>
          <w:lang w:val="ru-RU"/>
        </w:rPr>
        <w:t xml:space="preserve"> указывает на экзистенциальную природу самого повествования: найти историю и продолжить её </w:t>
      </w:r>
      <w:r w:rsidR="007E5310">
        <w:rPr>
          <w:rFonts w:ascii="Arial" w:hAnsi="Arial" w:cs="Arial"/>
          <w:lang w:val="ru-RU"/>
        </w:rPr>
        <w:t>-</w:t>
      </w:r>
      <w:r w:rsidRPr="00CA1678">
        <w:rPr>
          <w:rFonts w:ascii="Arial" w:hAnsi="Arial" w:cs="Arial"/>
          <w:lang w:val="ru-RU"/>
        </w:rPr>
        <w:t xml:space="preserve"> значит сохранить собственную жизнь.</w:t>
      </w:r>
    </w:p>
    <w:p w:rsidR="00CA1678" w:rsidRPr="00CA1678" w:rsidRDefault="002D2882" w:rsidP="00C1426F">
      <w:pPr>
        <w:pStyle w:val="StandardWeb"/>
        <w:rPr>
          <w:rFonts w:ascii="Arial" w:hAnsi="Arial" w:cs="Arial"/>
          <w:lang w:val="ru-RU"/>
        </w:rPr>
      </w:pPr>
      <w:r>
        <w:rPr>
          <w:rFonts w:ascii="Arial" w:hAnsi="Arial" w:cs="Arial"/>
          <w:lang w:val="ru-RU"/>
        </w:rPr>
        <w:t>Сюжет об Алиб</w:t>
      </w:r>
      <w:r w:rsidR="00CA1678" w:rsidRPr="00CA1678">
        <w:rPr>
          <w:rFonts w:ascii="Arial" w:hAnsi="Arial" w:cs="Arial"/>
          <w:lang w:val="ru-RU"/>
        </w:rPr>
        <w:t>абе раскрывается как притча о справедливости, искушении и ответственности. Обнаружение скрытого сокровища запускает цепь событий, в которых проявляются человеческие слабости, но также мужество, разум и способность принимать решения. При этом граница между добром и злом не задаётся однозначно, а проявляется в своей подвижности: где начинается вина? какие последствия имеет поступок? возможно ли сознательно выбрать иной путь?</w:t>
      </w:r>
    </w:p>
    <w:p w:rsidR="00CA1678" w:rsidRPr="00CA1678" w:rsidRDefault="00CA1678" w:rsidP="00C1426F">
      <w:pPr>
        <w:pStyle w:val="StandardWeb"/>
        <w:rPr>
          <w:rFonts w:ascii="Arial" w:hAnsi="Arial" w:cs="Arial"/>
          <w:lang w:val="ru-RU"/>
        </w:rPr>
      </w:pPr>
      <w:r w:rsidRPr="00CA1678">
        <w:rPr>
          <w:rFonts w:ascii="Arial" w:hAnsi="Arial" w:cs="Arial"/>
          <w:lang w:val="ru-RU"/>
        </w:rPr>
        <w:t>Данная текстовая версия сознательно построена как открытая структура. Она рассматривается не как окончательный результат, а как основа для различных сценических решений. Отдельные сцены могут расширяться, сокращаться или изменяться в своей художественной форме. Такая открытость соответствует пониманию театра как коллективного процесса, в котором текст, пространство, образ и способ игры возникают во взаимосвязи.</w:t>
      </w:r>
    </w:p>
    <w:p w:rsidR="00CA1678" w:rsidRPr="00CA1678" w:rsidRDefault="00CA1678" w:rsidP="00C1426F">
      <w:pPr>
        <w:pStyle w:val="StandardWeb"/>
        <w:rPr>
          <w:rFonts w:ascii="Arial" w:hAnsi="Arial" w:cs="Arial"/>
          <w:lang w:val="ru-RU"/>
        </w:rPr>
      </w:pPr>
      <w:r w:rsidRPr="00CA1678">
        <w:rPr>
          <w:rFonts w:ascii="Arial" w:hAnsi="Arial" w:cs="Arial"/>
          <w:lang w:val="ru-RU"/>
        </w:rPr>
        <w:t>Авторский дуэт Эллен Хеезе и Андрей Жуков на протяжении многих лет работает на пересечении драматического театра, театра кукол и объектного искусства. Их работы отличает тесная связь драматургической концепции и сценического воплощения. Важную роль играют импровизационные методы: язык, диалог и персонажи рождаются непосредственно в процессе игры, а затем уточняются и структурируются. На протяжении многих лет они создают театральные проекты, в которых текст, простра</w:t>
      </w:r>
      <w:r w:rsidR="00032B27">
        <w:rPr>
          <w:rFonts w:ascii="Arial" w:hAnsi="Arial" w:cs="Arial"/>
          <w:lang w:val="ru-RU"/>
        </w:rPr>
        <w:t>нство и визуальное решение мысля</w:t>
      </w:r>
      <w:r w:rsidRPr="00CA1678">
        <w:rPr>
          <w:rFonts w:ascii="Arial" w:hAnsi="Arial" w:cs="Arial"/>
          <w:lang w:val="ru-RU"/>
        </w:rPr>
        <w:t>тся как единый художественный процесс.</w:t>
      </w:r>
    </w:p>
    <w:p w:rsidR="00CA1678" w:rsidRPr="00CA1678" w:rsidRDefault="00CA1678" w:rsidP="00C1426F">
      <w:pPr>
        <w:pStyle w:val="StandardWeb"/>
        <w:rPr>
          <w:rFonts w:ascii="Arial" w:hAnsi="Arial" w:cs="Arial"/>
          <w:lang w:val="ru-RU"/>
        </w:rPr>
      </w:pPr>
      <w:r w:rsidRPr="00CA1678">
        <w:rPr>
          <w:rFonts w:ascii="Arial" w:hAnsi="Arial" w:cs="Arial"/>
          <w:lang w:val="ru-RU"/>
        </w:rPr>
        <w:t>Помимо художественного аспекта, пьеса обращена прежде всего к юной аудитории. В сжатой форме она затрагивает базовые вопросы ценностей, ориентации и сосуществования. Темы справедливости, ответственности, жадности и солидарности раскрываются не абстрактно, а через действие, становясь предметом личного переживания и обсуждения.</w:t>
      </w:r>
    </w:p>
    <w:p w:rsidR="00CA1678" w:rsidRPr="00CA1678" w:rsidRDefault="00CA1678" w:rsidP="00C1426F">
      <w:pPr>
        <w:pStyle w:val="StandardWeb"/>
        <w:rPr>
          <w:rFonts w:ascii="Arial" w:hAnsi="Arial" w:cs="Arial"/>
          <w:lang w:val="ru-RU"/>
        </w:rPr>
      </w:pPr>
      <w:r w:rsidRPr="00CA1678">
        <w:rPr>
          <w:rFonts w:ascii="Arial" w:hAnsi="Arial" w:cs="Arial"/>
          <w:lang w:val="ru-RU"/>
        </w:rPr>
        <w:t xml:space="preserve">Вместе с тем пьеса открывает значительный художественный потенциал для крупных театров с отделениями детского и юношеского театра, а также для театров кукол. Открытая структура, диалогическая природа повествования и вариативность сцен позволяют реализовывать самые разные эстетические подходы </w:t>
      </w:r>
      <w:r w:rsidR="007E5310">
        <w:rPr>
          <w:rFonts w:ascii="Arial" w:hAnsi="Arial" w:cs="Arial"/>
          <w:lang w:val="ru-RU"/>
        </w:rPr>
        <w:t>-</w:t>
      </w:r>
      <w:r w:rsidRPr="00CA1678">
        <w:rPr>
          <w:rFonts w:ascii="Arial" w:hAnsi="Arial" w:cs="Arial"/>
          <w:lang w:val="ru-RU"/>
        </w:rPr>
        <w:t xml:space="preserve"> от камерной мобильной версии до масштабной постановки с ансамблем, хором и сложной визуальной композицией. Для драматургов и </w:t>
      </w:r>
      <w:r w:rsidRPr="00CA1678">
        <w:rPr>
          <w:rFonts w:ascii="Arial" w:hAnsi="Arial" w:cs="Arial"/>
          <w:lang w:val="ru-RU"/>
        </w:rPr>
        <w:lastRenderedPageBreak/>
        <w:t>режиссёров это материал, который гибко адаптируется к художественному профилю театра и одновременно даёт возможность проявить индивидуальный авторский почерк.</w:t>
      </w:r>
    </w:p>
    <w:p w:rsidR="00CA1678" w:rsidRPr="00CA1678" w:rsidRDefault="00CA1678" w:rsidP="00C1426F">
      <w:pPr>
        <w:pStyle w:val="StandardWeb"/>
        <w:rPr>
          <w:rFonts w:ascii="Arial" w:hAnsi="Arial" w:cs="Arial"/>
          <w:lang w:val="ru-RU"/>
        </w:rPr>
      </w:pPr>
      <w:r w:rsidRPr="00CA1678">
        <w:rPr>
          <w:rFonts w:ascii="Arial" w:hAnsi="Arial" w:cs="Arial"/>
          <w:lang w:val="ru-RU"/>
        </w:rPr>
        <w:t xml:space="preserve">Для художественных руководителей и директоров театров </w:t>
      </w:r>
      <w:r w:rsidR="002D2882">
        <w:rPr>
          <w:rStyle w:val="Hervorhebung"/>
          <w:rFonts w:ascii="Arial" w:hAnsi="Arial" w:cs="Arial"/>
          <w:lang w:val="ru-RU"/>
        </w:rPr>
        <w:t>«Алиб</w:t>
      </w:r>
      <w:r w:rsidRPr="00CA1678">
        <w:rPr>
          <w:rStyle w:val="Hervorhebung"/>
          <w:rFonts w:ascii="Arial" w:hAnsi="Arial" w:cs="Arial"/>
          <w:lang w:val="ru-RU"/>
        </w:rPr>
        <w:t>аба и сорок разбойников»</w:t>
      </w:r>
      <w:r w:rsidRPr="00CA1678">
        <w:rPr>
          <w:rFonts w:ascii="Arial" w:hAnsi="Arial" w:cs="Arial"/>
          <w:lang w:val="ru-RU"/>
        </w:rPr>
        <w:t xml:space="preserve"> предоставляет возможность по-новому осмыслить известный сюжет: как визуально насыщенный повествовательный театр, как спектакль театра кукол или как современную притчу с использованием хоровых и пластических форм. Особенно в контексте крупных сцен </w:t>
      </w:r>
      <w:r w:rsidR="007E5310">
        <w:rPr>
          <w:rFonts w:ascii="Arial" w:hAnsi="Arial" w:cs="Arial"/>
          <w:lang w:val="ru-RU"/>
        </w:rPr>
        <w:t>-</w:t>
      </w:r>
      <w:r w:rsidRPr="00CA1678">
        <w:rPr>
          <w:rFonts w:ascii="Arial" w:hAnsi="Arial" w:cs="Arial"/>
          <w:lang w:val="ru-RU"/>
        </w:rPr>
        <w:t xml:space="preserve"> в том числе в сфере детского, юношеского и кукольного театра в России </w:t>
      </w:r>
      <w:r w:rsidR="007E5310">
        <w:rPr>
          <w:rFonts w:ascii="Arial" w:hAnsi="Arial" w:cs="Arial"/>
          <w:lang w:val="ru-RU"/>
        </w:rPr>
        <w:t>-</w:t>
      </w:r>
      <w:r w:rsidRPr="00CA1678">
        <w:rPr>
          <w:rFonts w:ascii="Arial" w:hAnsi="Arial" w:cs="Arial"/>
          <w:lang w:val="ru-RU"/>
        </w:rPr>
        <w:t xml:space="preserve"> пьеса раскрывает свои сильные стороны: сочетание ясности повествования, атмосферной выразительности и смысловой многослойности. В результате возникает репертуарное произведение, способное одновременно привлекать широкую аудиторию и становиться основой для художественно значимых и концептуально ярких постановок.</w:t>
      </w:r>
    </w:p>
    <w:p w:rsidR="00CA1678" w:rsidRPr="002C082D" w:rsidRDefault="00CA1678" w:rsidP="00C1426F">
      <w:pPr>
        <w:pStyle w:val="StandardWeb"/>
        <w:rPr>
          <w:rFonts w:ascii="Arial" w:hAnsi="Arial" w:cs="Arial"/>
          <w:lang w:val="ru-RU"/>
        </w:rPr>
      </w:pPr>
      <w:r w:rsidRPr="00CA1678">
        <w:rPr>
          <w:rFonts w:ascii="Arial" w:hAnsi="Arial" w:cs="Arial"/>
          <w:lang w:val="ru-RU"/>
        </w:rPr>
        <w:t xml:space="preserve">Рукопись приглашает к новому прочтению известного сюжета </w:t>
      </w:r>
      <w:r w:rsidR="007E5310">
        <w:rPr>
          <w:rFonts w:ascii="Arial" w:hAnsi="Arial" w:cs="Arial"/>
          <w:lang w:val="ru-RU"/>
        </w:rPr>
        <w:t>-</w:t>
      </w:r>
      <w:r w:rsidRPr="00CA1678">
        <w:rPr>
          <w:rFonts w:ascii="Arial" w:hAnsi="Arial" w:cs="Arial"/>
          <w:lang w:val="ru-RU"/>
        </w:rPr>
        <w:t xml:space="preserve"> как сказки, как театральной игры и как современной притчи. Её открытость является не недостатком, а условием живого театра: каждая постановка может расставить собственные акценты и развить материал в соответствии со своей художественной перспективой.</w:t>
      </w:r>
    </w:p>
    <w:p w:rsidR="007E5310" w:rsidRPr="007E5310" w:rsidRDefault="007E5310" w:rsidP="00C1426F">
      <w:pPr>
        <w:pStyle w:val="StandardWeb"/>
        <w:rPr>
          <w:rFonts w:ascii="Arial" w:hAnsi="Arial" w:cs="Arial"/>
        </w:rPr>
      </w:pPr>
      <w:r w:rsidRPr="007E5310">
        <w:rPr>
          <w:rFonts w:ascii="Arial" w:hAnsi="Arial" w:cs="Arial"/>
        </w:rPr>
        <w:t>Leimen, 2026</w:t>
      </w:r>
    </w:p>
    <w:p w:rsidR="007E5310" w:rsidRPr="007E5310" w:rsidRDefault="007E5310" w:rsidP="00C1426F">
      <w:pPr>
        <w:pStyle w:val="StandardWeb"/>
        <w:rPr>
          <w:rFonts w:ascii="Arial" w:hAnsi="Arial" w:cs="Arial"/>
        </w:rPr>
      </w:pPr>
      <w:r w:rsidRPr="007E5310">
        <w:rPr>
          <w:rFonts w:ascii="Arial" w:hAnsi="Arial" w:cs="Arial"/>
        </w:rPr>
        <w:t>Ellen Heese</w:t>
      </w:r>
      <w:r w:rsidRPr="007E5310">
        <w:rPr>
          <w:rFonts w:ascii="Arial" w:hAnsi="Arial" w:cs="Arial"/>
        </w:rPr>
        <w:br/>
        <w:t>Andrei N. Joukov</w:t>
      </w:r>
    </w:p>
    <w:p w:rsidR="007E5310" w:rsidRPr="007E5310" w:rsidRDefault="007E5310" w:rsidP="00C1426F">
      <w:pPr>
        <w:pStyle w:val="StandardWeb"/>
        <w:rPr>
          <w:rFonts w:ascii="Arial" w:hAnsi="Arial" w:cs="Arial"/>
        </w:rPr>
      </w:pPr>
    </w:p>
    <w:p w:rsidR="00CA1678" w:rsidRPr="007E5310" w:rsidRDefault="00CA1678" w:rsidP="00C1426F">
      <w:pPr>
        <w:spacing w:after="0" w:line="240" w:lineRule="auto"/>
        <w:rPr>
          <w:rFonts w:cs="Arial"/>
          <w:sz w:val="32"/>
          <w:szCs w:val="32"/>
        </w:rPr>
      </w:pPr>
      <w:r w:rsidRPr="007E5310">
        <w:rPr>
          <w:rFonts w:cs="Arial"/>
          <w:sz w:val="32"/>
          <w:szCs w:val="32"/>
        </w:rPr>
        <w:br w:type="page"/>
      </w:r>
    </w:p>
    <w:p w:rsidR="00CA1678" w:rsidRPr="007E5310" w:rsidRDefault="00CA1678" w:rsidP="00C1426F">
      <w:pPr>
        <w:pStyle w:val="StandardWeb"/>
        <w:rPr>
          <w:rFonts w:ascii="Arial" w:hAnsi="Arial" w:cs="Arial"/>
          <w:sz w:val="32"/>
          <w:szCs w:val="32"/>
        </w:rPr>
      </w:pPr>
    </w:p>
    <w:p w:rsidR="00943F09" w:rsidRPr="0023721D" w:rsidRDefault="00943F09" w:rsidP="00C1426F">
      <w:pPr>
        <w:pStyle w:val="StandardWeb"/>
        <w:rPr>
          <w:rFonts w:ascii="Arial" w:hAnsi="Arial" w:cs="Arial"/>
          <w:sz w:val="32"/>
          <w:szCs w:val="32"/>
          <w:lang w:val="ru-RU"/>
        </w:rPr>
      </w:pPr>
      <w:r w:rsidRPr="0023721D">
        <w:rPr>
          <w:rFonts w:ascii="Arial" w:hAnsi="Arial" w:cs="Arial"/>
          <w:sz w:val="32"/>
          <w:szCs w:val="32"/>
          <w:lang w:val="ru-RU"/>
        </w:rPr>
        <w:t>Алибаба и сорок разбойников</w:t>
      </w:r>
    </w:p>
    <w:p w:rsidR="00943F09" w:rsidRDefault="00943F09" w:rsidP="00C1426F">
      <w:pPr>
        <w:pStyle w:val="Szenerie"/>
        <w:rPr>
          <w:rFonts w:cs="Arial"/>
          <w:sz w:val="24"/>
          <w:szCs w:val="24"/>
          <w:lang w:val="ru-RU"/>
        </w:rPr>
      </w:pPr>
      <w:r w:rsidRPr="00943F09">
        <w:rPr>
          <w:rFonts w:cs="Arial"/>
          <w:sz w:val="24"/>
          <w:szCs w:val="24"/>
          <w:lang w:val="ru-RU"/>
        </w:rPr>
        <w:t>по мотивам известной сказки из «Тысячи и одной ночи»</w:t>
      </w:r>
    </w:p>
    <w:p w:rsidR="00AB6EE9" w:rsidRPr="00943F09" w:rsidRDefault="0023721D" w:rsidP="00C1426F">
      <w:pPr>
        <w:pStyle w:val="Szenerie"/>
        <w:rPr>
          <w:lang w:val="ru-RU"/>
        </w:rPr>
      </w:pPr>
      <w:r>
        <w:rPr>
          <w:lang w:val="ru-RU"/>
        </w:rPr>
        <w:t>Авторы</w:t>
      </w:r>
      <w:r w:rsidR="00AB6EE9" w:rsidRPr="00943F09">
        <w:rPr>
          <w:lang w:val="ru-RU"/>
        </w:rPr>
        <w:t xml:space="preserve"> </w:t>
      </w:r>
      <w:fldSimple w:instr=" AUTHOR  \* MERGEFORMAT ">
        <w:r w:rsidR="005A77E8">
          <w:rPr>
            <w:noProof/>
          </w:rPr>
          <w:t>Heese</w:t>
        </w:r>
        <w:r w:rsidR="005A77E8" w:rsidRPr="005A77E8">
          <w:rPr>
            <w:noProof/>
            <w:lang w:val="ru-RU"/>
          </w:rPr>
          <w:t>/Joukov</w:t>
        </w:r>
      </w:fldSimple>
    </w:p>
    <w:p w:rsidR="00943F09" w:rsidRDefault="00943F09" w:rsidP="00C1426F">
      <w:pPr>
        <w:pStyle w:val="DramatisPersonae"/>
        <w:rPr>
          <w:b/>
          <w:i/>
          <w:lang w:val="ru-RU"/>
        </w:rPr>
      </w:pPr>
      <w:r w:rsidRPr="00943F09">
        <w:rPr>
          <w:b/>
          <w:i/>
          <w:lang w:val="ru-RU"/>
        </w:rPr>
        <w:t>Действующие лица:</w:t>
      </w:r>
    </w:p>
    <w:p w:rsidR="00AB6EE9" w:rsidRPr="00943F09" w:rsidRDefault="00032B27" w:rsidP="00C1426F">
      <w:pPr>
        <w:pStyle w:val="DramatisPersonae"/>
        <w:rPr>
          <w:lang w:val="ru-RU"/>
        </w:rPr>
      </w:pPr>
      <w:r>
        <w:rPr>
          <w:lang w:val="ru-RU"/>
        </w:rPr>
        <w:t>Шахерезада</w:t>
      </w:r>
      <w:r w:rsidR="00943F09">
        <w:rPr>
          <w:rStyle w:val="RollenNamen"/>
          <w:lang w:val="ru-RU"/>
        </w:rPr>
        <w:t>,</w:t>
      </w:r>
      <w:r w:rsidR="00AB6EE9" w:rsidRPr="00943F09">
        <w:rPr>
          <w:rStyle w:val="RollenNamen"/>
          <w:lang w:val="ru-RU"/>
        </w:rPr>
        <w:tab/>
      </w:r>
      <w:r w:rsidR="00943F09" w:rsidRPr="00943F09">
        <w:rPr>
          <w:lang w:val="ru-RU"/>
        </w:rPr>
        <w:t xml:space="preserve">красивая женщина и любимая жена султана. Уже долгое время она каждую ночь рассказывает ему увлекательные истории, чтобы оставаться рядом с ним и поддерживать его интерес. К моменту истории об Алибабе у неё уже трое детей от султана. Как женщина, она соединяет в себе воображение, заботу и выдержку; её рассказы </w:t>
      </w:r>
      <w:r w:rsidR="00943F09">
        <w:rPr>
          <w:lang w:val="ru-RU"/>
        </w:rPr>
        <w:t>-</w:t>
      </w:r>
      <w:r w:rsidR="00943F09" w:rsidRPr="00943F09">
        <w:rPr>
          <w:lang w:val="ru-RU"/>
        </w:rPr>
        <w:t xml:space="preserve"> часть их совместной жизни и тихой близости между ними.</w:t>
      </w:r>
    </w:p>
    <w:p w:rsidR="00A05C08" w:rsidRPr="00943F09" w:rsidRDefault="00943F09" w:rsidP="00C1426F">
      <w:pPr>
        <w:pStyle w:val="DramatisPersonae"/>
        <w:rPr>
          <w:lang w:val="ru-RU"/>
        </w:rPr>
      </w:pPr>
      <w:r w:rsidRPr="0026407B">
        <w:rPr>
          <w:lang w:val="ru-RU"/>
        </w:rPr>
        <w:t>Мустафа</w:t>
      </w:r>
      <w:r w:rsidR="00AB6EE9" w:rsidRPr="00943F09">
        <w:rPr>
          <w:rStyle w:val="RollenNamen"/>
          <w:lang w:val="ru-RU"/>
        </w:rPr>
        <w:t>,</w:t>
      </w:r>
      <w:r w:rsidR="00AB6EE9" w:rsidRPr="00943F09">
        <w:rPr>
          <w:rStyle w:val="RollenNamen"/>
          <w:lang w:val="ru-RU"/>
        </w:rPr>
        <w:tab/>
      </w:r>
      <w:r w:rsidR="0023721D">
        <w:rPr>
          <w:lang w:val="ru-RU"/>
        </w:rPr>
        <w:t>в меру продажный</w:t>
      </w:r>
      <w:r w:rsidRPr="00943F09">
        <w:rPr>
          <w:lang w:val="ru-RU"/>
        </w:rPr>
        <w:t xml:space="preserve"> торговец тканями на базаре, который однажды выдал Алибабу разбойникам.</w:t>
      </w:r>
    </w:p>
    <w:p w:rsidR="00313EE9" w:rsidRDefault="00943F09" w:rsidP="00C1426F">
      <w:pPr>
        <w:pStyle w:val="DramatisPersonae"/>
        <w:rPr>
          <w:lang w:val="ru-RU"/>
        </w:rPr>
      </w:pPr>
      <w:r w:rsidRPr="00BF0B76">
        <w:rPr>
          <w:lang w:val="ru-RU"/>
        </w:rPr>
        <w:t>Алибаба</w:t>
      </w:r>
      <w:r w:rsidR="00A7161A" w:rsidRPr="00943F09">
        <w:rPr>
          <w:rStyle w:val="RollenNamen"/>
          <w:lang w:val="ru-RU"/>
        </w:rPr>
        <w:t>,</w:t>
      </w:r>
      <w:r w:rsidR="00A7161A" w:rsidRPr="00943F09">
        <w:rPr>
          <w:rStyle w:val="RollenNamen"/>
          <w:lang w:val="ru-RU"/>
        </w:rPr>
        <w:tab/>
      </w:r>
      <w:r w:rsidRPr="00943F09">
        <w:rPr>
          <w:lang w:val="ru-RU"/>
        </w:rPr>
        <w:t xml:space="preserve">простой человек, </w:t>
      </w:r>
      <w:r w:rsidR="00313EE9" w:rsidRPr="00313EE9">
        <w:rPr>
          <w:lang w:val="ru-RU"/>
        </w:rPr>
        <w:t>поз</w:t>
      </w:r>
      <w:r w:rsidR="00313EE9">
        <w:rPr>
          <w:lang w:val="ru-RU"/>
        </w:rPr>
        <w:t xml:space="preserve">навший тайну сказочной пещеры - </w:t>
      </w:r>
      <w:r w:rsidR="00313EE9" w:rsidRPr="00313EE9">
        <w:rPr>
          <w:lang w:val="ru-RU"/>
        </w:rPr>
        <w:t>событие, перевернувшее всю его жизнь</w:t>
      </w:r>
      <w:r w:rsidR="00313EE9">
        <w:rPr>
          <w:lang w:val="ru-RU"/>
        </w:rPr>
        <w:t>.</w:t>
      </w:r>
    </w:p>
    <w:p w:rsidR="00A7161A" w:rsidRPr="00943F09" w:rsidRDefault="00943F09" w:rsidP="00C1426F">
      <w:pPr>
        <w:pStyle w:val="DramatisPersonae"/>
        <w:rPr>
          <w:lang w:val="ru-RU"/>
        </w:rPr>
      </w:pPr>
      <w:r w:rsidRPr="0026407B">
        <w:rPr>
          <w:lang w:val="ru-RU"/>
        </w:rPr>
        <w:t>Касым</w:t>
      </w:r>
      <w:r w:rsidRPr="00943F09">
        <w:rPr>
          <w:rStyle w:val="RollenNamen"/>
          <w:lang w:val="ru-RU"/>
        </w:rPr>
        <w:t>,</w:t>
      </w:r>
      <w:r w:rsidR="00A7161A" w:rsidRPr="00943F09">
        <w:rPr>
          <w:rStyle w:val="RollenNamen"/>
          <w:lang w:val="ru-RU"/>
        </w:rPr>
        <w:tab/>
      </w:r>
      <w:r w:rsidRPr="00943F09">
        <w:rPr>
          <w:lang w:val="ru-RU"/>
        </w:rPr>
        <w:t xml:space="preserve">брат Алибабы, </w:t>
      </w:r>
      <w:r w:rsidR="00C655A4">
        <w:rPr>
          <w:lang w:val="ru-RU"/>
        </w:rPr>
        <w:t>-</w:t>
      </w:r>
      <w:r w:rsidRPr="00943F09">
        <w:rPr>
          <w:lang w:val="ru-RU"/>
        </w:rPr>
        <w:t xml:space="preserve"> состоятельный </w:t>
      </w:r>
      <w:r w:rsidR="0023721D">
        <w:rPr>
          <w:lang w:val="ru-RU"/>
        </w:rPr>
        <w:t>самоуверенный</w:t>
      </w:r>
      <w:r w:rsidR="002D2882">
        <w:rPr>
          <w:lang w:val="ru-RU"/>
        </w:rPr>
        <w:t xml:space="preserve"> человек</w:t>
      </w:r>
      <w:r w:rsidRPr="00943F09">
        <w:rPr>
          <w:lang w:val="ru-RU"/>
        </w:rPr>
        <w:t>. Он честолюбив, любит наслаждения и привык к внешнему успеху. В отличие от Алибабы, ему недостаёт меры и осторожности; он полагается на своё богатство и положение и переоценивает себя.</w:t>
      </w:r>
    </w:p>
    <w:p w:rsidR="00A7161A" w:rsidRPr="00943F09" w:rsidRDefault="00943F09" w:rsidP="00C1426F">
      <w:pPr>
        <w:pStyle w:val="DramatisPersonae"/>
        <w:rPr>
          <w:lang w:val="ru-RU"/>
        </w:rPr>
      </w:pPr>
      <w:r w:rsidRPr="0026407B">
        <w:rPr>
          <w:lang w:val="ru-RU"/>
        </w:rPr>
        <w:t>Фатима</w:t>
      </w:r>
      <w:r w:rsidRPr="00943F09">
        <w:rPr>
          <w:rStyle w:val="RollenNamen"/>
          <w:lang w:val="ru-RU"/>
        </w:rPr>
        <w:t>,</w:t>
      </w:r>
      <w:r w:rsidR="00A7161A" w:rsidRPr="00943F09">
        <w:rPr>
          <w:rStyle w:val="RollenNamen"/>
          <w:lang w:val="ru-RU"/>
        </w:rPr>
        <w:tab/>
      </w:r>
      <w:r w:rsidRPr="00943F09">
        <w:rPr>
          <w:lang w:val="ru-RU"/>
        </w:rPr>
        <w:t>жена Алибабы.</w:t>
      </w:r>
    </w:p>
    <w:p w:rsidR="00A7161A" w:rsidRPr="00943F09" w:rsidRDefault="00943F09" w:rsidP="00C1426F">
      <w:pPr>
        <w:pStyle w:val="DramatisPersonae"/>
        <w:rPr>
          <w:lang w:val="ru-RU"/>
        </w:rPr>
      </w:pPr>
      <w:r w:rsidRPr="0026407B">
        <w:rPr>
          <w:lang w:val="ru-RU"/>
        </w:rPr>
        <w:t>Марджана</w:t>
      </w:r>
      <w:r w:rsidRPr="00943F09">
        <w:rPr>
          <w:rStyle w:val="RollenNamen"/>
          <w:lang w:val="ru-RU"/>
        </w:rPr>
        <w:t>,</w:t>
      </w:r>
      <w:r w:rsidR="00A7161A" w:rsidRPr="00943F09">
        <w:rPr>
          <w:rStyle w:val="RollenNamen"/>
          <w:lang w:val="ru-RU"/>
        </w:rPr>
        <w:tab/>
      </w:r>
      <w:r w:rsidR="007B1C38">
        <w:rPr>
          <w:lang w:val="ru-RU"/>
        </w:rPr>
        <w:t>жена Касы</w:t>
      </w:r>
      <w:r w:rsidRPr="00943F09">
        <w:rPr>
          <w:lang w:val="ru-RU"/>
        </w:rPr>
        <w:t>ма.</w:t>
      </w:r>
    </w:p>
    <w:p w:rsidR="0044678B" w:rsidRDefault="00943F09" w:rsidP="00C1426F">
      <w:pPr>
        <w:pStyle w:val="DramatisPersonae"/>
        <w:rPr>
          <w:lang w:val="ru-RU"/>
        </w:rPr>
      </w:pPr>
      <w:r w:rsidRPr="0026407B">
        <w:rPr>
          <w:lang w:val="ru-RU"/>
        </w:rPr>
        <w:t>Осёл</w:t>
      </w:r>
      <w:r w:rsidRPr="0044678B">
        <w:rPr>
          <w:rStyle w:val="RollenNamen"/>
          <w:lang w:val="ru-RU"/>
        </w:rPr>
        <w:t>,</w:t>
      </w:r>
      <w:r w:rsidR="00A7161A" w:rsidRPr="0044678B">
        <w:rPr>
          <w:rStyle w:val="RollenNamen"/>
          <w:lang w:val="ru-RU"/>
        </w:rPr>
        <w:tab/>
      </w:r>
      <w:r w:rsidR="0044678B" w:rsidRPr="0044678B">
        <w:rPr>
          <w:lang w:val="ru-RU"/>
        </w:rPr>
        <w:t>спокойный, терпеливый персонаж, с действий которого начинается и которым заканчивается история.</w:t>
      </w:r>
    </w:p>
    <w:p w:rsidR="0044678B" w:rsidRDefault="00943F09" w:rsidP="00C1426F">
      <w:pPr>
        <w:pStyle w:val="DramatisPersonae"/>
        <w:rPr>
          <w:lang w:val="ru-RU"/>
        </w:rPr>
      </w:pPr>
      <w:r w:rsidRPr="0026407B">
        <w:rPr>
          <w:lang w:val="ru-RU"/>
        </w:rPr>
        <w:t>Атаман</w:t>
      </w:r>
      <w:r w:rsidRPr="0044678B">
        <w:rPr>
          <w:rStyle w:val="RollenNamen"/>
          <w:lang w:val="ru-RU"/>
        </w:rPr>
        <w:t>,</w:t>
      </w:r>
      <w:r w:rsidR="004E5194" w:rsidRPr="0044678B">
        <w:rPr>
          <w:rStyle w:val="RollenNamen"/>
          <w:lang w:val="ru-RU"/>
        </w:rPr>
        <w:tab/>
      </w:r>
      <w:r w:rsidR="0044678B" w:rsidRPr="0044678B">
        <w:rPr>
          <w:lang w:val="ru-RU"/>
        </w:rPr>
        <w:t>предводитель разбойников, властный и решительный.</w:t>
      </w:r>
    </w:p>
    <w:p w:rsidR="00643D02" w:rsidRPr="0044678B" w:rsidRDefault="00943F09" w:rsidP="00C1426F">
      <w:pPr>
        <w:pStyle w:val="DramatisPersonae"/>
        <w:rPr>
          <w:lang w:val="ru-RU"/>
        </w:rPr>
      </w:pPr>
      <w:r w:rsidRPr="0026407B">
        <w:rPr>
          <w:lang w:val="ru-RU"/>
        </w:rPr>
        <w:t>Разбойники</w:t>
      </w:r>
      <w:r w:rsidRPr="0044678B">
        <w:rPr>
          <w:rStyle w:val="RollenNamen"/>
          <w:lang w:val="ru-RU"/>
        </w:rPr>
        <w:t>,</w:t>
      </w:r>
      <w:r w:rsidR="004E5194" w:rsidRPr="0044678B">
        <w:rPr>
          <w:rStyle w:val="RollenNamen"/>
          <w:lang w:val="ru-RU"/>
        </w:rPr>
        <w:tab/>
      </w:r>
      <w:r w:rsidR="0044678B" w:rsidRPr="0044678B">
        <w:rPr>
          <w:lang w:val="ru-RU"/>
        </w:rPr>
        <w:t>исполнители, тени, куклы, маски.</w:t>
      </w:r>
    </w:p>
    <w:p w:rsidR="00643D02" w:rsidRPr="0044678B" w:rsidRDefault="00643D02" w:rsidP="00C1426F">
      <w:pPr>
        <w:pStyle w:val="DramatisPersonae"/>
        <w:rPr>
          <w:b/>
          <w:i/>
          <w:lang w:val="ru-RU"/>
        </w:rPr>
      </w:pPr>
    </w:p>
    <w:p w:rsidR="00AB6EE9" w:rsidRPr="0044678B" w:rsidRDefault="0044678B" w:rsidP="00C1426F">
      <w:pPr>
        <w:pStyle w:val="DramatisPersonae"/>
        <w:rPr>
          <w:lang w:val="ru-RU"/>
        </w:rPr>
      </w:pPr>
      <w:bookmarkStart w:id="0" w:name="_Hlk224058041"/>
      <w:bookmarkStart w:id="1" w:name="_GoBack"/>
      <w:r w:rsidRPr="0044678B">
        <w:rPr>
          <w:b/>
          <w:i/>
          <w:lang w:val="ru-RU"/>
        </w:rPr>
        <w:t>Место действия:</w:t>
      </w:r>
      <w:r w:rsidR="00AB6EE9" w:rsidRPr="0044678B">
        <w:rPr>
          <w:lang w:val="ru-RU"/>
        </w:rPr>
        <w:tab/>
      </w:r>
      <w:r w:rsidRPr="0044678B">
        <w:rPr>
          <w:lang w:val="ru-RU"/>
        </w:rPr>
        <w:t>восточный базар / лавка</w:t>
      </w:r>
      <w:r w:rsidR="00735DFC" w:rsidRPr="00735DFC">
        <w:rPr>
          <w:lang w:val="ru-RU"/>
        </w:rPr>
        <w:t xml:space="preserve"> </w:t>
      </w:r>
      <w:r w:rsidR="00735DFC">
        <w:rPr>
          <w:lang w:val="ru-RU"/>
        </w:rPr>
        <w:t>тканей</w:t>
      </w:r>
      <w:r w:rsidRPr="0044678B">
        <w:rPr>
          <w:lang w:val="ru-RU"/>
        </w:rPr>
        <w:t xml:space="preserve"> Мустафы.</w:t>
      </w:r>
    </w:p>
    <w:p w:rsidR="009A3A6C" w:rsidRPr="0044678B" w:rsidRDefault="0044678B" w:rsidP="00C1426F">
      <w:pPr>
        <w:pStyle w:val="DramatisPersonae"/>
        <w:rPr>
          <w:lang w:val="ru-RU"/>
        </w:rPr>
      </w:pPr>
      <w:r w:rsidRPr="00BF0B76">
        <w:rPr>
          <w:b/>
          <w:bCs/>
          <w:i/>
          <w:iCs/>
          <w:lang w:val="ru-RU"/>
        </w:rPr>
        <w:t>Сценография:</w:t>
      </w:r>
      <w:r w:rsidRPr="0044678B">
        <w:rPr>
          <w:lang w:val="ru-RU"/>
        </w:rPr>
        <w:tab/>
      </w:r>
      <w:r w:rsidRPr="0026407B">
        <w:rPr>
          <w:lang w:val="ru-RU"/>
        </w:rPr>
        <w:t xml:space="preserve">сначала декорация изображает </w:t>
      </w:r>
      <w:r w:rsidR="00735DFC" w:rsidRPr="0026407B">
        <w:rPr>
          <w:lang w:val="ru-RU"/>
        </w:rPr>
        <w:t xml:space="preserve">восточную </w:t>
      </w:r>
      <w:r w:rsidRPr="0026407B">
        <w:rPr>
          <w:lang w:val="ru-RU"/>
        </w:rPr>
        <w:t>лавку тканей на базаре. С помощью простых превращений это же пространство позже становится лесом, горами и домами двух братьев</w:t>
      </w:r>
      <w:r w:rsidR="0023721D">
        <w:rPr>
          <w:lang w:val="ru-RU"/>
        </w:rPr>
        <w:t xml:space="preserve"> в городе</w:t>
      </w:r>
      <w:r w:rsidRPr="0026407B">
        <w:rPr>
          <w:lang w:val="ru-RU"/>
        </w:rPr>
        <w:t>. Игровое пространство также превращается в волшебную пещеру, где спрятаны сокровища разбойников.</w:t>
      </w:r>
    </w:p>
    <w:p w:rsidR="0044678B" w:rsidRPr="0026407B" w:rsidRDefault="0044678B" w:rsidP="00C1426F">
      <w:pPr>
        <w:pStyle w:val="DramatisPersonae"/>
        <w:rPr>
          <w:lang w:val="ru-RU"/>
        </w:rPr>
      </w:pPr>
      <w:r w:rsidRPr="00BF0B76">
        <w:rPr>
          <w:b/>
          <w:bCs/>
          <w:i/>
          <w:iCs/>
          <w:lang w:val="ru-RU"/>
        </w:rPr>
        <w:t>Костюмы:</w:t>
      </w:r>
      <w:r w:rsidRPr="00BF0B76">
        <w:rPr>
          <w:b/>
          <w:bCs/>
          <w:i/>
          <w:iCs/>
          <w:lang w:val="ru-RU"/>
        </w:rPr>
        <w:tab/>
      </w:r>
      <w:r w:rsidRPr="0026407B">
        <w:rPr>
          <w:lang w:val="ru-RU"/>
        </w:rPr>
        <w:t>восточные одежды с тканями, тюрбанами и соответствующей обувью.</w:t>
      </w:r>
    </w:p>
    <w:p w:rsidR="00AB6EE9" w:rsidRPr="0026407B" w:rsidRDefault="0044678B" w:rsidP="00C1426F">
      <w:pPr>
        <w:pStyle w:val="DramatisPersonae"/>
        <w:rPr>
          <w:lang w:val="ru-RU"/>
        </w:rPr>
        <w:sectPr w:rsidR="00AB6EE9" w:rsidRPr="0026407B" w:rsidSect="00E54B6E">
          <w:headerReference w:type="even" r:id="rId9"/>
          <w:headerReference w:type="default" r:id="rId10"/>
          <w:footerReference w:type="even" r:id="rId11"/>
          <w:footerReference w:type="default" r:id="rId12"/>
          <w:headerReference w:type="first" r:id="rId13"/>
          <w:footerReference w:type="first" r:id="rId14"/>
          <w:pgSz w:w="11907" w:h="16839" w:code="9"/>
          <w:pgMar w:top="1417" w:right="1247" w:bottom="1134" w:left="1247" w:header="567" w:footer="624" w:gutter="170"/>
          <w:cols w:space="720"/>
          <w:titlePg/>
          <w:docGrid w:linePitch="299"/>
        </w:sectPr>
      </w:pPr>
      <w:r w:rsidRPr="00BF0B76">
        <w:rPr>
          <w:rStyle w:val="Fett"/>
          <w:rFonts w:cs="Arial"/>
          <w:i/>
          <w:iCs/>
          <w:szCs w:val="22"/>
          <w:lang w:val="ru-RU"/>
        </w:rPr>
        <w:t>Продолжительность:</w:t>
      </w:r>
      <w:r w:rsidRPr="0044678B">
        <w:rPr>
          <w:rStyle w:val="Fett"/>
          <w:rFonts w:cs="Arial"/>
          <w:i/>
          <w:szCs w:val="22"/>
          <w:lang w:val="ru-RU"/>
        </w:rPr>
        <w:tab/>
      </w:r>
      <w:bookmarkEnd w:id="0"/>
      <w:bookmarkEnd w:id="1"/>
      <w:r w:rsidRPr="0026407B">
        <w:rPr>
          <w:lang w:val="ru-RU"/>
        </w:rPr>
        <w:t>данный текст представляет фестивальную версию спектакля продолжительностью около 70–75 минут без антракта. Некоторые места</w:t>
      </w:r>
      <w:r w:rsidR="002C082D" w:rsidRPr="002C082D">
        <w:rPr>
          <w:lang w:val="ru-RU"/>
        </w:rPr>
        <w:t xml:space="preserve"> </w:t>
      </w:r>
      <w:r w:rsidRPr="0026407B">
        <w:rPr>
          <w:lang w:val="ru-RU"/>
        </w:rPr>
        <w:t xml:space="preserve">намеренно оставлены открытыми и могут быть расширены, сокращены или по-другому реализованы сценически в зависимости от состава труппы, технических возможностей и художественной концепции. На этой основе спектакль может быть </w:t>
      </w:r>
      <w:r w:rsidRPr="0026407B">
        <w:rPr>
          <w:lang w:val="ru-RU"/>
        </w:rPr>
        <w:lastRenderedPageBreak/>
        <w:t>как расширен до более масштабной версии с хором и антрактом, так и адаптирован в мобильный вариант с масками или кукольной игрой.</w:t>
      </w:r>
    </w:p>
    <w:p w:rsidR="0044678B" w:rsidRPr="0044678B" w:rsidRDefault="0044678B" w:rsidP="00C1426F">
      <w:pPr>
        <w:pStyle w:val="berschrift3"/>
        <w:rPr>
          <w:sz w:val="22"/>
        </w:rPr>
      </w:pPr>
      <w:bookmarkStart w:id="2" w:name="_Toc220931956"/>
      <w:r w:rsidRPr="0044678B">
        <w:lastRenderedPageBreak/>
        <w:t>Перед занавесом</w:t>
      </w:r>
    </w:p>
    <w:bookmarkEnd w:id="2"/>
    <w:p w:rsidR="0044678B" w:rsidRPr="006F1742" w:rsidRDefault="005C510A" w:rsidP="00C1426F">
      <w:pPr>
        <w:pStyle w:val="berschrift4"/>
        <w:rPr>
          <w:rStyle w:val="RollenNamen"/>
          <w:smallCaps w:val="0"/>
          <w:color w:val="auto"/>
        </w:rPr>
      </w:pPr>
      <w:r>
        <w:rPr>
          <w:rStyle w:val="RollenNamen"/>
          <w:smallCaps w:val="0"/>
          <w:color w:val="auto"/>
        </w:rPr>
        <w:t>Шахерезада</w:t>
      </w:r>
      <w:r w:rsidR="006F1742" w:rsidRPr="006F1742">
        <w:rPr>
          <w:rStyle w:val="RollenNamen"/>
          <w:smallCaps w:val="0"/>
          <w:color w:val="auto"/>
        </w:rPr>
        <w:t xml:space="preserve"> одна</w:t>
      </w:r>
    </w:p>
    <w:p w:rsidR="0044678B" w:rsidRPr="0026407B" w:rsidRDefault="00032B27" w:rsidP="00C1426F">
      <w:pPr>
        <w:pStyle w:val="Text"/>
        <w:rPr>
          <w:lang w:val="ru-RU"/>
        </w:rPr>
      </w:pPr>
      <w:r>
        <w:rPr>
          <w:rStyle w:val="RollenNamen"/>
          <w:lang w:val="ru-RU"/>
        </w:rPr>
        <w:t>Шахерезада</w:t>
      </w:r>
      <w:r w:rsidR="00382599" w:rsidRPr="00382599">
        <w:rPr>
          <w:rStyle w:val="RollenNamen"/>
          <w:lang w:val="ru-RU"/>
        </w:rPr>
        <w:tab/>
      </w:r>
      <w:r w:rsidR="0044678B" w:rsidRPr="0026407B">
        <w:rPr>
          <w:rStyle w:val="Anweisung"/>
          <w:lang w:val="ru-RU"/>
        </w:rPr>
        <w:t>(выходит из-за сцены с листком в руке, явно что-то ищет)</w:t>
      </w:r>
      <w:r w:rsidR="00735DFC" w:rsidRPr="0026407B">
        <w:rPr>
          <w:lang w:val="ru-RU"/>
        </w:rPr>
        <w:t xml:space="preserve"> </w:t>
      </w:r>
      <w:r w:rsidR="0044678B" w:rsidRPr="0026407B">
        <w:rPr>
          <w:lang w:val="ru-RU"/>
        </w:rPr>
        <w:t>Где же это? Должно быть где-то здесь!</w:t>
      </w:r>
    </w:p>
    <w:p w:rsidR="0044678B" w:rsidRPr="0044678B" w:rsidRDefault="00F958BE" w:rsidP="00C1426F">
      <w:pPr>
        <w:pStyle w:val="Text"/>
        <w:ind w:firstLine="0"/>
        <w:rPr>
          <w:rStyle w:val="RollenNamen"/>
          <w:smallCaps w:val="0"/>
          <w:color w:val="auto"/>
          <w:lang w:val="ru-RU"/>
        </w:rPr>
      </w:pPr>
      <w:r w:rsidRPr="0044678B">
        <w:rPr>
          <w:rStyle w:val="RollenNamen"/>
          <w:smallCaps w:val="0"/>
          <w:color w:val="auto"/>
          <w:lang w:val="ru-RU"/>
        </w:rPr>
        <w:t xml:space="preserve"> </w:t>
      </w:r>
      <w:r w:rsidR="0044678B" w:rsidRPr="00B078BB">
        <w:rPr>
          <w:rStyle w:val="Anweisung"/>
          <w:lang w:val="ru-RU"/>
        </w:rPr>
        <w:t xml:space="preserve">(внутренний голос </w:t>
      </w:r>
      <w:r w:rsidR="001612A8">
        <w:rPr>
          <w:rStyle w:val="Anweisung"/>
          <w:lang w:val="ru-RU"/>
        </w:rPr>
        <w:t>Шахерезады</w:t>
      </w:r>
      <w:r w:rsidRPr="00B078BB">
        <w:rPr>
          <w:rStyle w:val="Anweisung"/>
          <w:lang w:val="ru-RU"/>
        </w:rPr>
        <w:t>)</w:t>
      </w:r>
      <w:r w:rsidR="00735DFC">
        <w:rPr>
          <w:rStyle w:val="RollenNamen"/>
          <w:smallCaps w:val="0"/>
          <w:color w:val="auto"/>
          <w:lang w:val="ru-RU"/>
        </w:rPr>
        <w:t xml:space="preserve"> </w:t>
      </w:r>
      <w:r w:rsidR="0044678B" w:rsidRPr="0044678B">
        <w:rPr>
          <w:rStyle w:val="RollenNamen"/>
          <w:smallCaps w:val="0"/>
          <w:color w:val="auto"/>
          <w:lang w:val="ru-RU"/>
        </w:rPr>
        <w:t>Мне нужно найти эту историю… Если к сегодняшнему вечеру у меня не будет новой истории, султан завтра прикажет отрубить мне голову… Я должна найти эту лавку. Здесь всё выглядит одинаково… что же он тут нарисовал… она должна быть совсем рядом.</w:t>
      </w:r>
    </w:p>
    <w:p w:rsidR="0044678B" w:rsidRPr="0026407B" w:rsidRDefault="00032B27" w:rsidP="00C1426F">
      <w:pPr>
        <w:pStyle w:val="Text"/>
        <w:rPr>
          <w:rStyle w:val="RollenNamen"/>
          <w:smallCaps w:val="0"/>
          <w:color w:val="auto"/>
          <w:lang w:val="ru-RU"/>
        </w:rPr>
      </w:pPr>
      <w:r>
        <w:rPr>
          <w:rStyle w:val="RollenNamen"/>
          <w:lang w:val="ru-RU"/>
        </w:rPr>
        <w:t>Шахерезада</w:t>
      </w:r>
      <w:r w:rsidR="006A355F" w:rsidRPr="00382599">
        <w:rPr>
          <w:rStyle w:val="RollenNamen"/>
          <w:lang w:val="ru-RU"/>
        </w:rPr>
        <w:tab/>
      </w:r>
      <w:r w:rsidR="0044678B" w:rsidRPr="0026407B">
        <w:rPr>
          <w:rStyle w:val="RollenNamen"/>
          <w:smallCaps w:val="0"/>
          <w:color w:val="auto"/>
          <w:lang w:val="ru-RU"/>
        </w:rPr>
        <w:t>Лавка Мустафы, лавка Мустафы… где же она?</w:t>
      </w:r>
    </w:p>
    <w:p w:rsidR="0044678B" w:rsidRPr="006F1742" w:rsidRDefault="005C510A" w:rsidP="00C1426F">
      <w:pPr>
        <w:pStyle w:val="berschrift4"/>
        <w:rPr>
          <w:rStyle w:val="RollenNamen"/>
          <w:smallCaps w:val="0"/>
          <w:color w:val="auto"/>
        </w:rPr>
      </w:pPr>
      <w:r>
        <w:rPr>
          <w:rStyle w:val="RollenNamen"/>
          <w:smallCaps w:val="0"/>
          <w:color w:val="auto"/>
        </w:rPr>
        <w:t>Шахерезада</w:t>
      </w:r>
      <w:r w:rsidR="0044678B" w:rsidRPr="006F1742">
        <w:rPr>
          <w:rStyle w:val="RollenNamen"/>
          <w:smallCaps w:val="0"/>
          <w:color w:val="auto"/>
        </w:rPr>
        <w:t>, Мустафа</w:t>
      </w:r>
    </w:p>
    <w:p w:rsidR="0044678B" w:rsidRPr="0026407B" w:rsidRDefault="006A355F" w:rsidP="00C1426F">
      <w:pPr>
        <w:pStyle w:val="Text"/>
        <w:rPr>
          <w:rStyle w:val="Anweisung"/>
          <w:lang w:val="ru-RU"/>
        </w:rPr>
      </w:pPr>
      <w:r w:rsidRPr="0026407B">
        <w:rPr>
          <w:rStyle w:val="RollenNamen"/>
          <w:lang w:val="ru-RU"/>
        </w:rPr>
        <w:t>Мустафа</w:t>
      </w:r>
      <w:r w:rsidR="00735DFC">
        <w:rPr>
          <w:rStyle w:val="RollenNamen"/>
          <w:smallCaps w:val="0"/>
          <w:color w:val="auto"/>
          <w:lang w:val="ru-RU"/>
        </w:rPr>
        <w:tab/>
      </w:r>
      <w:r w:rsidR="00AB3C05">
        <w:rPr>
          <w:rStyle w:val="Anweisung"/>
          <w:lang w:val="ru-RU"/>
        </w:rPr>
        <w:t>(В</w:t>
      </w:r>
      <w:r w:rsidR="0044678B" w:rsidRPr="0026407B">
        <w:rPr>
          <w:rStyle w:val="Anweisung"/>
          <w:lang w:val="ru-RU"/>
        </w:rPr>
        <w:t xml:space="preserve">ыходит, не замечая </w:t>
      </w:r>
      <w:r w:rsidR="001612A8">
        <w:rPr>
          <w:rStyle w:val="Anweisung"/>
          <w:lang w:val="ru-RU"/>
        </w:rPr>
        <w:t>Шахерезады</w:t>
      </w:r>
      <w:r w:rsidR="0044678B" w:rsidRPr="0026407B">
        <w:rPr>
          <w:rStyle w:val="Anweisung"/>
          <w:lang w:val="ru-RU"/>
        </w:rPr>
        <w:t>, возится с тканями на сундуке, напевает)</w:t>
      </w:r>
      <w:r w:rsidR="00AB3C05">
        <w:rPr>
          <w:rStyle w:val="Anweisung"/>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Салам алейкум, эфенди. Я ищу лавку Мустафы. Не подскажете, где она?</w:t>
      </w:r>
    </w:p>
    <w:p w:rsidR="0044678B" w:rsidRPr="00AC0E13"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AC0E13" w:rsidRPr="00AC0E13">
        <w:rPr>
          <w:lang w:val="ru-RU"/>
        </w:rPr>
        <w:t xml:space="preserve">Возможно… а </w:t>
      </w:r>
      <w:r w:rsidR="00BF0B76" w:rsidRPr="00BF0B76">
        <w:rPr>
          <w:lang w:val="ru-RU"/>
        </w:rPr>
        <w:t>сколько не жалко</w:t>
      </w:r>
      <w:r w:rsidR="0044678B" w:rsidRPr="00AC0E13">
        <w:rPr>
          <w:lang w:val="ru-RU"/>
        </w:rPr>
        <w:t>?</w:t>
      </w:r>
    </w:p>
    <w:p w:rsidR="0044678B" w:rsidRPr="0026407B" w:rsidRDefault="00032B27" w:rsidP="00C1426F">
      <w:pPr>
        <w:pStyle w:val="Text"/>
        <w:rPr>
          <w:rStyle w:val="Anweisung"/>
          <w:lang w:val="ru-RU"/>
        </w:rPr>
      </w:pPr>
      <w:r>
        <w:rPr>
          <w:rStyle w:val="RollenNamen"/>
          <w:lang w:val="ru-RU"/>
        </w:rPr>
        <w:t>Шахерезада</w:t>
      </w:r>
      <w:r w:rsidR="006A355F" w:rsidRPr="00382599">
        <w:rPr>
          <w:rStyle w:val="RollenNamen"/>
          <w:lang w:val="ru-RU"/>
        </w:rPr>
        <w:tab/>
      </w:r>
      <w:r w:rsidR="00AB3C05">
        <w:rPr>
          <w:rStyle w:val="Anweisung"/>
          <w:lang w:val="ru-RU"/>
        </w:rPr>
        <w:t>(Д</w:t>
      </w:r>
      <w:r w:rsidR="0044678B" w:rsidRPr="0026407B">
        <w:rPr>
          <w:rStyle w:val="Anweisung"/>
          <w:lang w:val="ru-RU"/>
        </w:rPr>
        <w:t>остаёт монету из кошелька и даёт ему)</w:t>
      </w:r>
      <w:r w:rsidR="00AB3C05">
        <w:rPr>
          <w:rStyle w:val="Anweisung"/>
          <w:lang w:val="ru-RU"/>
        </w:rPr>
        <w:t>.</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Лавка Мустафы…</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Да?</w:t>
      </w:r>
    </w:p>
    <w:p w:rsidR="0044678B" w:rsidRPr="00735DFC" w:rsidRDefault="006A355F" w:rsidP="00C1426F">
      <w:pPr>
        <w:pStyle w:val="Text"/>
        <w:rPr>
          <w:rStyle w:val="RollenNamen"/>
          <w:smallCaps w:val="0"/>
          <w:color w:val="auto"/>
          <w:lang w:val="ru-RU"/>
        </w:rPr>
      </w:pPr>
      <w:r w:rsidRPr="006A355F">
        <w:rPr>
          <w:rStyle w:val="RollenNamen"/>
          <w:lang w:val="ru-RU"/>
        </w:rPr>
        <w:t>Мустафа</w:t>
      </w:r>
      <w:r>
        <w:rPr>
          <w:rStyle w:val="RollenNamen"/>
          <w:smallCaps w:val="0"/>
          <w:color w:val="auto"/>
          <w:lang w:val="ru-RU"/>
        </w:rPr>
        <w:tab/>
      </w:r>
      <w:r w:rsidR="0044678B" w:rsidRPr="00735DFC">
        <w:rPr>
          <w:rStyle w:val="RollenNamen"/>
          <w:smallCaps w:val="0"/>
          <w:color w:val="auto"/>
          <w:lang w:val="ru-RU"/>
        </w:rPr>
        <w:t>находится…</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Ну где же!?</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Здесь.</w:t>
      </w:r>
    </w:p>
    <w:p w:rsidR="0044678B" w:rsidRPr="00AC0E13" w:rsidRDefault="00032B27" w:rsidP="00C1426F">
      <w:pPr>
        <w:pStyle w:val="Text"/>
        <w:rPr>
          <w:lang w:val="ru-RU"/>
        </w:rPr>
      </w:pPr>
      <w:r>
        <w:rPr>
          <w:rStyle w:val="RollenNamen"/>
          <w:lang w:val="ru-RU"/>
        </w:rPr>
        <w:t>Шахерезада</w:t>
      </w:r>
      <w:r w:rsidR="006A355F" w:rsidRPr="00382599">
        <w:rPr>
          <w:rStyle w:val="RollenNamen"/>
          <w:lang w:val="ru-RU"/>
        </w:rPr>
        <w:tab/>
      </w:r>
      <w:r w:rsidR="00AC0E13" w:rsidRPr="00AC0E13">
        <w:rPr>
          <w:lang w:val="ru-RU"/>
        </w:rPr>
        <w:t xml:space="preserve">Хвала Аллаху! Значит, </w:t>
      </w:r>
      <w:r w:rsidR="00AC0E13">
        <w:rPr>
          <w:lang w:val="ru-RU"/>
        </w:rPr>
        <w:t>В</w:t>
      </w:r>
      <w:r w:rsidR="0044678B" w:rsidRPr="00AC0E13">
        <w:rPr>
          <w:lang w:val="ru-RU"/>
        </w:rPr>
        <w:t>ы Мустафа?</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Возможно… а кто хочет это знать?</w:t>
      </w:r>
    </w:p>
    <w:p w:rsidR="0044678B" w:rsidRPr="00AC0E13"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AC0E13">
        <w:rPr>
          <w:lang w:val="ru-RU"/>
        </w:rPr>
        <w:t xml:space="preserve">Говорят, </w:t>
      </w:r>
      <w:r w:rsidR="00AC0E13">
        <w:rPr>
          <w:lang w:val="ru-RU"/>
        </w:rPr>
        <w:t>В</w:t>
      </w:r>
      <w:r w:rsidR="0044678B" w:rsidRPr="00AC0E13">
        <w:rPr>
          <w:lang w:val="ru-RU"/>
        </w:rPr>
        <w:t>ы знаете историю, которую больше никто не знает.</w:t>
      </w:r>
    </w:p>
    <w:p w:rsidR="0044678B" w:rsidRPr="0026407B" w:rsidRDefault="006A355F" w:rsidP="00C1426F">
      <w:pPr>
        <w:pStyle w:val="Text"/>
        <w:rPr>
          <w:lang w:val="ru-RU"/>
        </w:rPr>
      </w:pPr>
      <w:r w:rsidRPr="0026407B">
        <w:rPr>
          <w:rStyle w:val="RollenNamen"/>
          <w:lang w:val="ru-RU"/>
        </w:rPr>
        <w:t>Мустафа</w:t>
      </w:r>
      <w:r>
        <w:rPr>
          <w:rStyle w:val="RollenNamen"/>
          <w:smallCaps w:val="0"/>
          <w:color w:val="auto"/>
          <w:lang w:val="ru-RU"/>
        </w:rPr>
        <w:tab/>
      </w:r>
      <w:r w:rsidR="0044678B" w:rsidRPr="0026407B">
        <w:rPr>
          <w:lang w:val="ru-RU"/>
        </w:rPr>
        <w:t>И что?</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Мне срочно нужна эта история.</w:t>
      </w:r>
    </w:p>
    <w:p w:rsidR="00BF0B76" w:rsidRDefault="006A355F" w:rsidP="00C1426F">
      <w:pPr>
        <w:pStyle w:val="Text"/>
        <w:rPr>
          <w:lang w:val="ru-RU"/>
        </w:rPr>
      </w:pPr>
      <w:r w:rsidRPr="0026407B">
        <w:rPr>
          <w:rStyle w:val="RollenNamen"/>
          <w:lang w:val="ru-RU"/>
        </w:rPr>
        <w:t>Мустафа</w:t>
      </w:r>
      <w:r>
        <w:rPr>
          <w:rStyle w:val="RollenNamen"/>
          <w:smallCaps w:val="0"/>
          <w:color w:val="auto"/>
          <w:lang w:val="ru-RU"/>
        </w:rPr>
        <w:tab/>
      </w:r>
      <w:r w:rsidR="0044678B" w:rsidRPr="0026407B">
        <w:rPr>
          <w:lang w:val="ru-RU"/>
        </w:rPr>
        <w:t xml:space="preserve">Хорошо. Но платить нужно вперёд. </w:t>
      </w:r>
      <w:r w:rsidR="00BF0B76" w:rsidRPr="00BF0B76">
        <w:rPr>
          <w:lang w:val="ru-RU"/>
        </w:rPr>
        <w:t xml:space="preserve">Слова, сорвавшиеся с языка, уже ничего </w:t>
      </w:r>
      <w:r w:rsidR="00BF0B76">
        <w:rPr>
          <w:lang w:val="ru-RU"/>
        </w:rPr>
        <w:t xml:space="preserve">больше </w:t>
      </w:r>
      <w:r w:rsidR="00BF0B76" w:rsidRPr="00BF0B76">
        <w:rPr>
          <w:lang w:val="ru-RU"/>
        </w:rPr>
        <w:t>не стоят.</w:t>
      </w:r>
    </w:p>
    <w:p w:rsidR="0044678B" w:rsidRPr="00BF0B76" w:rsidRDefault="00032B27" w:rsidP="00C1426F">
      <w:pPr>
        <w:pStyle w:val="Text"/>
        <w:rPr>
          <w:rStyle w:val="Anweisung"/>
          <w:lang w:val="ru-RU"/>
        </w:rPr>
      </w:pPr>
      <w:r>
        <w:rPr>
          <w:rStyle w:val="RollenNamen"/>
          <w:lang w:val="ru-RU"/>
        </w:rPr>
        <w:t>Шахерезада</w:t>
      </w:r>
      <w:r w:rsidR="006A355F" w:rsidRPr="00382599">
        <w:rPr>
          <w:rStyle w:val="RollenNamen"/>
          <w:lang w:val="ru-RU"/>
        </w:rPr>
        <w:tab/>
      </w:r>
      <w:r w:rsidR="00AB3C05">
        <w:rPr>
          <w:rStyle w:val="Anweisung"/>
          <w:lang w:val="ru-RU"/>
        </w:rPr>
        <w:t>(Д</w:t>
      </w:r>
      <w:r w:rsidR="0044678B" w:rsidRPr="00BF0B76">
        <w:rPr>
          <w:rStyle w:val="Anweisung"/>
          <w:lang w:val="ru-RU"/>
        </w:rPr>
        <w:t>аёт ему монету)</w:t>
      </w:r>
      <w:r w:rsidR="00AB3C05">
        <w:rPr>
          <w:rStyle w:val="Anweisung"/>
          <w:lang w:val="ru-RU"/>
        </w:rPr>
        <w:t>.</w:t>
      </w:r>
    </w:p>
    <w:p w:rsidR="0044678B" w:rsidRPr="00BF0B76" w:rsidRDefault="006A355F" w:rsidP="00C1426F">
      <w:pPr>
        <w:pStyle w:val="Text"/>
        <w:rPr>
          <w:lang w:val="ru-RU"/>
        </w:rPr>
      </w:pPr>
      <w:r w:rsidRPr="00BF0B76">
        <w:rPr>
          <w:rStyle w:val="RollenNamen"/>
          <w:lang w:val="ru-RU"/>
        </w:rPr>
        <w:t>Мустафа</w:t>
      </w:r>
      <w:r>
        <w:rPr>
          <w:rStyle w:val="RollenNamen"/>
          <w:smallCaps w:val="0"/>
          <w:color w:val="auto"/>
          <w:lang w:val="ru-RU"/>
        </w:rPr>
        <w:tab/>
      </w:r>
      <w:r w:rsidR="0044678B" w:rsidRPr="00BF0B76">
        <w:rPr>
          <w:lang w:val="ru-RU"/>
        </w:rPr>
        <w:t xml:space="preserve">Итак. </w:t>
      </w:r>
      <w:r w:rsidR="00BF0B76">
        <w:rPr>
          <w:lang w:val="ru-RU"/>
        </w:rPr>
        <w:t>И</w:t>
      </w:r>
      <w:r w:rsidR="00BF0B76" w:rsidRPr="00BF0B76">
        <w:rPr>
          <w:lang w:val="ru-RU"/>
        </w:rPr>
        <w:t>стория, от которой дух захватывает</w:t>
      </w:r>
      <w:r w:rsidR="00BF0B76">
        <w:rPr>
          <w:lang w:val="ru-RU"/>
        </w:rPr>
        <w:t xml:space="preserve">. </w:t>
      </w:r>
      <w:r w:rsidR="0044678B" w:rsidRPr="00BF0B76">
        <w:rPr>
          <w:lang w:val="ru-RU"/>
        </w:rPr>
        <w:t xml:space="preserve">История о </w:t>
      </w:r>
      <w:r w:rsidR="00CA51E0" w:rsidRPr="005C510A">
        <w:rPr>
          <w:rStyle w:val="HTMLCode"/>
          <w:rFonts w:ascii="Arial" w:hAnsi="Arial" w:cs="Arial"/>
          <w:sz w:val="22"/>
          <w:szCs w:val="22"/>
          <w:lang w:val="ru-RU"/>
        </w:rPr>
        <w:t>Синдбаде-мореходе</w:t>
      </w:r>
      <w:r w:rsidR="0044678B" w:rsidRPr="00BF0B76">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rStyle w:val="Anweisung"/>
          <w:lang w:val="ru-RU"/>
        </w:rPr>
        <w:t>(забирает монету обратно)</w:t>
      </w:r>
      <w:r w:rsidR="00735DFC" w:rsidRPr="0026407B">
        <w:rPr>
          <w:lang w:val="ru-RU"/>
        </w:rPr>
        <w:t xml:space="preserve"> </w:t>
      </w:r>
      <w:r w:rsidR="0044678B" w:rsidRPr="0026407B">
        <w:rPr>
          <w:lang w:val="ru-RU"/>
        </w:rPr>
        <w:t>Нет, эту историю я уже знаю, она ведь совсем старая.</w:t>
      </w:r>
    </w:p>
    <w:p w:rsidR="0044678B" w:rsidRPr="001D71DF" w:rsidRDefault="006A355F" w:rsidP="00C1426F">
      <w:pPr>
        <w:pStyle w:val="Text"/>
        <w:rPr>
          <w:rStyle w:val="Anweisung"/>
          <w:lang w:val="ru-RU"/>
        </w:rPr>
      </w:pPr>
      <w:r w:rsidRPr="00E276F3">
        <w:rPr>
          <w:rStyle w:val="RollenNamen"/>
          <w:lang w:val="ru-RU"/>
        </w:rPr>
        <w:t>Мустафа</w:t>
      </w:r>
      <w:r>
        <w:rPr>
          <w:rStyle w:val="RollenNamen"/>
          <w:smallCaps w:val="0"/>
          <w:color w:val="auto"/>
          <w:lang w:val="ru-RU"/>
        </w:rPr>
        <w:tab/>
      </w:r>
      <w:r w:rsidR="00AB3C05">
        <w:rPr>
          <w:rStyle w:val="Anweisung"/>
          <w:lang w:val="ru-RU"/>
        </w:rPr>
        <w:t>(П</w:t>
      </w:r>
      <w:r w:rsidR="0044678B" w:rsidRPr="001D71DF">
        <w:rPr>
          <w:rStyle w:val="Anweisung"/>
          <w:lang w:val="ru-RU"/>
        </w:rPr>
        <w:t>ротягивает руку)</w:t>
      </w:r>
      <w:r w:rsidR="001D71DF">
        <w:rPr>
          <w:rStyle w:val="Anweisung"/>
          <w:lang w:val="ru-RU"/>
        </w:rPr>
        <w:t>.</w:t>
      </w:r>
    </w:p>
    <w:p w:rsidR="0044678B" w:rsidRPr="001D71DF" w:rsidRDefault="00032B27" w:rsidP="00C1426F">
      <w:pPr>
        <w:pStyle w:val="Text"/>
        <w:rPr>
          <w:rStyle w:val="Anweisung"/>
          <w:lang w:val="ru-RU"/>
        </w:rPr>
      </w:pPr>
      <w:r>
        <w:rPr>
          <w:rStyle w:val="RollenNamen"/>
          <w:lang w:val="ru-RU"/>
        </w:rPr>
        <w:t>Шахерезада</w:t>
      </w:r>
      <w:r w:rsidR="006A355F" w:rsidRPr="00382599">
        <w:rPr>
          <w:rStyle w:val="RollenNamen"/>
          <w:lang w:val="ru-RU"/>
        </w:rPr>
        <w:tab/>
      </w:r>
      <w:r w:rsidR="00AB3C05">
        <w:rPr>
          <w:rStyle w:val="Anweisung"/>
          <w:lang w:val="ru-RU"/>
        </w:rPr>
        <w:t>(Д</w:t>
      </w:r>
      <w:r w:rsidR="0044678B" w:rsidRPr="001D71DF">
        <w:rPr>
          <w:rStyle w:val="Anweisung"/>
          <w:lang w:val="ru-RU"/>
        </w:rPr>
        <w:t>аёт ему монету)</w:t>
      </w:r>
      <w:r w:rsidR="001D71DF">
        <w:rPr>
          <w:rStyle w:val="Anweisung"/>
          <w:lang w:val="ru-RU"/>
        </w:rPr>
        <w:t>.</w:t>
      </w:r>
    </w:p>
    <w:p w:rsidR="0044678B" w:rsidRPr="00BF0B76"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BF0B76">
        <w:rPr>
          <w:lang w:val="ru-RU"/>
        </w:rPr>
        <w:t xml:space="preserve">Тогда, наверное, вот эта: </w:t>
      </w:r>
      <w:r w:rsidR="00BF0B76" w:rsidRPr="00BF0B76">
        <w:rPr>
          <w:lang w:val="ru-RU"/>
        </w:rPr>
        <w:t xml:space="preserve">в давние времена жил </w:t>
      </w:r>
      <w:r w:rsidR="00BF0B76">
        <w:rPr>
          <w:lang w:val="ru-RU"/>
        </w:rPr>
        <w:t xml:space="preserve">да </w:t>
      </w:r>
      <w:r w:rsidR="0044678B" w:rsidRPr="00BF0B76">
        <w:rPr>
          <w:lang w:val="ru-RU"/>
        </w:rPr>
        <w:t>был мальчик по имени Аладдин, и у него была лампа…</w:t>
      </w:r>
    </w:p>
    <w:p w:rsidR="0044678B" w:rsidRPr="00AC0E13"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Нет, у этой истории уже борода до пояса… </w:t>
      </w:r>
      <w:r w:rsidR="0044678B" w:rsidRPr="00A50F15">
        <w:rPr>
          <w:lang w:val="ru-RU"/>
        </w:rPr>
        <w:t xml:space="preserve">А мне нужна новая. </w:t>
      </w:r>
      <w:r w:rsidR="0044678B" w:rsidRPr="00AC0E13">
        <w:rPr>
          <w:lang w:val="ru-RU"/>
        </w:rPr>
        <w:t xml:space="preserve">Мне сказали, </w:t>
      </w:r>
      <w:r w:rsidR="00AC0E13">
        <w:rPr>
          <w:lang w:val="ru-RU"/>
        </w:rPr>
        <w:t>В</w:t>
      </w:r>
      <w:r w:rsidR="0044678B" w:rsidRPr="00AC0E13">
        <w:rPr>
          <w:lang w:val="ru-RU"/>
        </w:rPr>
        <w:t xml:space="preserve">ы знаете историю про одного купца и… сорок… </w:t>
      </w:r>
      <w:r w:rsidR="00BF0B76">
        <w:rPr>
          <w:lang w:val="ru-RU"/>
        </w:rPr>
        <w:t>грабителей</w:t>
      </w:r>
      <w:r w:rsidR="0044678B" w:rsidRPr="00AC0E13">
        <w:rPr>
          <w:lang w:val="ru-RU"/>
        </w:rPr>
        <w:t>, верно?</w:t>
      </w:r>
    </w:p>
    <w:p w:rsidR="0044678B" w:rsidRPr="0026407B" w:rsidRDefault="006A355F" w:rsidP="00C1426F">
      <w:pPr>
        <w:pStyle w:val="Text"/>
        <w:rPr>
          <w:lang w:val="ru-RU"/>
        </w:rPr>
      </w:pPr>
      <w:r w:rsidRPr="006A355F">
        <w:rPr>
          <w:rStyle w:val="RollenNamen"/>
          <w:lang w:val="ru-RU"/>
        </w:rPr>
        <w:lastRenderedPageBreak/>
        <w:t>Мустафа</w:t>
      </w:r>
      <w:r>
        <w:rPr>
          <w:rStyle w:val="RollenNamen"/>
          <w:smallCaps w:val="0"/>
          <w:color w:val="auto"/>
          <w:lang w:val="ru-RU"/>
        </w:rPr>
        <w:tab/>
      </w:r>
      <w:r w:rsidR="0044678B" w:rsidRPr="00AC0E13">
        <w:rPr>
          <w:rStyle w:val="Anweisung"/>
          <w:lang w:val="ru-RU"/>
        </w:rPr>
        <w:t>(немного испуганно)</w:t>
      </w:r>
      <w:r w:rsidR="00735DFC" w:rsidRPr="00AC0E13">
        <w:rPr>
          <w:lang w:val="ru-RU"/>
        </w:rPr>
        <w:t xml:space="preserve"> </w:t>
      </w:r>
      <w:r w:rsidR="0044678B" w:rsidRPr="00AC0E13">
        <w:rPr>
          <w:lang w:val="ru-RU"/>
        </w:rPr>
        <w:t xml:space="preserve">Ах, вот о чём </w:t>
      </w:r>
      <w:r w:rsidR="00AC0E13">
        <w:rPr>
          <w:lang w:val="ru-RU"/>
        </w:rPr>
        <w:t>В</w:t>
      </w:r>
      <w:r w:rsidR="0044678B" w:rsidRPr="00AC0E13">
        <w:rPr>
          <w:lang w:val="ru-RU"/>
        </w:rPr>
        <w:t xml:space="preserve">ы. </w:t>
      </w:r>
      <w:r w:rsidR="0044678B" w:rsidRPr="0026407B">
        <w:rPr>
          <w:lang w:val="ru-RU"/>
        </w:rPr>
        <w:t>Ну… это очень личная история.</w:t>
      </w:r>
    </w:p>
    <w:p w:rsidR="0044678B" w:rsidRPr="001D71DF" w:rsidRDefault="00032B27" w:rsidP="00C1426F">
      <w:pPr>
        <w:pStyle w:val="Text"/>
        <w:rPr>
          <w:rStyle w:val="RollenNamen"/>
          <w:smallCaps w:val="0"/>
          <w:color w:val="auto"/>
          <w:lang w:val="ru-RU"/>
        </w:rPr>
      </w:pPr>
      <w:r>
        <w:rPr>
          <w:rStyle w:val="RollenNamen"/>
          <w:lang w:val="ru-RU"/>
        </w:rPr>
        <w:t>Шахерезада</w:t>
      </w:r>
      <w:r w:rsidR="006A355F" w:rsidRPr="00382599">
        <w:rPr>
          <w:rStyle w:val="RollenNamen"/>
          <w:lang w:val="ru-RU"/>
        </w:rPr>
        <w:tab/>
      </w:r>
      <w:r w:rsidR="00AB3C05">
        <w:rPr>
          <w:rStyle w:val="Anweisung"/>
          <w:lang w:val="ru-RU"/>
        </w:rPr>
        <w:t>(Д</w:t>
      </w:r>
      <w:r w:rsidR="0044678B" w:rsidRPr="001D71DF">
        <w:rPr>
          <w:rStyle w:val="Anweisung"/>
          <w:lang w:val="ru-RU"/>
        </w:rPr>
        <w:t>аёт ему золотую монету)</w:t>
      </w:r>
      <w:r w:rsidR="001D71DF">
        <w:rPr>
          <w:rStyle w:val="Anweisung"/>
          <w:lang w:val="ru-RU"/>
        </w:rPr>
        <w:t>.</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Очень, очень… о-очень личная история.</w:t>
      </w:r>
    </w:p>
    <w:p w:rsidR="0044678B" w:rsidRPr="00863C2B" w:rsidRDefault="00032B27" w:rsidP="00C1426F">
      <w:pPr>
        <w:pStyle w:val="Text"/>
        <w:rPr>
          <w:rStyle w:val="Anweisung"/>
          <w:lang w:val="ru-RU"/>
        </w:rPr>
      </w:pPr>
      <w:r>
        <w:rPr>
          <w:rStyle w:val="RollenNamen"/>
          <w:lang w:val="ru-RU"/>
        </w:rPr>
        <w:t>Шахерезада</w:t>
      </w:r>
      <w:r w:rsidR="006A355F" w:rsidRPr="00382599">
        <w:rPr>
          <w:rStyle w:val="RollenNamen"/>
          <w:lang w:val="ru-RU"/>
        </w:rPr>
        <w:tab/>
      </w:r>
      <w:r w:rsidR="00AB3C05">
        <w:rPr>
          <w:rStyle w:val="Anweisung"/>
          <w:lang w:val="ru-RU"/>
        </w:rPr>
        <w:t>(Д</w:t>
      </w:r>
      <w:r w:rsidR="0044678B" w:rsidRPr="001D71DF">
        <w:rPr>
          <w:rStyle w:val="Anweisung"/>
          <w:lang w:val="ru-RU"/>
        </w:rPr>
        <w:t>аёт ему ещё одну золотую монету)</w:t>
      </w:r>
      <w:r w:rsidR="001D71DF">
        <w:rPr>
          <w:rStyle w:val="Anweisung"/>
          <w:lang w:val="ru-RU"/>
        </w:rPr>
        <w:t>.</w:t>
      </w:r>
    </w:p>
    <w:p w:rsidR="0044678B" w:rsidRPr="00AC0E13"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 xml:space="preserve">И к тому же не без опасности </w:t>
      </w:r>
      <w:r w:rsidR="00C655A4">
        <w:rPr>
          <w:lang w:val="ru-RU"/>
        </w:rPr>
        <w:t>-</w:t>
      </w:r>
      <w:r w:rsidR="0044678B" w:rsidRPr="0026407B">
        <w:rPr>
          <w:lang w:val="ru-RU"/>
        </w:rPr>
        <w:t xml:space="preserve"> рассказывать её. </w:t>
      </w:r>
      <w:r w:rsidR="0044678B" w:rsidRPr="00AC0E13">
        <w:rPr>
          <w:lang w:val="ru-RU"/>
        </w:rPr>
        <w:t xml:space="preserve">Понимаете, я не могу просто так рассказывать её каждому, кто захочет её услышать… как бы </w:t>
      </w:r>
      <w:r w:rsidR="00AC0E13">
        <w:rPr>
          <w:lang w:val="ru-RU"/>
        </w:rPr>
        <w:t>В</w:t>
      </w:r>
      <w:r w:rsidR="0044678B" w:rsidRPr="00AC0E13">
        <w:rPr>
          <w:lang w:val="ru-RU"/>
        </w:rPr>
        <w:t>ам объяснить…</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rStyle w:val="Anweisung"/>
          <w:lang w:val="ru-RU"/>
        </w:rPr>
        <w:t>(даёт ему три золотые монеты и закрывает его ладонь)</w:t>
      </w:r>
      <w:r w:rsidR="00333133">
        <w:rPr>
          <w:rStyle w:val="RollenNamen"/>
          <w:smallCaps w:val="0"/>
          <w:color w:val="auto"/>
          <w:lang w:val="ru-RU"/>
        </w:rPr>
        <w:t xml:space="preserve"> </w:t>
      </w:r>
      <w:r w:rsidR="0044678B" w:rsidRPr="0026407B">
        <w:rPr>
          <w:lang w:val="ru-RU"/>
        </w:rPr>
        <w:t>А теперь рассказывайте.</w:t>
      </w:r>
    </w:p>
    <w:p w:rsidR="0044678B" w:rsidRPr="0026407B" w:rsidRDefault="006A355F" w:rsidP="00C1426F">
      <w:pPr>
        <w:pStyle w:val="Text"/>
        <w:rPr>
          <w:lang w:val="ru-RU"/>
        </w:rPr>
      </w:pPr>
      <w:r w:rsidRPr="0026407B">
        <w:rPr>
          <w:rStyle w:val="RollenNamen"/>
          <w:lang w:val="ru-RU"/>
        </w:rPr>
        <w:t>Мустафа</w:t>
      </w:r>
      <w:r>
        <w:rPr>
          <w:rStyle w:val="RollenNamen"/>
          <w:smallCaps w:val="0"/>
          <w:color w:val="auto"/>
          <w:lang w:val="ru-RU"/>
        </w:rPr>
        <w:tab/>
      </w:r>
      <w:r w:rsidR="0044678B" w:rsidRPr="0026407B">
        <w:rPr>
          <w:lang w:val="ru-RU"/>
        </w:rPr>
        <w:t>Хорошо. История об Алибабе и сорока разбойниках.</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Да, именно её я и хочу услышать!</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AC0E13">
        <w:rPr>
          <w:lang w:val="ru-RU"/>
        </w:rPr>
        <w:t xml:space="preserve">Что же </w:t>
      </w:r>
      <w:r w:rsidR="00AC0E13">
        <w:rPr>
          <w:lang w:val="ru-RU"/>
        </w:rPr>
        <w:t>В</w:t>
      </w:r>
      <w:r w:rsidR="0044678B" w:rsidRPr="00AC0E13">
        <w:rPr>
          <w:lang w:val="ru-RU"/>
        </w:rPr>
        <w:t xml:space="preserve">ы стоите здесь? </w:t>
      </w:r>
      <w:r w:rsidR="0044678B" w:rsidRPr="0026407B">
        <w:rPr>
          <w:lang w:val="ru-RU"/>
        </w:rPr>
        <w:t>Загляните-ка туда, в глубину лавки.</w:t>
      </w:r>
      <w:r w:rsidR="0026407B">
        <w:rPr>
          <w:lang w:val="ru-RU"/>
        </w:rPr>
        <w:t xml:space="preserve"> Пожалуйте.</w:t>
      </w:r>
    </w:p>
    <w:p w:rsidR="0044678B" w:rsidRPr="00AB3C05" w:rsidRDefault="00032B27" w:rsidP="00C1426F">
      <w:pPr>
        <w:pStyle w:val="Text"/>
        <w:rPr>
          <w:rStyle w:val="Anweisung"/>
          <w:lang w:val="ru-RU"/>
        </w:rPr>
      </w:pPr>
      <w:r>
        <w:rPr>
          <w:rStyle w:val="RollenNamen"/>
          <w:lang w:val="ru-RU"/>
        </w:rPr>
        <w:t>Шахерезада</w:t>
      </w:r>
      <w:r w:rsidR="006A355F" w:rsidRPr="00382599">
        <w:rPr>
          <w:rStyle w:val="RollenNamen"/>
          <w:lang w:val="ru-RU"/>
        </w:rPr>
        <w:tab/>
      </w:r>
      <w:r w:rsidR="00AB3C05">
        <w:rPr>
          <w:rStyle w:val="Anweisung"/>
        </w:rPr>
        <w:t>(</w:t>
      </w:r>
      <w:r w:rsidR="00AB3C05">
        <w:rPr>
          <w:rStyle w:val="Anweisung"/>
          <w:lang w:val="ru-RU"/>
        </w:rPr>
        <w:t>И</w:t>
      </w:r>
      <w:r w:rsidR="0044678B" w:rsidRPr="001D71DF">
        <w:rPr>
          <w:rStyle w:val="Anweisung"/>
        </w:rPr>
        <w:t>дёт в лавку)</w:t>
      </w:r>
      <w:r w:rsidR="00AB3C05">
        <w:rPr>
          <w:rStyle w:val="Anweisung"/>
          <w:lang w:val="ru-RU"/>
        </w:rPr>
        <w:t>.</w:t>
      </w:r>
    </w:p>
    <w:p w:rsidR="0044678B" w:rsidRPr="006F1742" w:rsidRDefault="0044678B" w:rsidP="00C1426F">
      <w:pPr>
        <w:pStyle w:val="berschrift4"/>
        <w:rPr>
          <w:rStyle w:val="RollenNamen"/>
          <w:smallCaps w:val="0"/>
          <w:color w:val="auto"/>
        </w:rPr>
      </w:pPr>
      <w:r w:rsidRPr="006F1742">
        <w:rPr>
          <w:rStyle w:val="RollenNamen"/>
          <w:smallCaps w:val="0"/>
          <w:color w:val="auto"/>
        </w:rPr>
        <w:t>Мустафа, Алибаба</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F958BE">
        <w:rPr>
          <w:lang w:val="ru-RU"/>
        </w:rPr>
        <w:t>В</w:t>
      </w:r>
      <w:r w:rsidR="00F958BE" w:rsidRPr="00F958BE">
        <w:rPr>
          <w:lang w:val="ru-RU"/>
        </w:rPr>
        <w:t xml:space="preserve"> те давние годы, когда в тени базаров рождались истории</w:t>
      </w:r>
      <w:r w:rsidR="00F958BE">
        <w:rPr>
          <w:lang w:val="ru-RU"/>
        </w:rPr>
        <w:t>, ж</w:t>
      </w:r>
      <w:r w:rsidR="0026407B">
        <w:rPr>
          <w:lang w:val="ru-RU"/>
        </w:rPr>
        <w:t xml:space="preserve">ил </w:t>
      </w:r>
      <w:r w:rsidR="00EC5D3B">
        <w:rPr>
          <w:lang w:val="ru-RU"/>
        </w:rPr>
        <w:t>в нашем городе человек по имени</w:t>
      </w:r>
      <w:r w:rsidR="0044678B" w:rsidRPr="001D71DF">
        <w:rPr>
          <w:lang w:val="ru-RU"/>
        </w:rPr>
        <w:t xml:space="preserve"> Алибаб</w:t>
      </w:r>
      <w:r w:rsidR="0026407B">
        <w:rPr>
          <w:lang w:val="ru-RU"/>
        </w:rPr>
        <w:t xml:space="preserve">а. И </w:t>
      </w:r>
      <w:r w:rsidR="0044678B" w:rsidRPr="001D71DF">
        <w:rPr>
          <w:lang w:val="ru-RU"/>
        </w:rPr>
        <w:t xml:space="preserve">был </w:t>
      </w:r>
      <w:r w:rsidR="0026407B">
        <w:rPr>
          <w:lang w:val="ru-RU"/>
        </w:rPr>
        <w:t xml:space="preserve">у него </w:t>
      </w:r>
      <w:r w:rsidR="0044678B" w:rsidRPr="001D71DF">
        <w:rPr>
          <w:lang w:val="ru-RU"/>
        </w:rPr>
        <w:t>отец</w:t>
      </w:r>
      <w:r w:rsidR="0026407B">
        <w:rPr>
          <w:lang w:val="ru-RU"/>
        </w:rPr>
        <w:t>.</w:t>
      </w:r>
      <w:r w:rsidR="007B1C38">
        <w:rPr>
          <w:lang w:val="ru-RU"/>
        </w:rPr>
        <w:t xml:space="preserve"> </w:t>
      </w:r>
      <w:r w:rsidR="0026407B">
        <w:rPr>
          <w:lang w:val="ru-RU"/>
        </w:rPr>
        <w:t>И</w:t>
      </w:r>
      <w:r w:rsidR="007B1C38">
        <w:rPr>
          <w:lang w:val="ru-RU"/>
        </w:rPr>
        <w:t xml:space="preserve"> когда </w:t>
      </w:r>
      <w:r w:rsidR="0026407B">
        <w:rPr>
          <w:lang w:val="ru-RU"/>
        </w:rPr>
        <w:t>тот</w:t>
      </w:r>
      <w:r w:rsidR="007B1C38">
        <w:rPr>
          <w:lang w:val="ru-RU"/>
        </w:rPr>
        <w:t xml:space="preserve"> умер, </w:t>
      </w:r>
      <w:r w:rsidR="0026407B" w:rsidRPr="001D71DF">
        <w:rPr>
          <w:lang w:val="ru-RU"/>
        </w:rPr>
        <w:t>разделили</w:t>
      </w:r>
      <w:r w:rsidR="0026407B">
        <w:rPr>
          <w:lang w:val="ru-RU"/>
        </w:rPr>
        <w:t xml:space="preserve"> Алибаба и </w:t>
      </w:r>
      <w:r w:rsidR="007B1C38">
        <w:rPr>
          <w:lang w:val="ru-RU"/>
        </w:rPr>
        <w:t>брат его Касы</w:t>
      </w:r>
      <w:r w:rsidR="0044678B" w:rsidRPr="001D71DF">
        <w:rPr>
          <w:lang w:val="ru-RU"/>
        </w:rPr>
        <w:t>м небольшое наследство на две части. К</w:t>
      </w:r>
      <w:r w:rsidR="007B1C38" w:rsidRPr="007B1C38">
        <w:rPr>
          <w:lang w:val="ru-RU"/>
        </w:rPr>
        <w:t>ас</w:t>
      </w:r>
      <w:r w:rsidR="007B1C38">
        <w:rPr>
          <w:lang w:val="ru-RU"/>
        </w:rPr>
        <w:t>ы</w:t>
      </w:r>
      <w:r w:rsidR="0044678B" w:rsidRPr="007B1C38">
        <w:rPr>
          <w:lang w:val="ru-RU"/>
        </w:rPr>
        <w:t xml:space="preserve">м хотел </w:t>
      </w:r>
      <w:r w:rsidR="0026407B">
        <w:rPr>
          <w:lang w:val="ru-RU"/>
        </w:rPr>
        <w:t>стать богатым и</w:t>
      </w:r>
      <w:r w:rsidR="0044678B" w:rsidRPr="007B1C38">
        <w:rPr>
          <w:lang w:val="ru-RU"/>
        </w:rPr>
        <w:t xml:space="preserve"> поэтому женился на богатой, но не слишком красивой девушке по имени Марджана. </w:t>
      </w:r>
      <w:r w:rsidR="0044678B" w:rsidRPr="0026407B">
        <w:rPr>
          <w:lang w:val="ru-RU"/>
        </w:rPr>
        <w:t xml:space="preserve">А Алибаба был мечтателем </w:t>
      </w:r>
      <w:r w:rsidR="00C655A4">
        <w:rPr>
          <w:lang w:val="ru-RU"/>
        </w:rPr>
        <w:t>-</w:t>
      </w:r>
      <w:r w:rsidR="0044678B" w:rsidRPr="0026407B">
        <w:rPr>
          <w:lang w:val="ru-RU"/>
        </w:rPr>
        <w:t xml:space="preserve"> он женился на девушке, которая была </w:t>
      </w:r>
      <w:r w:rsidR="007B1C38" w:rsidRPr="0026407B">
        <w:rPr>
          <w:lang w:val="ru-RU"/>
        </w:rPr>
        <w:t>так же бедна, как и он сам. Кас</w:t>
      </w:r>
      <w:r w:rsidR="007B1C38">
        <w:rPr>
          <w:lang w:val="ru-RU"/>
        </w:rPr>
        <w:t>ы</w:t>
      </w:r>
      <w:r w:rsidR="0044678B" w:rsidRPr="0026407B">
        <w:rPr>
          <w:lang w:val="ru-RU"/>
        </w:rPr>
        <w:t xml:space="preserve">м жил в красивом доме, Алибаба </w:t>
      </w:r>
      <w:r w:rsidR="00C655A4">
        <w:rPr>
          <w:lang w:val="ru-RU"/>
        </w:rPr>
        <w:t>-</w:t>
      </w:r>
      <w:r w:rsidR="0044678B" w:rsidRPr="0026407B">
        <w:rPr>
          <w:lang w:val="ru-RU"/>
        </w:rPr>
        <w:t xml:space="preserve"> в маленькой хижине. </w:t>
      </w:r>
      <w:r w:rsidR="00AB3C05">
        <w:rPr>
          <w:rStyle w:val="Anweisung"/>
          <w:lang w:val="ru-RU"/>
        </w:rPr>
        <w:t>(У</w:t>
      </w:r>
      <w:r w:rsidR="0044678B" w:rsidRPr="0026407B">
        <w:rPr>
          <w:rStyle w:val="Anweisung"/>
          <w:lang w:val="ru-RU"/>
        </w:rPr>
        <w:t>ходит. Пр</w:t>
      </w:r>
      <w:r w:rsidR="0026407B">
        <w:rPr>
          <w:rStyle w:val="Anweisung"/>
          <w:lang w:val="ru-RU"/>
        </w:rPr>
        <w:t>остранство превращается в лес. Мустафа п</w:t>
      </w:r>
      <w:r w:rsidR="0044678B" w:rsidRPr="0026407B">
        <w:rPr>
          <w:rStyle w:val="Anweisung"/>
          <w:lang w:val="ru-RU"/>
        </w:rPr>
        <w:t>родолжает из-за сцены</w:t>
      </w:r>
      <w:r w:rsidR="0026407B">
        <w:rPr>
          <w:rStyle w:val="Anweisung"/>
          <w:lang w:val="ru-RU"/>
        </w:rPr>
        <w:t xml:space="preserve"> рассказ</w:t>
      </w:r>
      <w:r w:rsidR="0044678B" w:rsidRPr="0026407B">
        <w:rPr>
          <w:rStyle w:val="Anweisung"/>
          <w:lang w:val="ru-RU"/>
        </w:rPr>
        <w:t>)</w:t>
      </w:r>
      <w:r w:rsidR="00AB3C05">
        <w:rPr>
          <w:rStyle w:val="Anweisung"/>
          <w:lang w:val="ru-RU"/>
        </w:rPr>
        <w:t>.</w:t>
      </w:r>
      <w:r w:rsidR="0044678B" w:rsidRPr="0026407B">
        <w:rPr>
          <w:lang w:val="ru-RU"/>
        </w:rPr>
        <w:t xml:space="preserve"> Алибаба зарабатывал на </w:t>
      </w:r>
      <w:r w:rsidR="000778F4">
        <w:rPr>
          <w:lang w:val="ru-RU"/>
        </w:rPr>
        <w:t>жизнь тем, что рубил дрова, был дровосеком.</w:t>
      </w:r>
      <w:r w:rsidR="0044678B" w:rsidRPr="0026407B">
        <w:rPr>
          <w:lang w:val="ru-RU"/>
        </w:rPr>
        <w:t xml:space="preserve"> И </w:t>
      </w:r>
      <w:r w:rsidR="00CA51E0">
        <w:rPr>
          <w:lang w:val="ru-RU"/>
        </w:rPr>
        <w:t>как-</w:t>
      </w:r>
      <w:r w:rsidR="000778F4">
        <w:rPr>
          <w:lang w:val="ru-RU"/>
        </w:rPr>
        <w:t>то раз</w:t>
      </w:r>
      <w:r w:rsidR="0044678B" w:rsidRPr="0026407B">
        <w:rPr>
          <w:lang w:val="ru-RU"/>
        </w:rPr>
        <w:t xml:space="preserve"> он снова отправился </w:t>
      </w:r>
      <w:r w:rsidR="000778F4" w:rsidRPr="0026407B">
        <w:rPr>
          <w:lang w:val="ru-RU"/>
        </w:rPr>
        <w:t xml:space="preserve">в лес </w:t>
      </w:r>
      <w:r w:rsidR="0044678B" w:rsidRPr="0026407B">
        <w:rPr>
          <w:lang w:val="ru-RU"/>
        </w:rPr>
        <w:t>со своим ослом, чтобы собрать хворост.</w:t>
      </w:r>
    </w:p>
    <w:p w:rsidR="0044678B" w:rsidRPr="00AB3C05" w:rsidRDefault="0044678B" w:rsidP="00C1426F">
      <w:pPr>
        <w:pStyle w:val="berschrift3"/>
        <w:rPr>
          <w:rStyle w:val="RollenNamen"/>
          <w:smallCaps w:val="0"/>
          <w:color w:val="auto"/>
          <w:sz w:val="24"/>
          <w:lang w:val="ru-RU"/>
        </w:rPr>
      </w:pPr>
      <w:r w:rsidRPr="00AB3C05">
        <w:rPr>
          <w:rStyle w:val="RollenNamen"/>
          <w:smallCaps w:val="0"/>
          <w:color w:val="auto"/>
          <w:sz w:val="24"/>
          <w:lang w:val="ru-RU"/>
        </w:rPr>
        <w:t>Лес</w:t>
      </w:r>
    </w:p>
    <w:p w:rsidR="0044678B" w:rsidRPr="00AB3C05" w:rsidRDefault="0044678B" w:rsidP="00C1426F">
      <w:pPr>
        <w:pStyle w:val="berschrift4"/>
        <w:rPr>
          <w:rStyle w:val="RollenNamen"/>
          <w:smallCaps w:val="0"/>
          <w:color w:val="auto"/>
          <w:lang w:val="ru-RU"/>
        </w:rPr>
      </w:pPr>
      <w:r w:rsidRPr="00AB3C05">
        <w:rPr>
          <w:rStyle w:val="RollenNamen"/>
          <w:smallCaps w:val="0"/>
          <w:color w:val="auto"/>
          <w:lang w:val="ru-RU"/>
        </w:rPr>
        <w:t>Алибаба и осёл</w:t>
      </w:r>
    </w:p>
    <w:p w:rsidR="0044678B" w:rsidRPr="0026407B" w:rsidRDefault="00276254" w:rsidP="00C1426F">
      <w:pPr>
        <w:pStyle w:val="Text"/>
        <w:rPr>
          <w:rStyle w:val="Anweisung"/>
          <w:lang w:val="ru-RU"/>
        </w:rPr>
      </w:pPr>
      <w:r w:rsidRPr="00943F09">
        <w:rPr>
          <w:rStyle w:val="RollenNamen"/>
          <w:lang w:val="ru-RU"/>
        </w:rPr>
        <w:t>А</w:t>
      </w:r>
      <w:r>
        <w:rPr>
          <w:rStyle w:val="RollenNamen"/>
          <w:lang w:val="ru-RU"/>
        </w:rPr>
        <w:t>либаба</w:t>
      </w:r>
      <w:r w:rsidR="00333133">
        <w:rPr>
          <w:rStyle w:val="RollenNamen"/>
          <w:smallCaps w:val="0"/>
          <w:color w:val="auto"/>
          <w:lang w:val="ru-RU"/>
        </w:rPr>
        <w:tab/>
      </w:r>
      <w:r w:rsidR="0044678B" w:rsidRPr="0026407B">
        <w:rPr>
          <w:lang w:val="ru-RU"/>
        </w:rPr>
        <w:t>Ну, Серый, где ты опять пропал?</w:t>
      </w:r>
      <w:r w:rsidR="00333133" w:rsidRPr="0026407B">
        <w:rPr>
          <w:lang w:val="ru-RU"/>
        </w:rPr>
        <w:t xml:space="preserve"> </w:t>
      </w:r>
      <w:r w:rsidR="0044678B" w:rsidRPr="0026407B">
        <w:rPr>
          <w:rStyle w:val="Anweisung"/>
          <w:lang w:val="ru-RU"/>
        </w:rPr>
        <w:t xml:space="preserve">(Игра </w:t>
      </w:r>
      <w:r w:rsidR="00E94572">
        <w:rPr>
          <w:rStyle w:val="Anweisung"/>
          <w:lang w:val="ru-RU"/>
        </w:rPr>
        <w:t>«</w:t>
      </w:r>
      <w:r w:rsidR="0044678B" w:rsidRPr="0026407B">
        <w:rPr>
          <w:rStyle w:val="Anweisung"/>
          <w:lang w:val="ru-RU"/>
        </w:rPr>
        <w:t>в прятки</w:t>
      </w:r>
      <w:r w:rsidR="00E94572">
        <w:rPr>
          <w:rStyle w:val="Anweisung"/>
          <w:lang w:val="ru-RU"/>
        </w:rPr>
        <w:t>»</w:t>
      </w:r>
      <w:r w:rsidR="0044678B" w:rsidRPr="0026407B">
        <w:rPr>
          <w:rStyle w:val="Anweisung"/>
          <w:lang w:val="ru-RU"/>
        </w:rPr>
        <w:t xml:space="preserve"> в лесу с ослом, импровизация. Осёл прячется. Алибаба его ищет. Наконец хватает осла за </w:t>
      </w:r>
      <w:r w:rsidR="000778F4">
        <w:rPr>
          <w:rStyle w:val="Anweisung"/>
          <w:lang w:val="ru-RU"/>
        </w:rPr>
        <w:t>уздечку</w:t>
      </w:r>
      <w:r w:rsidR="0044678B" w:rsidRPr="0026407B">
        <w:rPr>
          <w:rStyle w:val="Anweisung"/>
          <w:lang w:val="ru-RU"/>
        </w:rPr>
        <w:t>)</w:t>
      </w:r>
      <w:r w:rsidR="00AB3C05">
        <w:rPr>
          <w:rStyle w:val="Anweisung"/>
          <w:lang w:val="ru-RU"/>
        </w:rPr>
        <w:t>.</w:t>
      </w:r>
    </w:p>
    <w:p w:rsidR="000778F4"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w:t>
      </w:r>
      <w:r w:rsidR="00CA51E0">
        <w:rPr>
          <w:rStyle w:val="Anweisung"/>
          <w:lang w:val="ru-RU"/>
        </w:rPr>
        <w:t>тянет осла за уздечку</w:t>
      </w:r>
      <w:r w:rsidR="0044678B" w:rsidRPr="0026407B">
        <w:rPr>
          <w:rStyle w:val="Anweisung"/>
          <w:lang w:val="ru-RU"/>
        </w:rPr>
        <w:t>)</w:t>
      </w:r>
      <w:r w:rsidR="00333133" w:rsidRPr="0026407B">
        <w:rPr>
          <w:lang w:val="ru-RU"/>
        </w:rPr>
        <w:t xml:space="preserve"> </w:t>
      </w:r>
      <w:r w:rsidR="0044678B" w:rsidRPr="0026407B">
        <w:rPr>
          <w:lang w:val="ru-RU"/>
        </w:rPr>
        <w:t xml:space="preserve">Попался, проказник! Пойдём, Серый, </w:t>
      </w:r>
      <w:r w:rsidR="000778F4" w:rsidRPr="000778F4">
        <w:rPr>
          <w:lang w:val="ru-RU"/>
        </w:rPr>
        <w:t>мы не можем тянуть до вечера</w:t>
      </w:r>
      <w:r w:rsidR="000778F4">
        <w:rPr>
          <w:lang w:val="ru-RU"/>
        </w:rPr>
        <w:t>.</w:t>
      </w:r>
    </w:p>
    <w:p w:rsidR="0044678B" w:rsidRPr="00B078BB" w:rsidRDefault="00EC5D3B" w:rsidP="00C1426F">
      <w:pPr>
        <w:pStyle w:val="Text"/>
        <w:ind w:firstLine="0"/>
        <w:rPr>
          <w:rStyle w:val="Anweisung"/>
          <w:lang w:val="ru-RU"/>
        </w:rPr>
      </w:pPr>
      <w:r w:rsidRPr="00B078BB">
        <w:rPr>
          <w:rStyle w:val="Anweisung"/>
          <w:lang w:val="ru-RU"/>
        </w:rPr>
        <w:t>(</w:t>
      </w:r>
      <w:r w:rsidR="00AB3C05">
        <w:rPr>
          <w:rStyle w:val="Anweisung"/>
          <w:lang w:val="ru-RU"/>
        </w:rPr>
        <w:t>С</w:t>
      </w:r>
      <w:r w:rsidR="0044678B" w:rsidRPr="00B078BB">
        <w:rPr>
          <w:rStyle w:val="Anweisung"/>
          <w:lang w:val="ru-RU"/>
        </w:rPr>
        <w:t>лышны приближающиеся голоса шайки</w:t>
      </w:r>
      <w:r w:rsidRPr="00B078BB">
        <w:rPr>
          <w:rStyle w:val="Anweisung"/>
          <w:lang w:val="ru-RU"/>
        </w:rPr>
        <w:t>)</w:t>
      </w:r>
      <w:r w:rsidR="00AB3C05">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Что это? Ого… их много, </w:t>
      </w:r>
      <w:r w:rsidR="000778F4">
        <w:rPr>
          <w:lang w:val="ru-RU"/>
        </w:rPr>
        <w:t xml:space="preserve">да </w:t>
      </w:r>
      <w:r w:rsidR="0044678B" w:rsidRPr="0026407B">
        <w:rPr>
          <w:lang w:val="ru-RU"/>
        </w:rPr>
        <w:t xml:space="preserve">это банда! </w:t>
      </w:r>
      <w:r w:rsidR="0044678B" w:rsidRPr="0026407B">
        <w:rPr>
          <w:rStyle w:val="Anweisung"/>
          <w:lang w:val="ru-RU"/>
        </w:rPr>
        <w:t xml:space="preserve">(отпускает </w:t>
      </w:r>
      <w:r w:rsidR="000778F4">
        <w:rPr>
          <w:rStyle w:val="Anweisung"/>
          <w:lang w:val="ru-RU"/>
        </w:rPr>
        <w:t>узду</w:t>
      </w:r>
      <w:r w:rsidR="0044678B" w:rsidRPr="0026407B">
        <w:rPr>
          <w:rStyle w:val="Anweisung"/>
          <w:lang w:val="ru-RU"/>
        </w:rPr>
        <w:t>)</w:t>
      </w:r>
      <w:r w:rsidR="0044678B" w:rsidRPr="0026407B">
        <w:rPr>
          <w:lang w:val="ru-RU"/>
        </w:rPr>
        <w:t xml:space="preserve"> Быстро, </w:t>
      </w:r>
      <w:r w:rsidR="000778F4">
        <w:rPr>
          <w:lang w:val="ru-RU"/>
        </w:rPr>
        <w:t xml:space="preserve">в укрытие, нам </w:t>
      </w:r>
      <w:r w:rsidR="0044678B" w:rsidRPr="0026407B">
        <w:rPr>
          <w:lang w:val="ru-RU"/>
        </w:rPr>
        <w:t>лучше спрятаться!</w:t>
      </w:r>
    </w:p>
    <w:p w:rsidR="0044678B" w:rsidRPr="00AB3C05" w:rsidRDefault="00EC5D3B" w:rsidP="00C1426F">
      <w:pPr>
        <w:pStyle w:val="Text"/>
        <w:ind w:firstLine="0"/>
        <w:rPr>
          <w:rStyle w:val="Anweisung"/>
          <w:lang w:val="ru-RU"/>
        </w:rPr>
      </w:pPr>
      <w:r w:rsidRPr="00EC5D3B">
        <w:rPr>
          <w:rStyle w:val="Anweisung"/>
        </w:rPr>
        <w:t>(</w:t>
      </w:r>
      <w:r w:rsidR="0044678B" w:rsidRPr="00EC5D3B">
        <w:rPr>
          <w:rStyle w:val="Anweisung"/>
        </w:rPr>
        <w:t>Топот копыт, крики</w:t>
      </w:r>
      <w:r w:rsidRPr="00EC5D3B">
        <w:rPr>
          <w:rStyle w:val="Anweisung"/>
        </w:rPr>
        <w:t>)</w:t>
      </w:r>
      <w:r w:rsidR="00AB3C05">
        <w:rPr>
          <w:rStyle w:val="Anweisung"/>
          <w:lang w:val="ru-RU"/>
        </w:rPr>
        <w:t>.</w:t>
      </w:r>
    </w:p>
    <w:p w:rsidR="0044678B" w:rsidRPr="00B078BB" w:rsidRDefault="000778F4" w:rsidP="00C1426F">
      <w:pPr>
        <w:pStyle w:val="berschrift4"/>
        <w:rPr>
          <w:rStyle w:val="RollenNamen"/>
          <w:smallCaps w:val="0"/>
          <w:color w:val="auto"/>
          <w:lang w:val="ru-RU"/>
        </w:rPr>
      </w:pPr>
      <w:r w:rsidRPr="00B078BB">
        <w:rPr>
          <w:lang w:val="ru-RU"/>
        </w:rPr>
        <w:t xml:space="preserve">На заднем плане </w:t>
      </w:r>
      <w:r w:rsidR="0044678B" w:rsidRPr="00B078BB">
        <w:rPr>
          <w:lang w:val="ru-RU"/>
        </w:rPr>
        <w:t>Атаман</w:t>
      </w:r>
      <w:r w:rsidRPr="00B078BB">
        <w:rPr>
          <w:lang w:val="ru-RU"/>
        </w:rPr>
        <w:t>,</w:t>
      </w:r>
      <w:r w:rsidR="0044678B" w:rsidRPr="00B078BB">
        <w:rPr>
          <w:rStyle w:val="RollenNamen"/>
          <w:smallCaps w:val="0"/>
          <w:color w:val="auto"/>
          <w:lang w:val="ru-RU"/>
        </w:rPr>
        <w:t xml:space="preserve"> разбойники, </w:t>
      </w:r>
      <w:r w:rsidRPr="00B078BB">
        <w:rPr>
          <w:rStyle w:val="RollenNamen"/>
          <w:smallCaps w:val="0"/>
          <w:color w:val="auto"/>
          <w:lang w:val="ru-RU"/>
        </w:rPr>
        <w:t xml:space="preserve">впереди в укрытии - </w:t>
      </w:r>
      <w:r w:rsidR="0044678B" w:rsidRPr="00B078BB">
        <w:rPr>
          <w:rStyle w:val="RollenNamen"/>
          <w:smallCaps w:val="0"/>
          <w:color w:val="auto"/>
          <w:lang w:val="ru-RU"/>
        </w:rPr>
        <w:t>Алибаба и осёл</w:t>
      </w:r>
    </w:p>
    <w:p w:rsidR="0044678B" w:rsidRPr="0026407B" w:rsidRDefault="0044678B" w:rsidP="00C1426F">
      <w:pPr>
        <w:pStyle w:val="Text"/>
        <w:ind w:hanging="568"/>
        <w:rPr>
          <w:rStyle w:val="Anweisung"/>
          <w:lang w:val="ru-RU"/>
        </w:rPr>
      </w:pPr>
      <w:r w:rsidRPr="0026407B">
        <w:rPr>
          <w:rStyle w:val="Anweisung"/>
          <w:lang w:val="ru-RU"/>
        </w:rPr>
        <w:t>(Разбойники образуют второй план</w:t>
      </w:r>
      <w:r w:rsidR="00E84B08">
        <w:rPr>
          <w:rStyle w:val="Anweisung"/>
          <w:lang w:val="ru-RU"/>
        </w:rPr>
        <w:t xml:space="preserve"> </w:t>
      </w:r>
      <w:r w:rsidRPr="0026407B">
        <w:rPr>
          <w:rStyle w:val="Anweisung"/>
          <w:lang w:val="ru-RU"/>
        </w:rPr>
        <w:t>/</w:t>
      </w:r>
      <w:r w:rsidR="00E84B08">
        <w:rPr>
          <w:rStyle w:val="Anweisung"/>
          <w:lang w:val="ru-RU"/>
        </w:rPr>
        <w:t xml:space="preserve"> </w:t>
      </w:r>
      <w:r w:rsidR="000778F4">
        <w:rPr>
          <w:rStyle w:val="Anweisung"/>
          <w:lang w:val="ru-RU"/>
        </w:rPr>
        <w:t xml:space="preserve">уровень и движутся вдали вдоль </w:t>
      </w:r>
      <w:r w:rsidRPr="0026407B">
        <w:rPr>
          <w:rStyle w:val="Anweisung"/>
          <w:lang w:val="ru-RU"/>
        </w:rPr>
        <w:t>гор</w:t>
      </w:r>
      <w:r w:rsidR="000778F4">
        <w:rPr>
          <w:rStyle w:val="Anweisung"/>
          <w:lang w:val="ru-RU"/>
        </w:rPr>
        <w:t xml:space="preserve">, </w:t>
      </w:r>
      <w:r w:rsidRPr="0026407B">
        <w:rPr>
          <w:rStyle w:val="Anweisung"/>
          <w:lang w:val="ru-RU"/>
        </w:rPr>
        <w:t>вершин</w:t>
      </w:r>
      <w:r w:rsidR="000778F4">
        <w:rPr>
          <w:rStyle w:val="Anweisung"/>
          <w:lang w:val="ru-RU"/>
        </w:rPr>
        <w:t>,</w:t>
      </w:r>
      <w:r w:rsidRPr="0026407B">
        <w:rPr>
          <w:rStyle w:val="Anweisung"/>
          <w:lang w:val="ru-RU"/>
        </w:rPr>
        <w:t xml:space="preserve"> шатров. Алибаба и осёл прячутся среди тканей </w:t>
      </w:r>
      <w:r w:rsidR="000778F4">
        <w:rPr>
          <w:rStyle w:val="Anweisung"/>
          <w:lang w:val="ru-RU"/>
        </w:rPr>
        <w:t xml:space="preserve">– кустов </w:t>
      </w:r>
      <w:r w:rsidRPr="0026407B">
        <w:rPr>
          <w:rStyle w:val="Anweisung"/>
          <w:lang w:val="ru-RU"/>
        </w:rPr>
        <w:t>в правом углу и наблюдают. Атаман выходит первым и открывает пещеру)</w:t>
      </w:r>
      <w:r w:rsidR="00AB3C05">
        <w:rPr>
          <w:rStyle w:val="Anweisung"/>
          <w:lang w:val="ru-RU"/>
        </w:rPr>
        <w:t>.</w:t>
      </w:r>
    </w:p>
    <w:p w:rsidR="0044678B" w:rsidRPr="002C5148" w:rsidRDefault="00207C11" w:rsidP="00C1426F">
      <w:pPr>
        <w:pStyle w:val="Text"/>
        <w:rPr>
          <w:lang w:val="ru-RU"/>
        </w:rPr>
      </w:pPr>
      <w:r>
        <w:rPr>
          <w:rStyle w:val="RollenNamen"/>
          <w:lang w:val="ru-RU"/>
        </w:rPr>
        <w:t>Атаман</w:t>
      </w:r>
      <w:r w:rsidR="00333133">
        <w:rPr>
          <w:rStyle w:val="RollenNamen"/>
          <w:smallCaps w:val="0"/>
          <w:color w:val="auto"/>
          <w:lang w:val="ru-RU"/>
        </w:rPr>
        <w:tab/>
      </w:r>
      <w:r w:rsidR="0044678B" w:rsidRPr="002C5148">
        <w:rPr>
          <w:lang w:val="ru-RU"/>
        </w:rPr>
        <w:t>Так, сто</w:t>
      </w:r>
      <w:r w:rsidR="002C5148">
        <w:rPr>
          <w:lang w:val="ru-RU"/>
        </w:rPr>
        <w:t>ять</w:t>
      </w:r>
      <w:r w:rsidR="0044678B" w:rsidRPr="002C5148">
        <w:rPr>
          <w:lang w:val="ru-RU"/>
        </w:rPr>
        <w:t xml:space="preserve">, </w:t>
      </w:r>
      <w:r w:rsidR="002C5148">
        <w:rPr>
          <w:lang w:val="ru-RU"/>
        </w:rPr>
        <w:t>злодеи</w:t>
      </w:r>
      <w:r w:rsidR="0044678B" w:rsidRPr="002C5148">
        <w:rPr>
          <w:lang w:val="ru-RU"/>
        </w:rPr>
        <w:t>. Сезам, откройся.</w:t>
      </w:r>
    </w:p>
    <w:p w:rsidR="0044678B" w:rsidRPr="0026407B" w:rsidRDefault="00EC5D3B" w:rsidP="00C1426F">
      <w:pPr>
        <w:pStyle w:val="Text"/>
        <w:ind w:hanging="568"/>
        <w:rPr>
          <w:rStyle w:val="Anweisung"/>
          <w:lang w:val="ru-RU"/>
        </w:rPr>
      </w:pPr>
      <w:r w:rsidRPr="00EC5D3B">
        <w:rPr>
          <w:rStyle w:val="Anweisung"/>
          <w:lang w:val="ru-RU"/>
        </w:rPr>
        <w:lastRenderedPageBreak/>
        <w:t>(</w:t>
      </w:r>
      <w:r w:rsidR="00AB3C05">
        <w:rPr>
          <w:rStyle w:val="Anweisung"/>
          <w:lang w:val="ru-RU"/>
        </w:rPr>
        <w:t>П</w:t>
      </w:r>
      <w:r w:rsidR="0044678B" w:rsidRPr="00EC5D3B">
        <w:rPr>
          <w:rStyle w:val="Anweisung"/>
          <w:lang w:val="ru-RU"/>
        </w:rPr>
        <w:t xml:space="preserve">ещера разбойников </w:t>
      </w:r>
      <w:r w:rsidRPr="00EC5D3B">
        <w:rPr>
          <w:rStyle w:val="Anweisung"/>
          <w:lang w:val="ru-RU"/>
        </w:rPr>
        <w:t xml:space="preserve">с грохотом </w:t>
      </w:r>
      <w:r w:rsidR="0044678B" w:rsidRPr="00EC5D3B">
        <w:rPr>
          <w:rStyle w:val="Anweisung"/>
          <w:lang w:val="ru-RU"/>
        </w:rPr>
        <w:t>открывается</w:t>
      </w:r>
      <w:r>
        <w:rPr>
          <w:rStyle w:val="Anweisung"/>
          <w:lang w:val="ru-RU"/>
        </w:rPr>
        <w:t>. В</w:t>
      </w:r>
      <w:r w:rsidR="0044678B" w:rsidRPr="0026407B">
        <w:rPr>
          <w:rStyle w:val="Anweisung"/>
          <w:lang w:val="ru-RU"/>
        </w:rPr>
        <w:t xml:space="preserve">идно, как </w:t>
      </w:r>
      <w:r w:rsidR="000778F4">
        <w:rPr>
          <w:rStyle w:val="Anweisung"/>
          <w:lang w:val="ru-RU"/>
        </w:rPr>
        <w:t>фронт</w:t>
      </w:r>
      <w:r w:rsidR="0044678B" w:rsidRPr="0026407B">
        <w:rPr>
          <w:rStyle w:val="Anweisung"/>
          <w:lang w:val="ru-RU"/>
        </w:rPr>
        <w:t xml:space="preserve"> «горы» раскрывается, там сверкает и блестит</w:t>
      </w:r>
      <w:r w:rsidR="000778F4">
        <w:rPr>
          <w:rStyle w:val="Anweisung"/>
          <w:lang w:val="ru-RU"/>
        </w:rPr>
        <w:t xml:space="preserve"> что-то</w:t>
      </w:r>
      <w:r w:rsidR="0044678B" w:rsidRPr="0026407B">
        <w:rPr>
          <w:rStyle w:val="Anweisung"/>
          <w:lang w:val="ru-RU"/>
        </w:rPr>
        <w:t xml:space="preserve">. Разбойники </w:t>
      </w:r>
      <w:r w:rsidR="000778F4">
        <w:rPr>
          <w:rStyle w:val="Anweisung"/>
          <w:lang w:val="ru-RU"/>
        </w:rPr>
        <w:t xml:space="preserve">появляются на сцене </w:t>
      </w:r>
      <w:r w:rsidR="0044678B" w:rsidRPr="0026407B">
        <w:rPr>
          <w:rStyle w:val="Anweisung"/>
          <w:lang w:val="ru-RU"/>
        </w:rPr>
        <w:t xml:space="preserve">и </w:t>
      </w:r>
      <w:r w:rsidR="000778F4">
        <w:rPr>
          <w:rStyle w:val="Anweisung"/>
          <w:lang w:val="ru-RU"/>
        </w:rPr>
        <w:t>идут</w:t>
      </w:r>
      <w:r w:rsidR="0044678B" w:rsidRPr="0026407B">
        <w:rPr>
          <w:rStyle w:val="Anweisung"/>
          <w:lang w:val="ru-RU"/>
        </w:rPr>
        <w:t xml:space="preserve"> в пещеру)</w:t>
      </w:r>
      <w:r w:rsidR="00AB3C05">
        <w:rPr>
          <w:rStyle w:val="Anweisung"/>
          <w:lang w:val="ru-RU"/>
        </w:rPr>
        <w:t>.</w:t>
      </w:r>
    </w:p>
    <w:p w:rsidR="0044678B" w:rsidRPr="0026407B" w:rsidRDefault="00207C11"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Быстро внутрь! Мешки кладите туда, вглубь. Смотри под ноги, болван! А теперь</w:t>
      </w:r>
      <w:r w:rsidR="002C5148">
        <w:rPr>
          <w:lang w:val="ru-RU"/>
        </w:rPr>
        <w:t xml:space="preserve"> пошли</w:t>
      </w:r>
      <w:r w:rsidR="0044678B" w:rsidRPr="0026407B">
        <w:rPr>
          <w:lang w:val="ru-RU"/>
        </w:rPr>
        <w:t xml:space="preserve"> наружу</w:t>
      </w:r>
      <w:r w:rsidR="002C5148">
        <w:rPr>
          <w:lang w:val="ru-RU"/>
        </w:rPr>
        <w:t>, головорезы</w:t>
      </w:r>
      <w:r w:rsidR="0044678B" w:rsidRPr="0026407B">
        <w:rPr>
          <w:lang w:val="ru-RU"/>
        </w:rPr>
        <w:t>!</w:t>
      </w:r>
    </w:p>
    <w:p w:rsidR="0044678B" w:rsidRPr="001D71DF" w:rsidRDefault="00EC5D3B" w:rsidP="00C1426F">
      <w:pPr>
        <w:pStyle w:val="Text"/>
        <w:ind w:hanging="568"/>
        <w:rPr>
          <w:rStyle w:val="Anweisung"/>
          <w:lang w:val="ru-RU"/>
        </w:rPr>
      </w:pPr>
      <w:r w:rsidRPr="0026407B">
        <w:rPr>
          <w:rStyle w:val="Anweisung"/>
          <w:lang w:val="ru-RU"/>
        </w:rPr>
        <w:t xml:space="preserve"> </w:t>
      </w:r>
      <w:r w:rsidR="0044678B" w:rsidRPr="0026407B">
        <w:rPr>
          <w:rStyle w:val="Anweisung"/>
          <w:lang w:val="ru-RU"/>
        </w:rPr>
        <w:t>(</w:t>
      </w:r>
      <w:r>
        <w:rPr>
          <w:rStyle w:val="Anweisung"/>
          <w:lang w:val="ru-RU"/>
        </w:rPr>
        <w:t>О</w:t>
      </w:r>
      <w:r w:rsidR="0044678B" w:rsidRPr="0026407B">
        <w:rPr>
          <w:rStyle w:val="Anweisung"/>
          <w:lang w:val="ru-RU"/>
        </w:rPr>
        <w:t xml:space="preserve">сёл снова </w:t>
      </w:r>
      <w:r w:rsidR="000778F4">
        <w:rPr>
          <w:rStyle w:val="Anweisung"/>
          <w:lang w:val="ru-RU"/>
        </w:rPr>
        <w:t>высовывает свою морду</w:t>
      </w:r>
      <w:r w:rsidR="0044678B" w:rsidRPr="0026407B">
        <w:rPr>
          <w:rStyle w:val="Anweisung"/>
          <w:lang w:val="ru-RU"/>
        </w:rPr>
        <w:t>)</w:t>
      </w:r>
      <w:r w:rsidR="001D71DF">
        <w:rPr>
          <w:rStyle w:val="Anweisung"/>
          <w:lang w:val="ru-RU"/>
        </w:rPr>
        <w:t>.</w:t>
      </w:r>
    </w:p>
    <w:p w:rsidR="0044678B" w:rsidRPr="0023721D" w:rsidRDefault="0044678B" w:rsidP="00C1426F">
      <w:pPr>
        <w:pStyle w:val="Text"/>
        <w:rPr>
          <w:rStyle w:val="Anweisung"/>
          <w:lang w:val="ru-RU"/>
        </w:rPr>
      </w:pPr>
      <w:r w:rsidRPr="00B078BB">
        <w:rPr>
          <w:rStyle w:val="RollenNamen"/>
          <w:lang w:val="ru-RU"/>
        </w:rPr>
        <w:t>А</w:t>
      </w:r>
      <w:r w:rsidR="006F1742" w:rsidRPr="00B078BB">
        <w:rPr>
          <w:rStyle w:val="RollenNamen"/>
          <w:lang w:val="ru-RU"/>
        </w:rPr>
        <w:t>либаба</w:t>
      </w:r>
      <w:r w:rsidR="00333133">
        <w:rPr>
          <w:rStyle w:val="RollenNamen"/>
          <w:smallCaps w:val="0"/>
          <w:color w:val="auto"/>
          <w:lang w:val="ru-RU"/>
        </w:rPr>
        <w:tab/>
      </w:r>
      <w:r w:rsidRPr="0026407B">
        <w:rPr>
          <w:rStyle w:val="Anweisung"/>
          <w:lang w:val="ru-RU"/>
        </w:rPr>
        <w:t>(оттаскивает его назад)</w:t>
      </w:r>
      <w:r w:rsidR="00333133" w:rsidRPr="0026407B">
        <w:rPr>
          <w:lang w:val="ru-RU"/>
        </w:rPr>
        <w:t xml:space="preserve"> </w:t>
      </w:r>
      <w:r w:rsidRPr="0026407B">
        <w:rPr>
          <w:lang w:val="ru-RU"/>
        </w:rPr>
        <w:t>Прячься</w:t>
      </w:r>
      <w:r w:rsidR="000778F4">
        <w:rPr>
          <w:lang w:val="ru-RU"/>
        </w:rPr>
        <w:t>, Серый</w:t>
      </w:r>
      <w:r w:rsidRPr="0026407B">
        <w:rPr>
          <w:lang w:val="ru-RU"/>
        </w:rPr>
        <w:t xml:space="preserve">, а то они из тебя шашлык сделают. Это очень опасные разбойники. </w:t>
      </w:r>
      <w:r w:rsidRPr="0023721D">
        <w:rPr>
          <w:rStyle w:val="Anweisung"/>
          <w:lang w:val="ru-RU"/>
        </w:rPr>
        <w:t xml:space="preserve">(оба </w:t>
      </w:r>
      <w:r w:rsidR="000778F4" w:rsidRPr="0023721D">
        <w:rPr>
          <w:rStyle w:val="Anweisung"/>
          <w:lang w:val="ru-RU"/>
        </w:rPr>
        <w:t>прячутся</w:t>
      </w:r>
      <w:r w:rsidRPr="0023721D">
        <w:rPr>
          <w:rStyle w:val="Anweisung"/>
          <w:lang w:val="ru-RU"/>
        </w:rPr>
        <w:t>)</w:t>
      </w:r>
      <w:r w:rsidR="000778F4" w:rsidRPr="0023721D">
        <w:rPr>
          <w:rStyle w:val="Anweisung"/>
          <w:lang w:val="ru-RU"/>
        </w:rPr>
        <w:t>.</w:t>
      </w:r>
    </w:p>
    <w:p w:rsidR="0044678B" w:rsidRPr="0026407B" w:rsidRDefault="00AB3C05" w:rsidP="00C1426F">
      <w:pPr>
        <w:pStyle w:val="Text"/>
        <w:ind w:hanging="568"/>
        <w:rPr>
          <w:rStyle w:val="Anweisung"/>
          <w:lang w:val="ru-RU"/>
        </w:rPr>
      </w:pPr>
      <w:r>
        <w:rPr>
          <w:rStyle w:val="Anweisung"/>
          <w:lang w:val="ru-RU"/>
        </w:rPr>
        <w:t>(В</w:t>
      </w:r>
      <w:r w:rsidR="0044678B" w:rsidRPr="0026407B">
        <w:rPr>
          <w:rStyle w:val="Anweisung"/>
          <w:lang w:val="ru-RU"/>
        </w:rPr>
        <w:t>се разбойники выходят, атаман закрывает пещеру)</w:t>
      </w:r>
      <w:r>
        <w:rPr>
          <w:rStyle w:val="Anweisung"/>
          <w:lang w:val="ru-RU"/>
        </w:rPr>
        <w:t>.</w:t>
      </w:r>
    </w:p>
    <w:p w:rsidR="0044678B" w:rsidRPr="0026407B" w:rsidRDefault="00207C11"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Сезам, закройся.</w:t>
      </w:r>
    </w:p>
    <w:p w:rsidR="00472B51" w:rsidRPr="00B078BB" w:rsidRDefault="00900C2E" w:rsidP="00C1426F">
      <w:pPr>
        <w:pStyle w:val="Text"/>
        <w:ind w:hanging="568"/>
        <w:rPr>
          <w:rStyle w:val="Anweisung"/>
          <w:lang w:val="ru-RU"/>
        </w:rPr>
      </w:pPr>
      <w:r w:rsidRPr="00B078BB">
        <w:rPr>
          <w:rStyle w:val="Anweisung"/>
          <w:lang w:val="ru-RU"/>
        </w:rPr>
        <w:t>(</w:t>
      </w:r>
      <w:r w:rsidR="00472B51" w:rsidRPr="00B078BB">
        <w:rPr>
          <w:rStyle w:val="Anweisung"/>
          <w:lang w:val="ru-RU"/>
        </w:rPr>
        <w:t>Пещера с грохотом закрывается</w:t>
      </w:r>
      <w:r w:rsidRPr="00B078BB">
        <w:rPr>
          <w:rStyle w:val="Anweisung"/>
          <w:lang w:val="ru-RU"/>
        </w:rPr>
        <w:t>)</w:t>
      </w:r>
      <w:r w:rsidR="00AB3C05">
        <w:rPr>
          <w:rStyle w:val="Anweisung"/>
          <w:lang w:val="ru-RU"/>
        </w:rPr>
        <w:t>.</w:t>
      </w:r>
    </w:p>
    <w:p w:rsidR="0044678B" w:rsidRPr="0026407B" w:rsidRDefault="00207C11"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 xml:space="preserve">Вперёд, </w:t>
      </w:r>
      <w:r w:rsidR="002C5148">
        <w:rPr>
          <w:lang w:val="ru-RU"/>
        </w:rPr>
        <w:t>разбойники</w:t>
      </w:r>
      <w:r w:rsidR="0044678B" w:rsidRPr="0026407B">
        <w:rPr>
          <w:lang w:val="ru-RU"/>
        </w:rPr>
        <w:t>! За новой добычей!</w:t>
      </w:r>
    </w:p>
    <w:p w:rsidR="0044678B" w:rsidRPr="00B078BB" w:rsidRDefault="00AB3C05" w:rsidP="00C1426F">
      <w:pPr>
        <w:pStyle w:val="Text"/>
        <w:ind w:hanging="568"/>
        <w:rPr>
          <w:rStyle w:val="Anweisung"/>
          <w:lang w:val="ru-RU"/>
        </w:rPr>
      </w:pPr>
      <w:r>
        <w:rPr>
          <w:rStyle w:val="Anweisung"/>
          <w:lang w:val="ru-RU"/>
        </w:rPr>
        <w:t>(Ш</w:t>
      </w:r>
      <w:r w:rsidR="0044678B" w:rsidRPr="00B078BB">
        <w:rPr>
          <w:rStyle w:val="Anweisung"/>
          <w:lang w:val="ru-RU"/>
        </w:rPr>
        <w:t>айка разбойников удаляется с криками и топотом копыт</w:t>
      </w:r>
      <w:r w:rsidR="00900C2E" w:rsidRPr="00B078BB">
        <w:rPr>
          <w:rStyle w:val="Anweisung"/>
          <w:lang w:val="ru-RU"/>
        </w:rPr>
        <w:t>)</w:t>
      </w:r>
      <w:r>
        <w:rPr>
          <w:rStyle w:val="Anweisung"/>
          <w:lang w:val="ru-RU"/>
        </w:rPr>
        <w:t>.</w:t>
      </w:r>
    </w:p>
    <w:p w:rsidR="0044678B" w:rsidRPr="006F1742" w:rsidRDefault="0044678B" w:rsidP="00C1426F">
      <w:pPr>
        <w:pStyle w:val="berschrift3"/>
      </w:pPr>
      <w:r w:rsidRPr="006F1742">
        <w:t>Пещера разбойников</w:t>
      </w:r>
      <w:r w:rsidR="00DE50E4" w:rsidRPr="006F1742">
        <w:t>.</w:t>
      </w:r>
      <w:r w:rsidRPr="00333133">
        <w:rPr>
          <w:rStyle w:val="RollenNamen"/>
          <w:smallCaps w:val="0"/>
          <w:color w:val="auto"/>
          <w:lang w:val="ru-RU"/>
        </w:rPr>
        <w:t xml:space="preserve"> </w:t>
      </w:r>
      <w:r w:rsidRPr="006F1742">
        <w:t>Алибаба</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w:t>
      </w:r>
      <w:r w:rsidR="00900C2E" w:rsidRPr="0026407B">
        <w:rPr>
          <w:rStyle w:val="Anweisung"/>
          <w:lang w:val="ru-RU"/>
        </w:rPr>
        <w:t>снова выглядывает</w:t>
      </w:r>
      <w:r w:rsidR="00900C2E" w:rsidRPr="00DE50E4">
        <w:rPr>
          <w:rStyle w:val="Anweisung"/>
          <w:lang w:val="ru-RU"/>
        </w:rPr>
        <w:t xml:space="preserve"> </w:t>
      </w:r>
      <w:r w:rsidR="00900C2E" w:rsidRPr="0026407B">
        <w:rPr>
          <w:rStyle w:val="Anweisung"/>
          <w:lang w:val="ru-RU"/>
        </w:rPr>
        <w:t>из правого угла</w:t>
      </w:r>
      <w:r w:rsidR="00AB3C05">
        <w:rPr>
          <w:rStyle w:val="Anweisung"/>
          <w:lang w:val="ru-RU"/>
        </w:rPr>
        <w:t>; о</w:t>
      </w:r>
      <w:r w:rsidR="0044678B" w:rsidRPr="0026407B">
        <w:rPr>
          <w:rStyle w:val="Anweisung"/>
          <w:lang w:val="ru-RU"/>
        </w:rPr>
        <w:t>слу)</w:t>
      </w:r>
      <w:r w:rsidR="00333133" w:rsidRPr="0026407B">
        <w:rPr>
          <w:lang w:val="ru-RU"/>
        </w:rPr>
        <w:t xml:space="preserve"> </w:t>
      </w:r>
      <w:r w:rsidR="00DE50E4">
        <w:rPr>
          <w:lang w:val="ru-RU"/>
        </w:rPr>
        <w:t>Н</w:t>
      </w:r>
      <w:r w:rsidR="00DE50E4" w:rsidRPr="00DE50E4">
        <w:rPr>
          <w:lang w:val="ru-RU"/>
        </w:rPr>
        <w:t>а нечто странное я набрёл</w:t>
      </w:r>
      <w:r w:rsidR="0044678B" w:rsidRPr="0026407B">
        <w:rPr>
          <w:lang w:val="ru-RU"/>
        </w:rPr>
        <w:t xml:space="preserve">. Серый, оставайся здесь, мне нужно посмотреть </w:t>
      </w:r>
      <w:r w:rsidR="00DE50E4">
        <w:rPr>
          <w:lang w:val="ru-RU"/>
        </w:rPr>
        <w:t xml:space="preserve">всё </w:t>
      </w:r>
      <w:r w:rsidR="0044678B" w:rsidRPr="0026407B">
        <w:rPr>
          <w:lang w:val="ru-RU"/>
        </w:rPr>
        <w:t>поближе. Если гора открылась от волшебного слова разбойника… кто знает, может, и у меня получится! Сезам, откройся.</w:t>
      </w:r>
    </w:p>
    <w:p w:rsidR="0044678B" w:rsidRPr="00B078BB" w:rsidRDefault="00900C2E" w:rsidP="00C1426F">
      <w:pPr>
        <w:pStyle w:val="Text"/>
        <w:ind w:hanging="568"/>
        <w:rPr>
          <w:rStyle w:val="Anweisung"/>
          <w:lang w:val="ru-RU"/>
        </w:rPr>
      </w:pPr>
      <w:r w:rsidRPr="00B078BB">
        <w:rPr>
          <w:rStyle w:val="Anweisung"/>
          <w:lang w:val="ru-RU"/>
        </w:rPr>
        <w:t>(П</w:t>
      </w:r>
      <w:r w:rsidR="0044678B" w:rsidRPr="00B078BB">
        <w:rPr>
          <w:rStyle w:val="Anweisung"/>
          <w:lang w:val="ru-RU"/>
        </w:rPr>
        <w:t>ещера открывается</w:t>
      </w:r>
      <w:r w:rsidRPr="00B078BB">
        <w:rPr>
          <w:rStyle w:val="Anweisung"/>
          <w:lang w:val="ru-RU"/>
        </w:rPr>
        <w:t xml:space="preserve">. </w:t>
      </w:r>
      <w:r w:rsidR="0044678B" w:rsidRPr="00B078BB">
        <w:rPr>
          <w:rStyle w:val="Anweisung"/>
          <w:lang w:val="ru-RU"/>
        </w:rPr>
        <w:t xml:space="preserve">Алибаба прячется среди тканей. Занавесы раскрываются, </w:t>
      </w:r>
      <w:r w:rsidR="00DE50E4" w:rsidRPr="00B078BB">
        <w:rPr>
          <w:rStyle w:val="Anweisung"/>
          <w:lang w:val="ru-RU"/>
        </w:rPr>
        <w:t>обнаж</w:t>
      </w:r>
      <w:r w:rsidR="0044678B" w:rsidRPr="00B078BB">
        <w:rPr>
          <w:rStyle w:val="Anweisung"/>
          <w:lang w:val="ru-RU"/>
        </w:rPr>
        <w:t>ая внутренность пещеры с сокровищами и сундуками)</w:t>
      </w:r>
      <w:r w:rsidR="00AB3C05">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Не могу поверить… О… </w:t>
      </w:r>
      <w:r w:rsidR="0044678B" w:rsidRPr="0023721D">
        <w:rPr>
          <w:lang w:val="ru-RU"/>
        </w:rPr>
        <w:t xml:space="preserve">Это как во сне. </w:t>
      </w:r>
      <w:r w:rsidR="0044678B" w:rsidRPr="0026407B">
        <w:rPr>
          <w:lang w:val="ru-RU"/>
        </w:rPr>
        <w:t xml:space="preserve">Невероятно… Целые сундуки, полные алмазов и жемчуга! А это что? </w:t>
      </w:r>
      <w:r w:rsidR="0044678B" w:rsidRPr="0026407B">
        <w:rPr>
          <w:rStyle w:val="Anweisung"/>
          <w:lang w:val="ru-RU"/>
        </w:rPr>
        <w:t>(находит блестящую парчу)</w:t>
      </w:r>
      <w:r w:rsidR="0044678B" w:rsidRPr="0026407B">
        <w:rPr>
          <w:lang w:val="ru-RU"/>
        </w:rPr>
        <w:t xml:space="preserve"> </w:t>
      </w:r>
      <w:r w:rsidR="00DE50E4">
        <w:rPr>
          <w:lang w:val="ru-RU"/>
        </w:rPr>
        <w:t>Ай</w:t>
      </w:r>
      <w:r w:rsidR="0044678B" w:rsidRPr="0026407B">
        <w:rPr>
          <w:lang w:val="ru-RU"/>
        </w:rPr>
        <w:t xml:space="preserve">, как красиво! Сияет, словно звёзды. Моей Фатиме бы </w:t>
      </w:r>
      <w:r w:rsidR="00DE50E4" w:rsidRPr="0026407B">
        <w:rPr>
          <w:lang w:val="ru-RU"/>
        </w:rPr>
        <w:t xml:space="preserve">это </w:t>
      </w:r>
      <w:r w:rsidR="0044678B" w:rsidRPr="0026407B">
        <w:rPr>
          <w:lang w:val="ru-RU"/>
        </w:rPr>
        <w:t xml:space="preserve">понравилось. </w:t>
      </w:r>
      <w:r w:rsidR="0044678B" w:rsidRPr="0026407B">
        <w:rPr>
          <w:rStyle w:val="Anweisung"/>
          <w:lang w:val="ru-RU"/>
        </w:rPr>
        <w:t>(</w:t>
      </w:r>
      <w:r w:rsidR="00CA51E0">
        <w:rPr>
          <w:rStyle w:val="Anweisung"/>
          <w:lang w:val="ru-RU"/>
        </w:rPr>
        <w:t>кладёт парчу обратно</w:t>
      </w:r>
      <w:r w:rsidR="0044678B" w:rsidRPr="0026407B">
        <w:rPr>
          <w:rStyle w:val="Anweisung"/>
          <w:lang w:val="ru-RU"/>
        </w:rPr>
        <w:t>)</w:t>
      </w:r>
      <w:r w:rsidR="0044678B" w:rsidRPr="0026407B">
        <w:rPr>
          <w:lang w:val="ru-RU"/>
        </w:rPr>
        <w:t xml:space="preserve"> О Аллах, зачем ты искушаешь меня? Всю жизнь я был честным </w:t>
      </w:r>
      <w:r w:rsidR="00DE50E4">
        <w:rPr>
          <w:lang w:val="ru-RU"/>
        </w:rPr>
        <w:t xml:space="preserve">человеком </w:t>
      </w:r>
      <w:r w:rsidR="0044678B" w:rsidRPr="0026407B">
        <w:rPr>
          <w:lang w:val="ru-RU"/>
        </w:rPr>
        <w:t xml:space="preserve">и ни разу ничего не украл </w:t>
      </w:r>
      <w:r w:rsidR="00C655A4">
        <w:rPr>
          <w:lang w:val="ru-RU"/>
        </w:rPr>
        <w:t>-</w:t>
      </w:r>
      <w:r w:rsidR="0044678B" w:rsidRPr="0026407B">
        <w:rPr>
          <w:lang w:val="ru-RU"/>
        </w:rPr>
        <w:t xml:space="preserve"> даже медной монеты.</w:t>
      </w:r>
    </w:p>
    <w:p w:rsidR="0044678B" w:rsidRPr="00B078BB" w:rsidRDefault="00900C2E" w:rsidP="00C1426F">
      <w:pPr>
        <w:pStyle w:val="Text"/>
        <w:ind w:hanging="568"/>
        <w:rPr>
          <w:rStyle w:val="Anweisung"/>
          <w:lang w:val="ru-RU"/>
        </w:rPr>
      </w:pPr>
      <w:r w:rsidRPr="00B078BB">
        <w:rPr>
          <w:rStyle w:val="Anweisung"/>
          <w:lang w:val="ru-RU"/>
        </w:rPr>
        <w:t>(С</w:t>
      </w:r>
      <w:r w:rsidR="0044678B" w:rsidRPr="00B078BB">
        <w:rPr>
          <w:rStyle w:val="Anweisung"/>
          <w:lang w:val="ru-RU"/>
        </w:rPr>
        <w:t>ундук с сокровищами открывается сам)</w:t>
      </w:r>
      <w:r w:rsidR="00AB3C05">
        <w:rPr>
          <w:rStyle w:val="Anweisung"/>
          <w:lang w:val="ru-RU"/>
        </w:rPr>
        <w:t>.</w:t>
      </w:r>
    </w:p>
    <w:p w:rsidR="0044678B" w:rsidRPr="0026407B" w:rsidRDefault="00276254" w:rsidP="00C1426F">
      <w:pPr>
        <w:pStyle w:val="Text"/>
        <w:rPr>
          <w:rStyle w:val="Anweisung"/>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Какое огромное богатство! Драгоценности, золото, серебро… Но разве это</w:t>
      </w:r>
      <w:r w:rsidR="00DE50E4">
        <w:rPr>
          <w:lang w:val="ru-RU"/>
        </w:rPr>
        <w:t xml:space="preserve"> </w:t>
      </w:r>
      <w:r w:rsidR="0044678B" w:rsidRPr="0026407B">
        <w:rPr>
          <w:lang w:val="ru-RU"/>
        </w:rPr>
        <w:t xml:space="preserve">кража </w:t>
      </w:r>
      <w:r w:rsidR="00C655A4">
        <w:rPr>
          <w:lang w:val="ru-RU"/>
        </w:rPr>
        <w:t>-</w:t>
      </w:r>
      <w:r w:rsidR="0044678B" w:rsidRPr="0026407B">
        <w:rPr>
          <w:lang w:val="ru-RU"/>
        </w:rPr>
        <w:t xml:space="preserve"> обкрадывать воров, </w:t>
      </w:r>
      <w:r w:rsidR="00DE50E4">
        <w:rPr>
          <w:lang w:val="ru-RU"/>
        </w:rPr>
        <w:t>разве это</w:t>
      </w:r>
      <w:r w:rsidR="0044678B" w:rsidRPr="0026407B">
        <w:rPr>
          <w:lang w:val="ru-RU"/>
        </w:rPr>
        <w:t xml:space="preserve"> грабёж </w:t>
      </w:r>
      <w:r w:rsidR="00C655A4">
        <w:rPr>
          <w:lang w:val="ru-RU"/>
        </w:rPr>
        <w:t>-</w:t>
      </w:r>
      <w:r w:rsidR="0044678B" w:rsidRPr="0026407B">
        <w:rPr>
          <w:lang w:val="ru-RU"/>
        </w:rPr>
        <w:t xml:space="preserve"> грабить разбойников? Здесь так много, что эти бандиты и не заметят, если чего-то не </w:t>
      </w:r>
      <w:r w:rsidR="00DE50E4">
        <w:rPr>
          <w:lang w:val="ru-RU"/>
        </w:rPr>
        <w:t>дос</w:t>
      </w:r>
      <w:r w:rsidR="0044678B" w:rsidRPr="0026407B">
        <w:rPr>
          <w:lang w:val="ru-RU"/>
        </w:rPr>
        <w:t xml:space="preserve">танет, </w:t>
      </w:r>
      <w:r w:rsidR="00DE50E4">
        <w:rPr>
          <w:lang w:val="ru-RU"/>
        </w:rPr>
        <w:t>а</w:t>
      </w:r>
      <w:r w:rsidR="0044678B" w:rsidRPr="0026407B">
        <w:rPr>
          <w:lang w:val="ru-RU"/>
        </w:rPr>
        <w:t xml:space="preserve"> уже этот маленький алмаз </w:t>
      </w:r>
      <w:r w:rsidR="0044678B" w:rsidRPr="0026407B">
        <w:rPr>
          <w:rStyle w:val="Anweisung"/>
          <w:lang w:val="ru-RU"/>
        </w:rPr>
        <w:t>(достаёт алмаз из сундука)</w:t>
      </w:r>
      <w:r w:rsidR="0044678B" w:rsidRPr="0026407B">
        <w:rPr>
          <w:lang w:val="ru-RU"/>
        </w:rPr>
        <w:t xml:space="preserve"> может подарить мне и моей жене </w:t>
      </w:r>
      <w:r w:rsidR="00DE50E4">
        <w:rPr>
          <w:lang w:val="ru-RU"/>
        </w:rPr>
        <w:t xml:space="preserve">долгую </w:t>
      </w:r>
      <w:r w:rsidR="0044678B" w:rsidRPr="0026407B">
        <w:rPr>
          <w:lang w:val="ru-RU"/>
        </w:rPr>
        <w:t xml:space="preserve">жизнь без забот. </w:t>
      </w:r>
      <w:r w:rsidR="0044678B" w:rsidRPr="0026407B">
        <w:rPr>
          <w:rStyle w:val="Anweisung"/>
          <w:lang w:val="ru-RU"/>
        </w:rPr>
        <w:t>(бросает алмаз обратно)</w:t>
      </w:r>
      <w:r w:rsidR="0044678B" w:rsidRPr="0026407B">
        <w:rPr>
          <w:lang w:val="ru-RU"/>
        </w:rPr>
        <w:t xml:space="preserve"> А если они всё-таки заметят? </w:t>
      </w:r>
      <w:r w:rsidR="00D47CC2">
        <w:rPr>
          <w:lang w:val="ru-RU"/>
        </w:rPr>
        <w:t>Н</w:t>
      </w:r>
      <w:r w:rsidR="00DE50E4" w:rsidRPr="00D47CC2">
        <w:rPr>
          <w:lang w:val="ru-RU"/>
        </w:rPr>
        <w:t xml:space="preserve">ет, оставлю </w:t>
      </w:r>
      <w:r w:rsidR="00D47CC2">
        <w:rPr>
          <w:lang w:val="ru-RU"/>
        </w:rPr>
        <w:t xml:space="preserve">всё </w:t>
      </w:r>
      <w:r w:rsidR="00DE50E4" w:rsidRPr="00D47CC2">
        <w:rPr>
          <w:lang w:val="ru-RU"/>
        </w:rPr>
        <w:t>как есть</w:t>
      </w:r>
      <w:r w:rsidR="00D47CC2">
        <w:rPr>
          <w:lang w:val="ru-RU"/>
        </w:rPr>
        <w:t>.</w:t>
      </w:r>
      <w:r w:rsidR="00DE50E4" w:rsidRPr="0026407B">
        <w:rPr>
          <w:rStyle w:val="Anweisung"/>
          <w:lang w:val="ru-RU"/>
        </w:rPr>
        <w:t xml:space="preserve"> </w:t>
      </w:r>
      <w:r w:rsidR="0044678B" w:rsidRPr="0026407B">
        <w:rPr>
          <w:rStyle w:val="Anweisung"/>
          <w:lang w:val="ru-RU"/>
        </w:rPr>
        <w:t>(достаёт украшение из сундука)</w:t>
      </w:r>
      <w:r w:rsidR="0044678B" w:rsidRPr="0026407B">
        <w:rPr>
          <w:lang w:val="ru-RU"/>
        </w:rPr>
        <w:t xml:space="preserve"> Всё это золото и драгоценные камни украдены </w:t>
      </w:r>
      <w:r w:rsidR="00D47CC2" w:rsidRPr="0026407B">
        <w:rPr>
          <w:lang w:val="ru-RU"/>
        </w:rPr>
        <w:t xml:space="preserve">наверняка </w:t>
      </w:r>
      <w:r w:rsidR="0044678B" w:rsidRPr="0026407B">
        <w:rPr>
          <w:lang w:val="ru-RU"/>
        </w:rPr>
        <w:t xml:space="preserve">у богатых. Ну что ж, тогда, наверное, не будет большой беды, если немного навредить ворам. </w:t>
      </w:r>
      <w:r w:rsidR="00CA51E0">
        <w:rPr>
          <w:lang w:val="ru-RU"/>
        </w:rPr>
        <w:t>Мне-то уж это нужнее</w:t>
      </w:r>
      <w:r w:rsidR="0044678B" w:rsidRPr="0026407B">
        <w:rPr>
          <w:lang w:val="ru-RU"/>
        </w:rPr>
        <w:t xml:space="preserve">, чем им </w:t>
      </w:r>
      <w:r w:rsidR="0044678B" w:rsidRPr="0026407B">
        <w:rPr>
          <w:rStyle w:val="Anweisung"/>
          <w:lang w:val="ru-RU"/>
        </w:rPr>
        <w:t>(бросает обратно)</w:t>
      </w:r>
      <w:r w:rsidR="00AB3C05">
        <w:rPr>
          <w:rStyle w:val="Anweisung"/>
          <w:lang w:val="ru-RU"/>
        </w:rPr>
        <w:t>.</w:t>
      </w:r>
      <w:r w:rsidR="0044678B" w:rsidRPr="0026407B">
        <w:rPr>
          <w:lang w:val="ru-RU"/>
        </w:rPr>
        <w:t xml:space="preserve"> Но всё равно это неправильно. Нет, я не хочу становиться вором. </w:t>
      </w:r>
      <w:r w:rsidR="0044678B" w:rsidRPr="0026407B">
        <w:rPr>
          <w:rStyle w:val="Anweisung"/>
          <w:lang w:val="ru-RU"/>
        </w:rPr>
        <w:t>(снова поворачивается к сундуку)</w:t>
      </w:r>
      <w:r w:rsidR="0044678B" w:rsidRPr="0026407B">
        <w:rPr>
          <w:lang w:val="ru-RU"/>
        </w:rPr>
        <w:t xml:space="preserve"> Ах, если взять совсем чуть-чуть </w:t>
      </w:r>
      <w:r w:rsidR="00C655A4">
        <w:rPr>
          <w:lang w:val="ru-RU"/>
        </w:rPr>
        <w:t>-</w:t>
      </w:r>
      <w:r w:rsidR="0044678B" w:rsidRPr="0026407B">
        <w:rPr>
          <w:lang w:val="ru-RU"/>
        </w:rPr>
        <w:t xml:space="preserve"> разве это будет плохо? </w:t>
      </w:r>
      <w:r w:rsidR="0044678B" w:rsidRPr="0026407B">
        <w:rPr>
          <w:rStyle w:val="Anweisung"/>
          <w:lang w:val="ru-RU"/>
        </w:rPr>
        <w:t>(кладёт несколько золотых монет в мешок)</w:t>
      </w:r>
      <w:r w:rsidR="0044678B" w:rsidRPr="0026407B">
        <w:rPr>
          <w:lang w:val="ru-RU"/>
        </w:rPr>
        <w:t xml:space="preserve"> Я никому не причиняю вреда. </w:t>
      </w:r>
      <w:r w:rsidR="00D47CC2">
        <w:rPr>
          <w:lang w:val="ru-RU"/>
        </w:rPr>
        <w:t>В</w:t>
      </w:r>
      <w:r w:rsidR="00D47CC2" w:rsidRPr="0026407B">
        <w:rPr>
          <w:lang w:val="ru-RU"/>
        </w:rPr>
        <w:t xml:space="preserve">едь </w:t>
      </w:r>
      <w:r w:rsidR="00D47CC2">
        <w:rPr>
          <w:lang w:val="ru-RU"/>
        </w:rPr>
        <w:t>я</w:t>
      </w:r>
      <w:r w:rsidR="0044678B" w:rsidRPr="0026407B">
        <w:rPr>
          <w:lang w:val="ru-RU"/>
        </w:rPr>
        <w:t xml:space="preserve"> не злой. </w:t>
      </w:r>
      <w:r w:rsidR="00D47CC2">
        <w:rPr>
          <w:lang w:val="ru-RU"/>
        </w:rPr>
        <w:t xml:space="preserve">Никому не делаю больно. </w:t>
      </w:r>
      <w:r w:rsidR="0044678B" w:rsidRPr="0026407B">
        <w:rPr>
          <w:lang w:val="ru-RU"/>
        </w:rPr>
        <w:t xml:space="preserve">Всего несколько таких монет </w:t>
      </w:r>
      <w:r w:rsidR="00C655A4">
        <w:rPr>
          <w:lang w:val="ru-RU"/>
        </w:rPr>
        <w:t>-</w:t>
      </w:r>
      <w:r w:rsidR="0044678B" w:rsidRPr="0026407B">
        <w:rPr>
          <w:lang w:val="ru-RU"/>
        </w:rPr>
        <w:t xml:space="preserve"> в такой огромной куче их никто не заметит. </w:t>
      </w:r>
      <w:r w:rsidR="00AB3C05">
        <w:rPr>
          <w:rStyle w:val="Anweisung"/>
          <w:lang w:val="ru-RU"/>
        </w:rPr>
        <w:t>(Б</w:t>
      </w:r>
      <w:r w:rsidR="00D47CC2">
        <w:rPr>
          <w:rStyle w:val="Anweisung"/>
          <w:lang w:val="ru-RU"/>
        </w:rPr>
        <w:t>ерёт мешок, полный золота</w:t>
      </w:r>
      <w:r w:rsidR="0044678B" w:rsidRPr="0026407B">
        <w:rPr>
          <w:rStyle w:val="Anweisung"/>
          <w:lang w:val="ru-RU"/>
        </w:rPr>
        <w:t>)</w:t>
      </w:r>
      <w:r w:rsidR="00D47CC2">
        <w:rPr>
          <w:rStyle w:val="Anweisung"/>
          <w:lang w:val="ru-RU"/>
        </w:rPr>
        <w:t>.</w:t>
      </w:r>
    </w:p>
    <w:p w:rsidR="0044678B" w:rsidRPr="0023721D" w:rsidRDefault="00276254" w:rsidP="00C1426F">
      <w:pPr>
        <w:pStyle w:val="Text"/>
        <w:rPr>
          <w:rStyle w:val="Anweisung"/>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Сезам, закройся</w:t>
      </w:r>
      <w:r w:rsidR="00D47CC2">
        <w:rPr>
          <w:lang w:val="ru-RU"/>
        </w:rPr>
        <w:t xml:space="preserve"> </w:t>
      </w:r>
      <w:r w:rsidR="00D47CC2" w:rsidRPr="0023721D">
        <w:rPr>
          <w:rStyle w:val="Anweisung"/>
          <w:lang w:val="ru-RU"/>
        </w:rPr>
        <w:t>(крадучись уходит).</w:t>
      </w:r>
    </w:p>
    <w:p w:rsidR="0044678B" w:rsidRPr="00B078BB" w:rsidRDefault="00900C2E" w:rsidP="00C1426F">
      <w:pPr>
        <w:pStyle w:val="Text"/>
        <w:ind w:hanging="568"/>
        <w:rPr>
          <w:rStyle w:val="Anweisung"/>
          <w:lang w:val="ru-RU"/>
        </w:rPr>
      </w:pPr>
      <w:r w:rsidRPr="00B078BB">
        <w:rPr>
          <w:rStyle w:val="Anweisung"/>
          <w:lang w:val="ru-RU"/>
        </w:rPr>
        <w:t>(П</w:t>
      </w:r>
      <w:r w:rsidR="0044678B" w:rsidRPr="00B078BB">
        <w:rPr>
          <w:rStyle w:val="Anweisung"/>
          <w:lang w:val="ru-RU"/>
        </w:rPr>
        <w:t>ещера закрывается</w:t>
      </w:r>
      <w:r w:rsidRPr="00B078BB">
        <w:rPr>
          <w:rStyle w:val="Anweisung"/>
          <w:lang w:val="ru-RU"/>
        </w:rPr>
        <w:t>)</w:t>
      </w:r>
      <w:r w:rsidR="00AB3C05">
        <w:rPr>
          <w:rStyle w:val="Anweisung"/>
          <w:lang w:val="ru-RU"/>
        </w:rPr>
        <w:t>.</w:t>
      </w:r>
    </w:p>
    <w:p w:rsidR="0044678B" w:rsidRPr="00B078BB" w:rsidRDefault="0044678B" w:rsidP="00C1426F">
      <w:pPr>
        <w:pStyle w:val="berschrift3"/>
        <w:rPr>
          <w:rStyle w:val="RollenNamen"/>
          <w:smallCaps w:val="0"/>
          <w:color w:val="auto"/>
          <w:sz w:val="24"/>
          <w:lang w:val="ru-RU"/>
        </w:rPr>
      </w:pPr>
      <w:r w:rsidRPr="00B078BB">
        <w:rPr>
          <w:rStyle w:val="RollenNamen"/>
          <w:smallCaps w:val="0"/>
          <w:color w:val="auto"/>
          <w:sz w:val="24"/>
          <w:lang w:val="ru-RU"/>
        </w:rPr>
        <w:lastRenderedPageBreak/>
        <w:t xml:space="preserve">Интермедия перед занавесом. Мустафа и </w:t>
      </w:r>
      <w:r w:rsidR="005C510A">
        <w:rPr>
          <w:rStyle w:val="RollenNamen"/>
          <w:smallCaps w:val="0"/>
          <w:color w:val="auto"/>
          <w:sz w:val="24"/>
          <w:lang w:val="ru-RU"/>
        </w:rPr>
        <w:t>Шахерезада</w:t>
      </w:r>
    </w:p>
    <w:p w:rsidR="0044678B" w:rsidRPr="0023721D" w:rsidRDefault="006A355F" w:rsidP="00C1426F">
      <w:pPr>
        <w:pStyle w:val="Text"/>
        <w:rPr>
          <w:rStyle w:val="Anweisung"/>
          <w:lang w:val="ru-RU"/>
        </w:rPr>
      </w:pPr>
      <w:r w:rsidRPr="006A355F">
        <w:rPr>
          <w:rStyle w:val="RollenNamen"/>
          <w:lang w:val="ru-RU"/>
        </w:rPr>
        <w:t>Мустафа</w:t>
      </w:r>
      <w:r>
        <w:rPr>
          <w:rStyle w:val="RollenNamen"/>
          <w:smallCaps w:val="0"/>
          <w:color w:val="auto"/>
          <w:lang w:val="ru-RU"/>
        </w:rPr>
        <w:tab/>
      </w:r>
      <w:r w:rsidR="0044678B" w:rsidRPr="0026407B">
        <w:rPr>
          <w:lang w:val="ru-RU"/>
        </w:rPr>
        <w:t xml:space="preserve">И вот так, весёлый и довольный, Алибаба отправился домой </w:t>
      </w:r>
      <w:r w:rsidR="00C655A4">
        <w:rPr>
          <w:lang w:val="ru-RU"/>
        </w:rPr>
        <w:t>-</w:t>
      </w:r>
      <w:r w:rsidR="0044678B" w:rsidRPr="0026407B">
        <w:rPr>
          <w:lang w:val="ru-RU"/>
        </w:rPr>
        <w:t xml:space="preserve"> и по</w:t>
      </w:r>
      <w:r w:rsidR="00D47CC2">
        <w:rPr>
          <w:lang w:val="ru-RU"/>
        </w:rPr>
        <w:t>э</w:t>
      </w:r>
      <w:r w:rsidR="0044678B" w:rsidRPr="0026407B">
        <w:rPr>
          <w:lang w:val="ru-RU"/>
        </w:rPr>
        <w:t xml:space="preserve">тому сегодня </w:t>
      </w:r>
      <w:r w:rsidR="00D47CC2" w:rsidRPr="0026407B">
        <w:rPr>
          <w:lang w:val="ru-RU"/>
        </w:rPr>
        <w:t xml:space="preserve">он </w:t>
      </w:r>
      <w:r w:rsidR="0044678B" w:rsidRPr="0026407B">
        <w:rPr>
          <w:lang w:val="ru-RU"/>
        </w:rPr>
        <w:t xml:space="preserve">такой богатый человек. </w:t>
      </w:r>
      <w:r w:rsidR="0044678B" w:rsidRPr="00D47CC2">
        <w:rPr>
          <w:lang w:val="ru-RU"/>
        </w:rPr>
        <w:t xml:space="preserve">Вот и вся история, которую </w:t>
      </w:r>
      <w:r w:rsidR="00AC0E13">
        <w:rPr>
          <w:lang w:val="ru-RU"/>
        </w:rPr>
        <w:t>В</w:t>
      </w:r>
      <w:r w:rsidR="0044678B" w:rsidRPr="00D47CC2">
        <w:rPr>
          <w:lang w:val="ru-RU"/>
        </w:rPr>
        <w:t xml:space="preserve">ы хотели услышать. </w:t>
      </w:r>
      <w:r w:rsidR="0044678B" w:rsidRPr="0026407B">
        <w:rPr>
          <w:rStyle w:val="Anweisung"/>
          <w:lang w:val="ru-RU"/>
        </w:rPr>
        <w:t>(</w:t>
      </w:r>
      <w:r w:rsidR="00AB3C05">
        <w:rPr>
          <w:rStyle w:val="Anweisung"/>
          <w:lang w:val="ru-RU"/>
        </w:rPr>
        <w:t>П</w:t>
      </w:r>
      <w:r w:rsidR="00E94572">
        <w:rPr>
          <w:rStyle w:val="Anweisung"/>
          <w:lang w:val="ru-RU"/>
        </w:rPr>
        <w:t>ытается уйти</w:t>
      </w:r>
      <w:r w:rsidR="0044678B" w:rsidRPr="0026407B">
        <w:rPr>
          <w:rStyle w:val="Anweisung"/>
          <w:lang w:val="ru-RU"/>
        </w:rPr>
        <w:t>)</w:t>
      </w:r>
      <w:r w:rsidR="001D71DF">
        <w:rPr>
          <w:rStyle w:val="Anweisung"/>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Как </w:t>
      </w:r>
      <w:r w:rsidR="00C655A4">
        <w:rPr>
          <w:lang w:val="ru-RU"/>
        </w:rPr>
        <w:t>-</w:t>
      </w:r>
      <w:r w:rsidR="0044678B" w:rsidRPr="0026407B">
        <w:rPr>
          <w:lang w:val="ru-RU"/>
        </w:rPr>
        <w:t xml:space="preserve"> это уже всё? А что же было с женой Алибабы? </w:t>
      </w:r>
      <w:r w:rsidR="0044678B" w:rsidRPr="0026407B">
        <w:rPr>
          <w:rStyle w:val="Anweisung"/>
          <w:lang w:val="ru-RU"/>
        </w:rPr>
        <w:t>(игра</w:t>
      </w:r>
      <w:r w:rsidR="00E94572" w:rsidRPr="00E94572">
        <w:rPr>
          <w:rStyle w:val="Anweisung"/>
          <w:lang w:val="ru-RU"/>
        </w:rPr>
        <w:t xml:space="preserve"> </w:t>
      </w:r>
      <w:r w:rsidR="00E94572">
        <w:rPr>
          <w:rStyle w:val="Anweisung"/>
          <w:lang w:val="ru-RU"/>
        </w:rPr>
        <w:t>«в прятки»</w:t>
      </w:r>
      <w:r w:rsidR="0044678B" w:rsidRPr="0026407B">
        <w:rPr>
          <w:rStyle w:val="Anweisung"/>
          <w:lang w:val="ru-RU"/>
        </w:rPr>
        <w:t>, перестройка сцены)</w:t>
      </w:r>
      <w:r w:rsidR="0044678B" w:rsidRPr="0026407B">
        <w:rPr>
          <w:lang w:val="ru-RU"/>
        </w:rPr>
        <w:t xml:space="preserve"> Эй!</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А что</w:t>
      </w:r>
      <w:r w:rsidR="00E94572">
        <w:rPr>
          <w:lang w:val="ru-RU"/>
        </w:rPr>
        <w:t xml:space="preserve"> же</w:t>
      </w:r>
      <w:r w:rsidR="0044678B" w:rsidRPr="0026407B">
        <w:rPr>
          <w:lang w:val="ru-RU"/>
        </w:rPr>
        <w:t xml:space="preserve"> с ней должно было быть?</w:t>
      </w:r>
    </w:p>
    <w:p w:rsidR="0044678B" w:rsidRPr="00CC6CF7"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CC6CF7">
        <w:rPr>
          <w:lang w:val="ru-RU"/>
        </w:rPr>
        <w:t xml:space="preserve">Ну, если бы я была женой Алибабы, и он пришёл </w:t>
      </w:r>
      <w:r w:rsidR="00E94572">
        <w:rPr>
          <w:lang w:val="ru-RU"/>
        </w:rPr>
        <w:t xml:space="preserve">бы </w:t>
      </w:r>
      <w:r w:rsidR="0044678B" w:rsidRPr="00CC6CF7">
        <w:rPr>
          <w:lang w:val="ru-RU"/>
        </w:rPr>
        <w:t xml:space="preserve">домой с мешком золота, я бы обязательно </w:t>
      </w:r>
      <w:r w:rsidR="00E94572">
        <w:rPr>
          <w:lang w:val="ru-RU"/>
        </w:rPr>
        <w:t>хорошенько его</w:t>
      </w:r>
      <w:r w:rsidR="00CC6CF7">
        <w:rPr>
          <w:lang w:val="ru-RU"/>
        </w:rPr>
        <w:t xml:space="preserve"> рас</w:t>
      </w:r>
      <w:r w:rsidR="0044678B" w:rsidRPr="00CC6CF7">
        <w:rPr>
          <w:lang w:val="ru-RU"/>
        </w:rPr>
        <w:t>просила, откуда оно.</w:t>
      </w:r>
    </w:p>
    <w:p w:rsidR="0044678B" w:rsidRPr="0044678B" w:rsidRDefault="006A355F" w:rsidP="00C1426F">
      <w:pPr>
        <w:pStyle w:val="Text"/>
        <w:rPr>
          <w:rStyle w:val="RollenNamen"/>
          <w:smallCaps w:val="0"/>
          <w:color w:val="auto"/>
          <w:lang w:val="ru-RU"/>
        </w:rPr>
      </w:pPr>
      <w:r w:rsidRPr="006A355F">
        <w:rPr>
          <w:rStyle w:val="RollenNamen"/>
          <w:lang w:val="ru-RU"/>
        </w:rPr>
        <w:t>Мустафа</w:t>
      </w:r>
      <w:r>
        <w:rPr>
          <w:rStyle w:val="RollenNamen"/>
          <w:smallCaps w:val="0"/>
          <w:color w:val="auto"/>
          <w:lang w:val="ru-RU"/>
        </w:rPr>
        <w:tab/>
      </w:r>
      <w:r w:rsidR="0044678B" w:rsidRPr="00CC6CF7">
        <w:rPr>
          <w:lang w:val="ru-RU"/>
        </w:rPr>
        <w:t xml:space="preserve">Да, его жена такая же любопытная, как и </w:t>
      </w:r>
      <w:r w:rsidR="00CC6CF7">
        <w:rPr>
          <w:lang w:val="ru-RU"/>
        </w:rPr>
        <w:t>В</w:t>
      </w:r>
      <w:r w:rsidR="0044678B" w:rsidRPr="00CC6CF7">
        <w:rPr>
          <w:lang w:val="ru-RU"/>
        </w:rPr>
        <w:t>ы!</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Она его </w:t>
      </w:r>
      <w:r w:rsidR="00CC6CF7">
        <w:rPr>
          <w:lang w:val="ru-RU"/>
        </w:rPr>
        <w:t>рас</w:t>
      </w:r>
      <w:r w:rsidR="0044678B" w:rsidRPr="0026407B">
        <w:rPr>
          <w:lang w:val="ru-RU"/>
        </w:rPr>
        <w:t>прашивала?</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 xml:space="preserve">Спрашивала… спрашивала… Вы хотите слишком много знать. Вопросы </w:t>
      </w:r>
      <w:r w:rsidR="00E94572" w:rsidRPr="0026407B">
        <w:rPr>
          <w:lang w:val="ru-RU"/>
        </w:rPr>
        <w:t xml:space="preserve">не </w:t>
      </w:r>
      <w:r w:rsidR="00E94572">
        <w:rPr>
          <w:lang w:val="ru-RU"/>
        </w:rPr>
        <w:t xml:space="preserve">товар – не </w:t>
      </w:r>
      <w:r w:rsidR="00E94572" w:rsidRPr="0026407B">
        <w:rPr>
          <w:lang w:val="ru-RU"/>
        </w:rPr>
        <w:t xml:space="preserve">стоят </w:t>
      </w:r>
      <w:r w:rsidR="0044678B" w:rsidRPr="0026407B">
        <w:rPr>
          <w:lang w:val="ru-RU"/>
        </w:rPr>
        <w:t xml:space="preserve">ничего. </w:t>
      </w:r>
      <w:r w:rsidR="00E94572">
        <w:rPr>
          <w:lang w:val="ru-RU"/>
        </w:rPr>
        <w:t>Вопрос не накормит. З</w:t>
      </w:r>
      <w:r w:rsidR="0044678B" w:rsidRPr="0026407B">
        <w:rPr>
          <w:lang w:val="ru-RU"/>
        </w:rPr>
        <w:t xml:space="preserve">наете, на одной ноге далеко не ускачешь. </w:t>
      </w:r>
      <w:r w:rsidR="0044678B" w:rsidRPr="0026407B">
        <w:rPr>
          <w:rStyle w:val="Anweisung"/>
          <w:lang w:val="ru-RU"/>
        </w:rPr>
        <w:t>(намёк на бакшиш)</w:t>
      </w:r>
      <w:r w:rsidR="0044678B" w:rsidRPr="0026407B">
        <w:rPr>
          <w:lang w:val="ru-RU"/>
        </w:rPr>
        <w:t xml:space="preserve"> И Мустафе ведь тоже нужно зарабатывать на хлеб…</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rStyle w:val="Anweisung"/>
          <w:lang w:val="ru-RU"/>
        </w:rPr>
        <w:t>(понимает намёк, даёт золотую монету)</w:t>
      </w:r>
      <w:r w:rsidR="00333133" w:rsidRPr="0026407B">
        <w:rPr>
          <w:lang w:val="ru-RU"/>
        </w:rPr>
        <w:t xml:space="preserve"> </w:t>
      </w:r>
      <w:r w:rsidR="0044678B" w:rsidRPr="0026407B">
        <w:rPr>
          <w:lang w:val="ru-RU"/>
        </w:rPr>
        <w:t xml:space="preserve">Вот. И что </w:t>
      </w:r>
      <w:r w:rsidR="00944748">
        <w:rPr>
          <w:lang w:val="ru-RU"/>
        </w:rPr>
        <w:t xml:space="preserve">случилось </w:t>
      </w:r>
      <w:r w:rsidR="0044678B" w:rsidRPr="0026407B">
        <w:rPr>
          <w:lang w:val="ru-RU"/>
        </w:rPr>
        <w:t>дальше?</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944748">
        <w:rPr>
          <w:lang w:val="ru-RU"/>
        </w:rPr>
        <w:t>А</w:t>
      </w:r>
      <w:r w:rsidR="0044678B" w:rsidRPr="0026407B">
        <w:rPr>
          <w:lang w:val="ru-RU"/>
        </w:rPr>
        <w:t>, дальше</w:t>
      </w:r>
      <w:r w:rsidR="00944748">
        <w:rPr>
          <w:lang w:val="ru-RU"/>
        </w:rPr>
        <w:t xml:space="preserve"> всё пошло одно за другим</w:t>
      </w:r>
      <w:r w:rsidR="0044678B" w:rsidRPr="0026407B">
        <w:rPr>
          <w:lang w:val="ru-RU"/>
        </w:rPr>
        <w:t xml:space="preserve">. </w:t>
      </w:r>
      <w:r w:rsidR="00944748" w:rsidRPr="0026407B">
        <w:rPr>
          <w:rStyle w:val="Anweisung"/>
          <w:lang w:val="ru-RU"/>
        </w:rPr>
        <w:t xml:space="preserve">(прячет деньги и </w:t>
      </w:r>
      <w:r w:rsidR="00944748">
        <w:rPr>
          <w:rStyle w:val="Anweisung"/>
          <w:lang w:val="ru-RU"/>
        </w:rPr>
        <w:t>скрывается в кулисах</w:t>
      </w:r>
      <w:r w:rsidR="00944748" w:rsidRPr="0026407B">
        <w:rPr>
          <w:rStyle w:val="Anweisung"/>
          <w:lang w:val="ru-RU"/>
        </w:rPr>
        <w:t>)</w:t>
      </w:r>
      <w:r w:rsidR="00944748" w:rsidRPr="0026407B">
        <w:rPr>
          <w:lang w:val="ru-RU"/>
        </w:rPr>
        <w:t xml:space="preserve"> </w:t>
      </w:r>
      <w:r w:rsidR="0044678B" w:rsidRPr="0026407B">
        <w:rPr>
          <w:lang w:val="ru-RU"/>
        </w:rPr>
        <w:t>Всё дальше и дальше.</w:t>
      </w:r>
    </w:p>
    <w:p w:rsidR="0044678B" w:rsidRPr="0026407B" w:rsidRDefault="0044678B" w:rsidP="00C1426F">
      <w:pPr>
        <w:pStyle w:val="Text"/>
        <w:ind w:hanging="568"/>
        <w:rPr>
          <w:rStyle w:val="Anweisung"/>
          <w:lang w:val="ru-RU"/>
        </w:rPr>
      </w:pPr>
      <w:r w:rsidRPr="0026407B">
        <w:rPr>
          <w:rStyle w:val="Anweisung"/>
          <w:lang w:val="ru-RU"/>
        </w:rPr>
        <w:t>(</w:t>
      </w:r>
      <w:r w:rsidR="00944748">
        <w:rPr>
          <w:rStyle w:val="Anweisung"/>
          <w:lang w:val="ru-RU"/>
        </w:rPr>
        <w:t>Кули</w:t>
      </w:r>
      <w:r w:rsidRPr="0026407B">
        <w:rPr>
          <w:rStyle w:val="Anweisung"/>
          <w:lang w:val="ru-RU"/>
        </w:rPr>
        <w:t>сы превращаются в городскую декорацию)</w:t>
      </w:r>
      <w:r w:rsidR="00AB3C05">
        <w:rPr>
          <w:rStyle w:val="Anweisung"/>
          <w:lang w:val="ru-RU"/>
        </w:rPr>
        <w:t>.</w:t>
      </w:r>
    </w:p>
    <w:p w:rsidR="0044678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rStyle w:val="Anweisung"/>
          <w:lang w:val="ru-RU"/>
        </w:rPr>
        <w:t>(идёт за Мустафой)</w:t>
      </w:r>
      <w:r w:rsidR="00333133" w:rsidRPr="0026407B">
        <w:rPr>
          <w:lang w:val="ru-RU"/>
        </w:rPr>
        <w:t xml:space="preserve"> </w:t>
      </w:r>
      <w:r w:rsidR="0044678B" w:rsidRPr="0026407B">
        <w:rPr>
          <w:lang w:val="ru-RU"/>
        </w:rPr>
        <w:t>Эй, мои деньги! Я же заплатила! Если бы я была женой Алибабы, я бы спросила…</w:t>
      </w:r>
    </w:p>
    <w:p w:rsidR="00944748" w:rsidRPr="0026407B" w:rsidRDefault="00944748" w:rsidP="00C1426F">
      <w:pPr>
        <w:pStyle w:val="Text"/>
        <w:ind w:hanging="568"/>
        <w:rPr>
          <w:rStyle w:val="Anweisung"/>
          <w:lang w:val="ru-RU"/>
        </w:rPr>
      </w:pPr>
      <w:r>
        <w:rPr>
          <w:rStyle w:val="Anweisung"/>
          <w:lang w:val="ru-RU"/>
        </w:rPr>
        <w:t>(</w:t>
      </w:r>
      <w:r w:rsidRPr="0026407B">
        <w:rPr>
          <w:rStyle w:val="Anweisung"/>
          <w:lang w:val="ru-RU"/>
        </w:rPr>
        <w:t>Фатима выходит на авансцену)</w:t>
      </w:r>
      <w:r w:rsidR="00AB3C05">
        <w:rPr>
          <w:rStyle w:val="Anweisung"/>
          <w:lang w:val="ru-RU"/>
        </w:rPr>
        <w:t>.</w:t>
      </w:r>
    </w:p>
    <w:p w:rsidR="0044678B" w:rsidRPr="00B078BB" w:rsidRDefault="0044678B" w:rsidP="00C1426F">
      <w:pPr>
        <w:pStyle w:val="berschrift3"/>
        <w:rPr>
          <w:rStyle w:val="RollenNamen"/>
          <w:smallCaps w:val="0"/>
          <w:color w:val="auto"/>
          <w:sz w:val="24"/>
          <w:lang w:val="ru-RU"/>
        </w:rPr>
      </w:pPr>
      <w:r w:rsidRPr="00B078BB">
        <w:rPr>
          <w:rStyle w:val="RollenNamen"/>
          <w:smallCaps w:val="0"/>
          <w:color w:val="auto"/>
          <w:sz w:val="24"/>
          <w:lang w:val="ru-RU"/>
        </w:rPr>
        <w:t>Город</w:t>
      </w:r>
      <w:r w:rsidR="00AB3C05">
        <w:rPr>
          <w:rStyle w:val="RollenNamen"/>
          <w:smallCaps w:val="0"/>
          <w:color w:val="auto"/>
          <w:sz w:val="24"/>
          <w:lang w:val="ru-RU"/>
        </w:rPr>
        <w:t xml:space="preserve">. </w:t>
      </w:r>
      <w:r w:rsidRPr="00B078BB">
        <w:rPr>
          <w:rStyle w:val="RollenNamen"/>
          <w:smallCaps w:val="0"/>
          <w:color w:val="auto"/>
          <w:sz w:val="24"/>
          <w:lang w:val="ru-RU"/>
        </w:rPr>
        <w:t xml:space="preserve"> </w:t>
      </w:r>
      <w:r w:rsidR="00AB3C05">
        <w:rPr>
          <w:rStyle w:val="RollenNamen"/>
          <w:smallCaps w:val="0"/>
          <w:color w:val="auto"/>
          <w:sz w:val="24"/>
          <w:lang w:val="ru-RU"/>
        </w:rPr>
        <w:t>Д</w:t>
      </w:r>
      <w:r w:rsidRPr="00B078BB">
        <w:rPr>
          <w:rStyle w:val="RollenNamen"/>
          <w:smallCaps w:val="0"/>
          <w:color w:val="auto"/>
          <w:sz w:val="24"/>
          <w:lang w:val="ru-RU"/>
        </w:rPr>
        <w:t>ом Алибабы. Алибаба и Фатима</w:t>
      </w:r>
    </w:p>
    <w:p w:rsidR="0044678B" w:rsidRPr="0026407B" w:rsidRDefault="00276254" w:rsidP="00C1426F">
      <w:pPr>
        <w:pStyle w:val="Text"/>
        <w:rPr>
          <w:lang w:val="ru-RU"/>
        </w:rPr>
      </w:pPr>
      <w:r>
        <w:rPr>
          <w:rStyle w:val="RollenNamen"/>
          <w:lang w:val="ru-RU"/>
        </w:rPr>
        <w:t>Фатима</w:t>
      </w:r>
      <w:r w:rsidR="0088664F">
        <w:rPr>
          <w:rStyle w:val="RollenNamen"/>
          <w:smallCaps w:val="0"/>
          <w:color w:val="auto"/>
          <w:lang w:val="ru-RU"/>
        </w:rPr>
        <w:tab/>
      </w:r>
      <w:r w:rsidR="0044678B" w:rsidRPr="0026407B">
        <w:rPr>
          <w:lang w:val="ru-RU"/>
        </w:rPr>
        <w:t xml:space="preserve">Где же он? Он ещё никогда так долго не задерживался. Не случилось ли с ним чего? </w:t>
      </w:r>
      <w:r w:rsidR="00D47639" w:rsidRPr="00D47639">
        <w:rPr>
          <w:rStyle w:val="Anweisung"/>
          <w:lang w:val="ru-RU"/>
        </w:rPr>
        <w:t>(замечает крадущегося в дом Алибабу)</w:t>
      </w:r>
      <w:r w:rsidR="00D47639">
        <w:rPr>
          <w:lang w:val="ru-RU"/>
        </w:rPr>
        <w:t xml:space="preserve"> </w:t>
      </w:r>
      <w:r w:rsidR="0044678B" w:rsidRPr="0026407B">
        <w:rPr>
          <w:lang w:val="ru-RU"/>
        </w:rPr>
        <w:t>Алибаба!</w:t>
      </w:r>
    </w:p>
    <w:p w:rsidR="0044678B" w:rsidRPr="0026407B" w:rsidRDefault="0044678B" w:rsidP="00C1426F">
      <w:pPr>
        <w:pStyle w:val="Text"/>
        <w:ind w:hanging="568"/>
        <w:rPr>
          <w:rStyle w:val="Anweisung"/>
          <w:lang w:val="ru-RU"/>
        </w:rPr>
      </w:pPr>
      <w:r w:rsidRPr="0026407B">
        <w:rPr>
          <w:rStyle w:val="Anweisung"/>
          <w:lang w:val="ru-RU"/>
        </w:rPr>
        <w:t xml:space="preserve">(Алибаба </w:t>
      </w:r>
      <w:r w:rsidR="00D47639">
        <w:rPr>
          <w:rStyle w:val="Anweisung"/>
          <w:lang w:val="ru-RU"/>
        </w:rPr>
        <w:t>с мешком золота</w:t>
      </w:r>
      <w:r w:rsidRPr="0026407B">
        <w:rPr>
          <w:rStyle w:val="Anweisung"/>
          <w:lang w:val="ru-RU"/>
        </w:rPr>
        <w:t xml:space="preserve"> пугается, когда к нему обращаются)</w:t>
      </w:r>
      <w:r w:rsidR="00AB3C05">
        <w:rPr>
          <w:rStyle w:val="Anweisung"/>
          <w:lang w:val="ru-RU"/>
        </w:rPr>
        <w:t>.</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Где ты был, отец ослов? Я тут умираю от страха, что тебя съели волки, а ты?</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Если ты увидишь, что я тебе принёс, ты мне всё простишь.</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О ты, верблюд без горба, что это такое?</w:t>
      </w:r>
    </w:p>
    <w:p w:rsidR="0044678B" w:rsidRPr="0044678B" w:rsidRDefault="00276254" w:rsidP="00C1426F">
      <w:pPr>
        <w:pStyle w:val="Text"/>
        <w:rPr>
          <w:rStyle w:val="RollenNamen"/>
          <w:smallCaps w:val="0"/>
          <w:color w:val="auto"/>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(ставит мешок на сундук)</w:t>
      </w:r>
      <w:r w:rsidR="0088664F" w:rsidRPr="0026407B">
        <w:rPr>
          <w:lang w:val="ru-RU"/>
        </w:rPr>
        <w:t xml:space="preserve"> </w:t>
      </w:r>
      <w:r w:rsidR="0044678B" w:rsidRPr="0026407B">
        <w:rPr>
          <w:lang w:val="ru-RU"/>
        </w:rPr>
        <w:t>Смотри. Деньги. Много, очень много денег.</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 xml:space="preserve">Алибаба, что ты натворил? Неужели </w:t>
      </w:r>
      <w:r w:rsidR="00D47639" w:rsidRPr="0026407B">
        <w:rPr>
          <w:lang w:val="ru-RU"/>
        </w:rPr>
        <w:t xml:space="preserve">дьявол вселился </w:t>
      </w:r>
      <w:r w:rsidR="0044678B" w:rsidRPr="0026407B">
        <w:rPr>
          <w:lang w:val="ru-RU"/>
        </w:rPr>
        <w:t>в т</w:t>
      </w:r>
      <w:r w:rsidR="00D47639">
        <w:rPr>
          <w:lang w:val="ru-RU"/>
        </w:rPr>
        <w:t>ебя</w:t>
      </w:r>
      <w:r w:rsidR="0044678B" w:rsidRPr="0026407B">
        <w:rPr>
          <w:lang w:val="ru-RU"/>
        </w:rPr>
        <w:t>? Ты, глупец, скажи мне, что это значит! Ты что, подался к разбойникам?</w:t>
      </w:r>
    </w:p>
    <w:p w:rsidR="0044678B" w:rsidRPr="0026407B" w:rsidRDefault="00276254" w:rsidP="00C1426F">
      <w:pPr>
        <w:pStyle w:val="Text"/>
        <w:rPr>
          <w:rStyle w:val="Anweisung"/>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Тсс, иди сюда… </w:t>
      </w:r>
      <w:r w:rsidR="00AB3C05">
        <w:rPr>
          <w:rStyle w:val="Anweisung"/>
          <w:lang w:val="ru-RU"/>
        </w:rPr>
        <w:t>(Ш</w:t>
      </w:r>
      <w:r w:rsidR="005C510A">
        <w:rPr>
          <w:rStyle w:val="Anweisung"/>
          <w:lang w:val="ru-RU"/>
        </w:rPr>
        <w:t xml:space="preserve">епчет ей </w:t>
      </w:r>
      <w:r w:rsidR="00D47639">
        <w:rPr>
          <w:rStyle w:val="Anweisung"/>
          <w:lang w:val="ru-RU"/>
        </w:rPr>
        <w:t xml:space="preserve">что-то на </w:t>
      </w:r>
      <w:r w:rsidR="0044678B" w:rsidRPr="0026407B">
        <w:rPr>
          <w:rStyle w:val="Anweisung"/>
          <w:lang w:val="ru-RU"/>
        </w:rPr>
        <w:t>ухо; шёпот переходит в нежный п</w:t>
      </w:r>
      <w:r w:rsidR="003B6585">
        <w:rPr>
          <w:rStyle w:val="Anweisung"/>
          <w:lang w:val="ru-RU"/>
        </w:rPr>
        <w:t>оцелуй в щёку. Игра с поцелуем</w:t>
      </w:r>
      <w:r w:rsidR="0044678B" w:rsidRPr="0026407B">
        <w:rPr>
          <w:rStyle w:val="Anweisung"/>
          <w:lang w:val="ru-RU"/>
        </w:rPr>
        <w:t>)</w:t>
      </w:r>
      <w:r w:rsidR="003B6585">
        <w:rPr>
          <w:rStyle w:val="Anweisung"/>
          <w:lang w:val="ru-RU"/>
        </w:rPr>
        <w:t>.</w:t>
      </w:r>
    </w:p>
    <w:p w:rsidR="0044678B" w:rsidRPr="00B078BB" w:rsidRDefault="00D47639" w:rsidP="00C1426F">
      <w:pPr>
        <w:pStyle w:val="berschrift3"/>
        <w:rPr>
          <w:rStyle w:val="RollenNamen"/>
          <w:smallCaps w:val="0"/>
          <w:color w:val="auto"/>
          <w:sz w:val="24"/>
          <w:lang w:val="ru-RU"/>
        </w:rPr>
      </w:pPr>
      <w:r w:rsidRPr="00B078BB">
        <w:rPr>
          <w:rStyle w:val="RollenNamen"/>
          <w:smallCaps w:val="0"/>
          <w:color w:val="auto"/>
          <w:sz w:val="24"/>
          <w:lang w:val="ru-RU"/>
        </w:rPr>
        <w:t>Апарт.</w:t>
      </w:r>
      <w:r w:rsidR="0044678B" w:rsidRPr="00B078BB">
        <w:rPr>
          <w:rStyle w:val="RollenNamen"/>
          <w:smallCaps w:val="0"/>
          <w:color w:val="auto"/>
          <w:sz w:val="24"/>
          <w:lang w:val="ru-RU"/>
        </w:rPr>
        <w:t xml:space="preserve"> Мустафа и </w:t>
      </w:r>
      <w:r w:rsidR="005C510A">
        <w:rPr>
          <w:rStyle w:val="RollenNamen"/>
          <w:smallCaps w:val="0"/>
          <w:color w:val="auto"/>
          <w:sz w:val="24"/>
          <w:lang w:val="ru-RU"/>
        </w:rPr>
        <w:t>Шахерезада</w:t>
      </w:r>
      <w:r w:rsidR="0044678B" w:rsidRPr="00B078BB">
        <w:rPr>
          <w:rStyle w:val="RollenNamen"/>
          <w:smallCaps w:val="0"/>
          <w:color w:val="auto"/>
          <w:sz w:val="24"/>
          <w:lang w:val="ru-RU"/>
        </w:rPr>
        <w:t>. Алибаба и Фатима</w:t>
      </w:r>
    </w:p>
    <w:p w:rsidR="0044678B" w:rsidRPr="0026407B" w:rsidRDefault="006A355F" w:rsidP="00C1426F">
      <w:pPr>
        <w:pStyle w:val="Text"/>
        <w:rPr>
          <w:lang w:val="ru-RU"/>
        </w:rPr>
      </w:pPr>
      <w:r w:rsidRPr="006A355F">
        <w:rPr>
          <w:rStyle w:val="RollenNamen"/>
          <w:lang w:val="ru-RU"/>
        </w:rPr>
        <w:t>Мустафа</w:t>
      </w:r>
      <w:r>
        <w:rPr>
          <w:rStyle w:val="RollenNamen"/>
          <w:smallCaps w:val="0"/>
          <w:color w:val="auto"/>
          <w:lang w:val="ru-RU"/>
        </w:rPr>
        <w:tab/>
      </w:r>
      <w:r w:rsidR="0044678B" w:rsidRPr="0026407B">
        <w:rPr>
          <w:lang w:val="ru-RU"/>
        </w:rPr>
        <w:t xml:space="preserve">И </w:t>
      </w:r>
      <w:r w:rsidR="002D2882">
        <w:rPr>
          <w:lang w:val="ru-RU"/>
        </w:rPr>
        <w:t xml:space="preserve">вот </w:t>
      </w:r>
      <w:r w:rsidR="0044678B" w:rsidRPr="0026407B">
        <w:rPr>
          <w:lang w:val="ru-RU"/>
        </w:rPr>
        <w:t>так Алибаба рассказал своей жене всё.</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D47639">
        <w:rPr>
          <w:lang w:val="ru-RU"/>
        </w:rPr>
        <w:t>А</w:t>
      </w:r>
      <w:r w:rsidR="0044678B" w:rsidRPr="0026407B">
        <w:rPr>
          <w:lang w:val="ru-RU"/>
        </w:rPr>
        <w:t xml:space="preserve"> дальше?</w:t>
      </w:r>
    </w:p>
    <w:p w:rsidR="0044678B" w:rsidRPr="0026407B" w:rsidRDefault="006A355F" w:rsidP="00C1426F">
      <w:pPr>
        <w:pStyle w:val="Text"/>
        <w:rPr>
          <w:lang w:val="ru-RU"/>
        </w:rPr>
      </w:pPr>
      <w:r w:rsidRPr="006A355F">
        <w:rPr>
          <w:rStyle w:val="RollenNamen"/>
          <w:lang w:val="ru-RU"/>
        </w:rPr>
        <w:lastRenderedPageBreak/>
        <w:t>Мустафа</w:t>
      </w:r>
      <w:r>
        <w:rPr>
          <w:rStyle w:val="RollenNamen"/>
          <w:smallCaps w:val="0"/>
          <w:color w:val="auto"/>
          <w:lang w:val="ru-RU"/>
        </w:rPr>
        <w:tab/>
      </w:r>
      <w:r w:rsidR="0044678B" w:rsidRPr="0026407B">
        <w:rPr>
          <w:lang w:val="ru-RU"/>
        </w:rPr>
        <w:t>Он ск</w:t>
      </w:r>
      <w:r w:rsidR="00D47639">
        <w:rPr>
          <w:lang w:val="ru-RU"/>
        </w:rPr>
        <w:t xml:space="preserve">азал ей: возьми немного денег, побалуй себя, </w:t>
      </w:r>
      <w:r w:rsidR="0044678B" w:rsidRPr="0026407B">
        <w:rPr>
          <w:lang w:val="ru-RU"/>
        </w:rPr>
        <w:t>купи себе что-нибудь красивое, а остальное спрячь, чтобы никто ничего не заметил.</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D47639">
        <w:rPr>
          <w:lang w:val="ru-RU"/>
        </w:rPr>
        <w:t>А</w:t>
      </w:r>
      <w:r w:rsidR="0044678B" w:rsidRPr="0026407B">
        <w:rPr>
          <w:lang w:val="ru-RU"/>
        </w:rPr>
        <w:t xml:space="preserve"> дальше?</w:t>
      </w:r>
    </w:p>
    <w:p w:rsidR="0044678B" w:rsidRPr="005841DE"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rStyle w:val="Anweisung"/>
          <w:lang w:val="ru-RU"/>
        </w:rPr>
        <w:t>(передразнивает)</w:t>
      </w:r>
      <w:r w:rsidR="0088664F" w:rsidRPr="0026407B">
        <w:rPr>
          <w:rStyle w:val="Anweisung"/>
          <w:lang w:val="ru-RU"/>
        </w:rPr>
        <w:t xml:space="preserve"> </w:t>
      </w:r>
      <w:r w:rsidR="00D47639">
        <w:rPr>
          <w:lang w:val="ru-RU"/>
        </w:rPr>
        <w:t>«А дальше, а</w:t>
      </w:r>
      <w:r w:rsidR="0044678B" w:rsidRPr="0026407B">
        <w:rPr>
          <w:lang w:val="ru-RU"/>
        </w:rPr>
        <w:t xml:space="preserve"> дальше…» </w:t>
      </w:r>
      <w:r w:rsidR="0044678B" w:rsidRPr="005841DE">
        <w:rPr>
          <w:lang w:val="ru-RU"/>
        </w:rPr>
        <w:t>Дальше он лёг спать.</w:t>
      </w:r>
    </w:p>
    <w:p w:rsidR="0044678B" w:rsidRPr="005841DE"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5841DE">
        <w:rPr>
          <w:rStyle w:val="Anweisung"/>
          <w:lang w:val="ru-RU"/>
        </w:rPr>
        <w:t>(зевая)</w:t>
      </w:r>
      <w:r w:rsidR="0088664F" w:rsidRPr="005841DE">
        <w:rPr>
          <w:lang w:val="ru-RU"/>
        </w:rPr>
        <w:t xml:space="preserve"> </w:t>
      </w:r>
      <w:r w:rsidR="005841DE" w:rsidRPr="005841DE">
        <w:rPr>
          <w:lang w:val="ru-RU"/>
        </w:rPr>
        <w:t>Деньги… деньги…</w:t>
      </w:r>
    </w:p>
    <w:p w:rsidR="0044678B" w:rsidRPr="0026407B" w:rsidRDefault="0044678B" w:rsidP="00C1426F">
      <w:pPr>
        <w:pStyle w:val="Text"/>
        <w:ind w:hanging="568"/>
        <w:rPr>
          <w:rStyle w:val="Anweisung"/>
          <w:lang w:val="ru-RU"/>
        </w:rPr>
      </w:pPr>
      <w:r w:rsidRPr="0026407B">
        <w:rPr>
          <w:rStyle w:val="Anweisung"/>
          <w:lang w:val="ru-RU"/>
        </w:rPr>
        <w:t xml:space="preserve">(Мустафа и </w:t>
      </w:r>
      <w:r w:rsidR="005C510A">
        <w:rPr>
          <w:rStyle w:val="Anweisung"/>
          <w:lang w:val="ru-RU"/>
        </w:rPr>
        <w:t>Шахерезада</w:t>
      </w:r>
      <w:r w:rsidRPr="0026407B">
        <w:rPr>
          <w:rStyle w:val="Anweisung"/>
          <w:lang w:val="ru-RU"/>
        </w:rPr>
        <w:t xml:space="preserve"> уходят)</w:t>
      </w:r>
      <w:r w:rsidR="003B6585">
        <w:rPr>
          <w:rStyle w:val="Anweisung"/>
          <w:lang w:val="ru-RU"/>
        </w:rPr>
        <w:t>.</w:t>
      </w:r>
    </w:p>
    <w:p w:rsidR="0044678B" w:rsidRPr="00E276F3" w:rsidRDefault="0044678B" w:rsidP="00C1426F">
      <w:pPr>
        <w:pStyle w:val="berschrift3"/>
        <w:rPr>
          <w:rStyle w:val="RollenNamen"/>
          <w:smallCaps w:val="0"/>
          <w:color w:val="auto"/>
          <w:sz w:val="24"/>
        </w:rPr>
      </w:pPr>
      <w:r w:rsidRPr="00E276F3">
        <w:rPr>
          <w:rStyle w:val="RollenNamen"/>
          <w:smallCaps w:val="0"/>
          <w:color w:val="auto"/>
          <w:sz w:val="24"/>
        </w:rPr>
        <w:t>Город / дом Алибабы. Фатима. Осёл</w:t>
      </w:r>
    </w:p>
    <w:p w:rsidR="0044678B" w:rsidRPr="005841DE" w:rsidRDefault="0044678B" w:rsidP="00C1426F">
      <w:pPr>
        <w:pStyle w:val="Text"/>
        <w:ind w:hanging="568"/>
        <w:rPr>
          <w:rStyle w:val="Anweisung"/>
          <w:lang w:val="ru-RU"/>
        </w:rPr>
      </w:pPr>
    </w:p>
    <w:p w:rsidR="0044678B" w:rsidRPr="00A50F15" w:rsidRDefault="00276254" w:rsidP="00C1426F">
      <w:pPr>
        <w:pStyle w:val="Text"/>
        <w:rPr>
          <w:lang w:val="ru-RU"/>
        </w:rPr>
      </w:pPr>
      <w:r>
        <w:rPr>
          <w:rStyle w:val="RollenNamen"/>
          <w:lang w:val="ru-RU"/>
        </w:rPr>
        <w:t>Фатима</w:t>
      </w:r>
      <w:r>
        <w:rPr>
          <w:rStyle w:val="RollenNamen"/>
          <w:smallCaps w:val="0"/>
          <w:color w:val="auto"/>
          <w:lang w:val="ru-RU"/>
        </w:rPr>
        <w:tab/>
      </w:r>
      <w:r w:rsidR="00D47639" w:rsidRPr="005841DE">
        <w:rPr>
          <w:rStyle w:val="Anweisung"/>
          <w:lang w:val="ru-RU"/>
        </w:rPr>
        <w:t>(Фатима одна на сцене с мешком золота)</w:t>
      </w:r>
      <w:r w:rsidR="00D47639">
        <w:rPr>
          <w:rStyle w:val="Anweisung"/>
          <w:lang w:val="ru-RU"/>
        </w:rPr>
        <w:t xml:space="preserve"> </w:t>
      </w:r>
      <w:r w:rsidR="0044678B" w:rsidRPr="0026407B">
        <w:rPr>
          <w:lang w:val="ru-RU"/>
        </w:rPr>
        <w:t xml:space="preserve">Деньги, деньги, деньги, столько денег… </w:t>
      </w:r>
      <w:r w:rsidR="0044678B" w:rsidRPr="0026407B">
        <w:rPr>
          <w:rStyle w:val="Anweisung"/>
          <w:lang w:val="ru-RU"/>
        </w:rPr>
        <w:t>(берёт и рассматривает монеты)</w:t>
      </w:r>
      <w:r w:rsidR="0044678B" w:rsidRPr="0026407B">
        <w:rPr>
          <w:lang w:val="ru-RU"/>
        </w:rPr>
        <w:t xml:space="preserve"> Здесь нарисована лошадка. И здесь ещё одна с лошадью. А это похоже на дворец. «Возьми немного», </w:t>
      </w:r>
      <w:r w:rsidR="00C655A4">
        <w:rPr>
          <w:lang w:val="ru-RU"/>
        </w:rPr>
        <w:t>-</w:t>
      </w:r>
      <w:r w:rsidR="0044678B" w:rsidRPr="0026407B">
        <w:rPr>
          <w:lang w:val="ru-RU"/>
        </w:rPr>
        <w:t xml:space="preserve"> сказал он. Что же мне взять? Эту с лошадкой или ту с дворцом? А остальное спрятать? Ха, Алибаб</w:t>
      </w:r>
      <w:r w:rsidR="00D47639">
        <w:rPr>
          <w:lang w:val="ru-RU"/>
        </w:rPr>
        <w:t>е</w:t>
      </w:r>
      <w:r w:rsidR="0044678B" w:rsidRPr="0026407B">
        <w:rPr>
          <w:lang w:val="ru-RU"/>
        </w:rPr>
        <w:t xml:space="preserve"> хорошо говорит</w:t>
      </w:r>
      <w:r w:rsidR="00D47639">
        <w:rPr>
          <w:lang w:val="ru-RU"/>
        </w:rPr>
        <w:t>ь</w:t>
      </w:r>
      <w:r w:rsidR="0044678B" w:rsidRPr="0026407B">
        <w:rPr>
          <w:lang w:val="ru-RU"/>
        </w:rPr>
        <w:t xml:space="preserve">. Если я это спрячу, я даже не буду знать, сколько я спрятала и насколько мы теперь богаты. Сколько же это может быть? </w:t>
      </w:r>
      <w:r w:rsidR="0044678B" w:rsidRPr="0026407B">
        <w:rPr>
          <w:rStyle w:val="Anweisung"/>
          <w:lang w:val="ru-RU"/>
        </w:rPr>
        <w:t>(берёт горсть</w:t>
      </w:r>
      <w:r w:rsidR="00C345C4">
        <w:rPr>
          <w:rStyle w:val="Anweisung"/>
          <w:lang w:val="ru-RU"/>
        </w:rPr>
        <w:t xml:space="preserve"> денег</w:t>
      </w:r>
      <w:r w:rsidR="0044678B" w:rsidRPr="0026407B">
        <w:rPr>
          <w:rStyle w:val="Anweisung"/>
          <w:lang w:val="ru-RU"/>
        </w:rPr>
        <w:t xml:space="preserve"> и считает)</w:t>
      </w:r>
      <w:r w:rsidR="0044678B" w:rsidRPr="0026407B">
        <w:rPr>
          <w:lang w:val="ru-RU"/>
        </w:rPr>
        <w:t xml:space="preserve"> Один, два, три, четыре, шесть, семь, </w:t>
      </w:r>
      <w:r w:rsidR="00C345C4">
        <w:rPr>
          <w:lang w:val="ru-RU"/>
        </w:rPr>
        <w:t xml:space="preserve">восемь, </w:t>
      </w:r>
      <w:r w:rsidR="0044678B" w:rsidRPr="0026407B">
        <w:rPr>
          <w:lang w:val="ru-RU"/>
        </w:rPr>
        <w:t xml:space="preserve">девять… </w:t>
      </w:r>
      <w:r w:rsidR="00CA51E0">
        <w:rPr>
          <w:lang w:val="ru-RU"/>
        </w:rPr>
        <w:t>ой, кажется, я сбилась</w:t>
      </w:r>
      <w:r w:rsidR="0044678B" w:rsidRPr="0026407B">
        <w:rPr>
          <w:lang w:val="ru-RU"/>
        </w:rPr>
        <w:t xml:space="preserve">. Один, два, три, четыре, </w:t>
      </w:r>
      <w:r w:rsidR="00C345C4">
        <w:rPr>
          <w:lang w:val="ru-RU"/>
        </w:rPr>
        <w:t>ПЯТЬ</w:t>
      </w:r>
      <w:r w:rsidR="0044678B" w:rsidRPr="0026407B">
        <w:rPr>
          <w:lang w:val="ru-RU"/>
        </w:rPr>
        <w:t>, шесть, семь, восемь, девять… одиннадцать… нет, сбилась</w:t>
      </w:r>
      <w:r w:rsidR="00C345C4" w:rsidRPr="00C345C4">
        <w:rPr>
          <w:lang w:val="ru-RU"/>
        </w:rPr>
        <w:t xml:space="preserve"> </w:t>
      </w:r>
      <w:r w:rsidR="00C345C4" w:rsidRPr="0026407B">
        <w:rPr>
          <w:lang w:val="ru-RU"/>
        </w:rPr>
        <w:t>опять</w:t>
      </w:r>
      <w:r w:rsidR="0044678B" w:rsidRPr="0026407B">
        <w:rPr>
          <w:lang w:val="ru-RU"/>
        </w:rPr>
        <w:t xml:space="preserve">, так я два дня буду считать, пока всё пересчитаю. </w:t>
      </w:r>
      <w:r w:rsidR="00CA51E0">
        <w:rPr>
          <w:lang w:val="ru-RU"/>
        </w:rPr>
        <w:t>Тогда я взвешу всё это на весах</w:t>
      </w:r>
      <w:r w:rsidR="0044678B" w:rsidRPr="0026407B">
        <w:rPr>
          <w:lang w:val="ru-RU"/>
        </w:rPr>
        <w:t xml:space="preserve">. </w:t>
      </w:r>
      <w:r w:rsidR="0044678B" w:rsidRPr="007B1C38">
        <w:rPr>
          <w:lang w:val="ru-RU"/>
        </w:rPr>
        <w:t>Ах, у нас же не</w:t>
      </w:r>
      <w:r w:rsidR="007B1C38" w:rsidRPr="007B1C38">
        <w:rPr>
          <w:lang w:val="ru-RU"/>
        </w:rPr>
        <w:t xml:space="preserve">т весов… Но </w:t>
      </w:r>
      <w:r w:rsidR="00C345C4" w:rsidRPr="007B1C38">
        <w:rPr>
          <w:lang w:val="ru-RU"/>
        </w:rPr>
        <w:t xml:space="preserve">они есть </w:t>
      </w:r>
      <w:r w:rsidR="007B1C38" w:rsidRPr="007B1C38">
        <w:rPr>
          <w:lang w:val="ru-RU"/>
        </w:rPr>
        <w:t>у брата Алибабы Кас</w:t>
      </w:r>
      <w:r w:rsidR="007B1C38">
        <w:rPr>
          <w:lang w:val="ru-RU"/>
        </w:rPr>
        <w:t>ы</w:t>
      </w:r>
      <w:r w:rsidR="002D2882">
        <w:rPr>
          <w:lang w:val="ru-RU"/>
        </w:rPr>
        <w:t>ма и его жены Марджаны</w:t>
      </w:r>
      <w:r w:rsidR="0044678B" w:rsidRPr="007B1C38">
        <w:rPr>
          <w:lang w:val="ru-RU"/>
        </w:rPr>
        <w:t xml:space="preserve">… </w:t>
      </w:r>
      <w:r w:rsidR="0044678B" w:rsidRPr="00A50F15">
        <w:rPr>
          <w:lang w:val="ru-RU"/>
        </w:rPr>
        <w:t>Серый…</w:t>
      </w:r>
    </w:p>
    <w:p w:rsidR="0044678B" w:rsidRPr="0026407B" w:rsidRDefault="00207C11" w:rsidP="00C1426F">
      <w:pPr>
        <w:pStyle w:val="Text"/>
        <w:rPr>
          <w:lang w:val="ru-RU"/>
        </w:rPr>
      </w:pPr>
      <w:r>
        <w:rPr>
          <w:rStyle w:val="RollenNamen"/>
          <w:lang w:val="ru-RU"/>
        </w:rPr>
        <w:t>Осёл</w:t>
      </w:r>
      <w:r w:rsidR="0088664F">
        <w:rPr>
          <w:rStyle w:val="RollenNamen"/>
          <w:smallCaps w:val="0"/>
          <w:color w:val="auto"/>
          <w:lang w:val="ru-RU"/>
        </w:rPr>
        <w:tab/>
      </w:r>
      <w:r w:rsidR="0044678B" w:rsidRPr="0026407B">
        <w:rPr>
          <w:rStyle w:val="Anweisung"/>
          <w:lang w:val="ru-RU"/>
        </w:rPr>
        <w:t>(высовывает голову из-за занавеса)</w:t>
      </w:r>
      <w:r w:rsidR="0088664F" w:rsidRPr="0026407B">
        <w:rPr>
          <w:lang w:val="ru-RU"/>
        </w:rPr>
        <w:t xml:space="preserve"> </w:t>
      </w:r>
      <w:r w:rsidR="0044678B" w:rsidRPr="0026407B">
        <w:rPr>
          <w:lang w:val="ru-RU"/>
        </w:rPr>
        <w:t>И-а!</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Ты посторожишь золото, пока меня не будет.</w:t>
      </w:r>
    </w:p>
    <w:p w:rsidR="0044678B" w:rsidRPr="005841DE" w:rsidRDefault="003B6585" w:rsidP="00C1426F">
      <w:pPr>
        <w:pStyle w:val="Text"/>
        <w:ind w:hanging="568"/>
        <w:rPr>
          <w:rStyle w:val="Anweisung"/>
          <w:lang w:val="ru-RU"/>
        </w:rPr>
      </w:pPr>
      <w:r>
        <w:rPr>
          <w:rStyle w:val="Anweisung"/>
          <w:lang w:val="ru-RU"/>
        </w:rPr>
        <w:t>(О</w:t>
      </w:r>
      <w:r w:rsidR="0044678B" w:rsidRPr="005841DE">
        <w:rPr>
          <w:rStyle w:val="Anweisung"/>
          <w:lang w:val="ru-RU"/>
        </w:rPr>
        <w:t>сёл изда</w:t>
      </w:r>
      <w:r w:rsidR="007B1C38">
        <w:rPr>
          <w:rStyle w:val="Anweisung"/>
          <w:lang w:val="ru-RU"/>
        </w:rPr>
        <w:t>ёт звук. Фатима идёт к дому Касы</w:t>
      </w:r>
      <w:r w:rsidR="0044678B" w:rsidRPr="005841DE">
        <w:rPr>
          <w:rStyle w:val="Anweisung"/>
          <w:lang w:val="ru-RU"/>
        </w:rPr>
        <w:t>ма)</w:t>
      </w:r>
      <w:r w:rsidR="005841DE">
        <w:rPr>
          <w:rStyle w:val="Anweisung"/>
          <w:lang w:val="ru-RU"/>
        </w:rPr>
        <w:t>.</w:t>
      </w:r>
    </w:p>
    <w:p w:rsidR="0044678B" w:rsidRPr="00B078BB" w:rsidRDefault="007B1C38" w:rsidP="00C1426F">
      <w:pPr>
        <w:pStyle w:val="berschrift3"/>
        <w:rPr>
          <w:rStyle w:val="RollenNamen"/>
          <w:smallCaps w:val="0"/>
          <w:color w:val="auto"/>
          <w:sz w:val="24"/>
          <w:lang w:val="ru-RU"/>
        </w:rPr>
      </w:pPr>
      <w:r w:rsidRPr="00B078BB">
        <w:rPr>
          <w:rStyle w:val="RollenNamen"/>
          <w:smallCaps w:val="0"/>
          <w:color w:val="auto"/>
          <w:sz w:val="24"/>
          <w:lang w:val="ru-RU"/>
        </w:rPr>
        <w:t>Город / перед домом Касы</w:t>
      </w:r>
      <w:r w:rsidR="0044678B" w:rsidRPr="00B078BB">
        <w:rPr>
          <w:rStyle w:val="RollenNamen"/>
          <w:smallCaps w:val="0"/>
          <w:color w:val="auto"/>
          <w:sz w:val="24"/>
          <w:lang w:val="ru-RU"/>
        </w:rPr>
        <w:t>ма. Фатима и Марджана</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rStyle w:val="Anweisung"/>
          <w:lang w:val="ru-RU"/>
        </w:rPr>
        <w:t>(кричит)</w:t>
      </w:r>
      <w:r w:rsidR="0088664F" w:rsidRPr="0026407B">
        <w:rPr>
          <w:lang w:val="ru-RU"/>
        </w:rPr>
        <w:t xml:space="preserve"> </w:t>
      </w:r>
      <w:r w:rsidR="0044678B" w:rsidRPr="0026407B">
        <w:rPr>
          <w:lang w:val="ru-RU"/>
        </w:rPr>
        <w:t xml:space="preserve">Марджана, открой, это Фатима! Марджана, ты </w:t>
      </w:r>
      <w:r w:rsidR="00C345C4">
        <w:rPr>
          <w:lang w:val="ru-RU"/>
        </w:rPr>
        <w:t xml:space="preserve">что, </w:t>
      </w:r>
      <w:r w:rsidR="0044678B" w:rsidRPr="0026407B">
        <w:rPr>
          <w:lang w:val="ru-RU"/>
        </w:rPr>
        <w:t xml:space="preserve">не слышишь? Открой! Это </w:t>
      </w:r>
      <w:r w:rsidR="00C345C4">
        <w:rPr>
          <w:lang w:val="ru-RU"/>
        </w:rPr>
        <w:t xml:space="preserve">я, </w:t>
      </w:r>
      <w:r w:rsidR="0044678B" w:rsidRPr="0026407B">
        <w:rPr>
          <w:lang w:val="ru-RU"/>
        </w:rPr>
        <w:t>твоя невестка!</w:t>
      </w:r>
    </w:p>
    <w:p w:rsidR="0044678B" w:rsidRPr="0026407B" w:rsidRDefault="00207C11" w:rsidP="00C1426F">
      <w:pPr>
        <w:pStyle w:val="Text"/>
        <w:rPr>
          <w:lang w:val="ru-RU"/>
        </w:rPr>
      </w:pPr>
      <w:r>
        <w:rPr>
          <w:rStyle w:val="RollenNamen"/>
          <w:lang w:val="ru-RU"/>
        </w:rPr>
        <w:t>Марджана</w:t>
      </w:r>
      <w:r w:rsidR="0088664F">
        <w:rPr>
          <w:rStyle w:val="RollenNamen"/>
          <w:smallCaps w:val="0"/>
          <w:color w:val="auto"/>
          <w:lang w:val="ru-RU"/>
        </w:rPr>
        <w:tab/>
      </w:r>
      <w:r w:rsidR="0044678B" w:rsidRPr="0026407B">
        <w:rPr>
          <w:rStyle w:val="Anweisung"/>
          <w:lang w:val="ru-RU"/>
        </w:rPr>
        <w:t>(сонно открывает окно)</w:t>
      </w:r>
      <w:r w:rsidR="0088664F" w:rsidRPr="0026407B">
        <w:rPr>
          <w:lang w:val="ru-RU"/>
        </w:rPr>
        <w:t xml:space="preserve"> </w:t>
      </w:r>
      <w:r w:rsidR="0044678B" w:rsidRPr="0026407B">
        <w:rPr>
          <w:lang w:val="ru-RU"/>
        </w:rPr>
        <w:t>Что ты шумишь, дочь грома, ты разве не знаешь, который час?</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Марджана, мне нужно кое-что взвесить. Ты не могла бы одолжить мне свои весы?</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Что </w:t>
      </w:r>
      <w:r w:rsidR="00C655A4">
        <w:rPr>
          <w:lang w:val="ru-RU"/>
        </w:rPr>
        <w:t>-</w:t>
      </w:r>
      <w:r w:rsidR="0044678B" w:rsidRPr="0026407B">
        <w:rPr>
          <w:lang w:val="ru-RU"/>
        </w:rPr>
        <w:t xml:space="preserve"> в такое время? </w:t>
      </w:r>
      <w:r w:rsidR="00C345C4">
        <w:rPr>
          <w:lang w:val="ru-RU"/>
        </w:rPr>
        <w:t>А</w:t>
      </w:r>
      <w:r w:rsidR="0044678B" w:rsidRPr="0026407B">
        <w:rPr>
          <w:lang w:val="ru-RU"/>
        </w:rPr>
        <w:t xml:space="preserve"> что же ты собираешься взвешивать?</w:t>
      </w:r>
    </w:p>
    <w:p w:rsidR="0044678B" w:rsidRPr="0026407B" w:rsidRDefault="00276254"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Да это не важно, просто дай мне весы, я сразу же их верну.</w:t>
      </w:r>
    </w:p>
    <w:p w:rsidR="0044678B" w:rsidRPr="005841DE" w:rsidRDefault="00207C11" w:rsidP="00C1426F">
      <w:pPr>
        <w:pStyle w:val="Text"/>
        <w:rPr>
          <w:rStyle w:val="Anweisung"/>
          <w:lang w:val="ru-RU"/>
        </w:rPr>
      </w:pPr>
      <w:r>
        <w:rPr>
          <w:rStyle w:val="RollenNamen"/>
          <w:lang w:val="ru-RU"/>
        </w:rPr>
        <w:t>Марджана</w:t>
      </w:r>
      <w:r>
        <w:rPr>
          <w:rStyle w:val="RollenNamen"/>
          <w:smallCaps w:val="0"/>
          <w:color w:val="auto"/>
          <w:lang w:val="ru-RU"/>
        </w:rPr>
        <w:tab/>
      </w:r>
      <w:r w:rsidR="007B1C38" w:rsidRPr="007B1C38">
        <w:rPr>
          <w:rStyle w:val="Anweisung"/>
          <w:lang w:val="ru-RU"/>
        </w:rPr>
        <w:t>(Кас</w:t>
      </w:r>
      <w:r w:rsidR="007B1C38">
        <w:rPr>
          <w:rStyle w:val="Anweisung"/>
          <w:lang w:val="ru-RU"/>
        </w:rPr>
        <w:t>ы</w:t>
      </w:r>
      <w:r w:rsidR="0044678B" w:rsidRPr="007B1C38">
        <w:rPr>
          <w:rStyle w:val="Anweisung"/>
          <w:lang w:val="ru-RU"/>
        </w:rPr>
        <w:t>му, который находится внутри дома)</w:t>
      </w:r>
      <w:r w:rsidR="0088664F" w:rsidRPr="007B1C38">
        <w:rPr>
          <w:lang w:val="ru-RU"/>
        </w:rPr>
        <w:t xml:space="preserve"> </w:t>
      </w:r>
      <w:r w:rsidR="007B1C38">
        <w:rPr>
          <w:lang w:val="ru-RU"/>
        </w:rPr>
        <w:t>Эй, Касы</w:t>
      </w:r>
      <w:r w:rsidR="0044678B" w:rsidRPr="007B1C38">
        <w:rPr>
          <w:lang w:val="ru-RU"/>
        </w:rPr>
        <w:t xml:space="preserve">м, дай-ка мне весы. </w:t>
      </w:r>
      <w:r w:rsidR="0044678B" w:rsidRPr="0026407B">
        <w:rPr>
          <w:lang w:val="ru-RU"/>
        </w:rPr>
        <w:t xml:space="preserve">Нет, не новые, другие. Ай, давай я сама возьму. </w:t>
      </w:r>
      <w:r w:rsidR="007B1C38" w:rsidRPr="007B1C38">
        <w:rPr>
          <w:rStyle w:val="Anweisung"/>
          <w:lang w:val="ru-RU"/>
        </w:rPr>
        <w:t>(Кас</w:t>
      </w:r>
      <w:r w:rsidR="007B1C38">
        <w:rPr>
          <w:rStyle w:val="Anweisung"/>
          <w:lang w:val="ru-RU"/>
        </w:rPr>
        <w:t>ы</w:t>
      </w:r>
      <w:r w:rsidR="0044678B" w:rsidRPr="007B1C38">
        <w:rPr>
          <w:rStyle w:val="Anweisung"/>
          <w:lang w:val="ru-RU"/>
        </w:rPr>
        <w:t xml:space="preserve">м за сценой. Изнутри слышно невнятное бормотание, </w:t>
      </w:r>
      <w:r w:rsidR="00C345C4">
        <w:rPr>
          <w:rStyle w:val="Anweisung"/>
          <w:lang w:val="ru-RU"/>
        </w:rPr>
        <w:t xml:space="preserve">видно, что </w:t>
      </w:r>
      <w:r w:rsidR="0044678B" w:rsidRPr="007B1C38">
        <w:rPr>
          <w:rStyle w:val="Anweisung"/>
          <w:lang w:val="ru-RU"/>
        </w:rPr>
        <w:t>Марджана возится с весами)</w:t>
      </w:r>
      <w:r w:rsidR="005841DE">
        <w:rPr>
          <w:rStyle w:val="Anweisung"/>
          <w:lang w:val="ru-RU"/>
        </w:rPr>
        <w:t>.</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Что ты там делаешь?</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Я их просто немного протираю.</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Да не нужно это</w:t>
      </w:r>
      <w:r w:rsidR="00C345C4">
        <w:rPr>
          <w:lang w:val="ru-RU"/>
        </w:rPr>
        <w:t>, оставь</w:t>
      </w:r>
      <w:r w:rsidR="0044678B" w:rsidRPr="0026407B">
        <w:rPr>
          <w:lang w:val="ru-RU"/>
        </w:rPr>
        <w:t>.</w:t>
      </w:r>
    </w:p>
    <w:p w:rsidR="0044678B" w:rsidRPr="005841DE" w:rsidRDefault="00207C11" w:rsidP="00C1426F">
      <w:pPr>
        <w:pStyle w:val="Text"/>
        <w:rPr>
          <w:rStyle w:val="Anweisung"/>
          <w:lang w:val="ru-RU"/>
        </w:rPr>
      </w:pPr>
      <w:r>
        <w:rPr>
          <w:rStyle w:val="RollenNamen"/>
          <w:lang w:val="ru-RU"/>
        </w:rPr>
        <w:t>Марджана</w:t>
      </w:r>
      <w:r>
        <w:rPr>
          <w:rStyle w:val="RollenNamen"/>
          <w:smallCaps w:val="0"/>
          <w:color w:val="auto"/>
          <w:lang w:val="ru-RU"/>
        </w:rPr>
        <w:tab/>
      </w:r>
      <w:r w:rsidR="0044678B" w:rsidRPr="0026407B">
        <w:rPr>
          <w:lang w:val="ru-RU"/>
        </w:rPr>
        <w:t xml:space="preserve">Нужно, нужно! Вот, невестка, держи весы. </w:t>
      </w:r>
      <w:r w:rsidR="003B6585">
        <w:rPr>
          <w:rStyle w:val="Anweisung"/>
          <w:lang w:val="ru-RU"/>
        </w:rPr>
        <w:t>(П</w:t>
      </w:r>
      <w:r w:rsidR="0044678B" w:rsidRPr="0026407B">
        <w:rPr>
          <w:rStyle w:val="Anweisung"/>
          <w:lang w:val="ru-RU"/>
        </w:rPr>
        <w:t>одаёт их через окно)</w:t>
      </w:r>
      <w:r w:rsidR="005841DE">
        <w:rPr>
          <w:rStyle w:val="Anweisung"/>
          <w:lang w:val="ru-RU"/>
        </w:rPr>
        <w:t>.</w:t>
      </w:r>
    </w:p>
    <w:p w:rsidR="0044678B" w:rsidRPr="005841DE"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 xml:space="preserve">Спасибо большое. Аллах вознаградит тебя. </w:t>
      </w:r>
      <w:r w:rsidR="003B6585">
        <w:rPr>
          <w:rStyle w:val="Anweisung"/>
          <w:lang w:val="ru-RU"/>
        </w:rPr>
        <w:t>(Б</w:t>
      </w:r>
      <w:r w:rsidR="0044678B" w:rsidRPr="005841DE">
        <w:rPr>
          <w:rStyle w:val="Anweisung"/>
          <w:lang w:val="ru-RU"/>
        </w:rPr>
        <w:t xml:space="preserve">ерёт весы и </w:t>
      </w:r>
      <w:r w:rsidR="00CA51E0">
        <w:rPr>
          <w:rStyle w:val="Anweisung"/>
          <w:lang w:val="ru-RU"/>
        </w:rPr>
        <w:t>идёт в свой дом</w:t>
      </w:r>
      <w:r w:rsidR="0044678B" w:rsidRPr="005841DE">
        <w:rPr>
          <w:rStyle w:val="Anweisung"/>
          <w:lang w:val="ru-RU"/>
        </w:rPr>
        <w:t>)</w:t>
      </w:r>
      <w:r w:rsidR="005841DE">
        <w:rPr>
          <w:rStyle w:val="Anweisung"/>
          <w:lang w:val="ru-RU"/>
        </w:rPr>
        <w:t>.</w:t>
      </w:r>
    </w:p>
    <w:p w:rsidR="0044678B" w:rsidRPr="0026407B" w:rsidRDefault="00207C11" w:rsidP="00C1426F">
      <w:pPr>
        <w:pStyle w:val="Text"/>
        <w:rPr>
          <w:lang w:val="ru-RU"/>
        </w:rPr>
      </w:pPr>
      <w:r>
        <w:rPr>
          <w:rStyle w:val="RollenNamen"/>
          <w:lang w:val="ru-RU"/>
        </w:rPr>
        <w:lastRenderedPageBreak/>
        <w:t>Марджана</w:t>
      </w:r>
      <w:r>
        <w:rPr>
          <w:rStyle w:val="RollenNamen"/>
          <w:smallCaps w:val="0"/>
          <w:color w:val="auto"/>
          <w:lang w:val="ru-RU"/>
        </w:rPr>
        <w:tab/>
      </w:r>
      <w:r w:rsidR="0044678B" w:rsidRPr="007B1C38">
        <w:rPr>
          <w:rStyle w:val="Anweisung"/>
          <w:lang w:val="ru-RU"/>
        </w:rPr>
        <w:t>(смотрит ей вслед, пока та не исчезает в доме)</w:t>
      </w:r>
      <w:r w:rsidR="0088664F" w:rsidRPr="007B1C38">
        <w:rPr>
          <w:lang w:val="ru-RU"/>
        </w:rPr>
        <w:t xml:space="preserve"> </w:t>
      </w:r>
      <w:r w:rsidR="007B1C38" w:rsidRPr="007B1C38">
        <w:rPr>
          <w:lang w:val="ru-RU"/>
        </w:rPr>
        <w:t>Кас</w:t>
      </w:r>
      <w:r w:rsidR="007B1C38">
        <w:rPr>
          <w:lang w:val="ru-RU"/>
        </w:rPr>
        <w:t>ы</w:t>
      </w:r>
      <w:r w:rsidR="0044678B" w:rsidRPr="007B1C38">
        <w:rPr>
          <w:lang w:val="ru-RU"/>
        </w:rPr>
        <w:t xml:space="preserve">м, знаешь, что я сделала? </w:t>
      </w:r>
      <w:r w:rsidR="0044678B" w:rsidRPr="0026407B">
        <w:rPr>
          <w:lang w:val="ru-RU"/>
        </w:rPr>
        <w:t xml:space="preserve">Я намазала немного воска на чашу весов. Может, что-нибудь прилипнет </w:t>
      </w:r>
      <w:r w:rsidR="00C655A4">
        <w:rPr>
          <w:lang w:val="ru-RU"/>
        </w:rPr>
        <w:t>-</w:t>
      </w:r>
      <w:r w:rsidR="0044678B" w:rsidRPr="0026407B">
        <w:rPr>
          <w:lang w:val="ru-RU"/>
        </w:rPr>
        <w:t xml:space="preserve"> тогда мы узнаем, что она там ночью взвешивает.</w:t>
      </w:r>
    </w:p>
    <w:p w:rsidR="0044678B" w:rsidRPr="0026407B" w:rsidRDefault="00207C11" w:rsidP="00C1426F">
      <w:pPr>
        <w:pStyle w:val="Text"/>
        <w:rPr>
          <w:rStyle w:val="Anweisung"/>
          <w:lang w:val="ru-RU"/>
        </w:rPr>
      </w:pPr>
      <w:r>
        <w:rPr>
          <w:rStyle w:val="RollenNamen"/>
          <w:lang w:val="ru-RU"/>
        </w:rPr>
        <w:t>Фатима</w:t>
      </w:r>
      <w:r>
        <w:rPr>
          <w:rStyle w:val="RollenNamen"/>
          <w:smallCaps w:val="0"/>
          <w:color w:val="auto"/>
          <w:lang w:val="ru-RU"/>
        </w:rPr>
        <w:tab/>
      </w:r>
      <w:r w:rsidR="0044678B" w:rsidRPr="0026407B">
        <w:rPr>
          <w:rStyle w:val="Anweisung"/>
          <w:lang w:val="ru-RU"/>
        </w:rPr>
        <w:t>(выходит из своего дома слева направо, возвращается с весами, чтобы отдать их)</w:t>
      </w:r>
      <w:r w:rsidR="0088664F" w:rsidRPr="0026407B">
        <w:rPr>
          <w:lang w:val="ru-RU"/>
        </w:rPr>
        <w:t xml:space="preserve"> </w:t>
      </w:r>
      <w:r w:rsidR="0044678B" w:rsidRPr="0026407B">
        <w:rPr>
          <w:lang w:val="ru-RU"/>
        </w:rPr>
        <w:t xml:space="preserve">Пятьдесят килограммов золота! Теперь я наконец смогу купить красивое жемчужное ожерелье у Хасана, и новое платье, и </w:t>
      </w:r>
      <w:r w:rsidR="00CA51E0">
        <w:rPr>
          <w:lang w:val="ru-RU"/>
        </w:rPr>
        <w:t>маленькую сумочку к нему</w:t>
      </w:r>
      <w:r w:rsidR="0044678B" w:rsidRPr="0026407B">
        <w:rPr>
          <w:lang w:val="ru-RU"/>
        </w:rPr>
        <w:t xml:space="preserve">, и платок с золотой вышивкой, и новые туфли… Эй, Марджана, вот твои весы… </w:t>
      </w:r>
      <w:r w:rsidR="0044678B" w:rsidRPr="0026407B">
        <w:rPr>
          <w:rStyle w:val="Anweisung"/>
          <w:lang w:val="ru-RU"/>
        </w:rPr>
        <w:t>(подходит и почти небрежно отдаёт их)</w:t>
      </w:r>
      <w:r w:rsidR="0044678B" w:rsidRPr="0026407B">
        <w:rPr>
          <w:lang w:val="ru-RU"/>
        </w:rPr>
        <w:t xml:space="preserve"> и новые туфли… </w:t>
      </w:r>
      <w:r w:rsidR="00C345C4">
        <w:rPr>
          <w:lang w:val="ru-RU"/>
        </w:rPr>
        <w:t xml:space="preserve">большое </w:t>
      </w:r>
      <w:r w:rsidR="0044678B" w:rsidRPr="0026407B">
        <w:rPr>
          <w:lang w:val="ru-RU"/>
        </w:rPr>
        <w:t>спасибо, до свидания</w:t>
      </w:r>
      <w:r w:rsidR="00C345C4">
        <w:rPr>
          <w:lang w:val="ru-RU"/>
        </w:rPr>
        <w:t>, спокойной ночи</w:t>
      </w:r>
      <w:r w:rsidR="0044678B" w:rsidRPr="0026407B">
        <w:rPr>
          <w:lang w:val="ru-RU"/>
        </w:rPr>
        <w:t xml:space="preserve">. </w:t>
      </w:r>
      <w:r w:rsidR="003B6585">
        <w:rPr>
          <w:rStyle w:val="Anweisung"/>
          <w:lang w:val="ru-RU"/>
        </w:rPr>
        <w:t>(У</w:t>
      </w:r>
      <w:r w:rsidR="0044678B" w:rsidRPr="0026407B">
        <w:rPr>
          <w:rStyle w:val="Anweisung"/>
          <w:lang w:val="ru-RU"/>
        </w:rPr>
        <w:t>ходит обратно в дом Алибабы справа налево)</w:t>
      </w:r>
      <w:r w:rsidR="003B6585">
        <w:rPr>
          <w:rStyle w:val="Anweisung"/>
          <w:lang w:val="ru-RU"/>
        </w:rPr>
        <w:t>.</w:t>
      </w:r>
    </w:p>
    <w:p w:rsidR="0044678B" w:rsidRPr="00C345C4"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Прощай, Фатима, </w:t>
      </w:r>
      <w:r w:rsidR="008E7B50" w:rsidRPr="008E7B50">
        <w:rPr>
          <w:lang w:val="ru-RU"/>
        </w:rPr>
        <w:t>да будет ночь твоя тихой и сладкой</w:t>
      </w:r>
      <w:r w:rsidR="0044678B" w:rsidRPr="0026407B">
        <w:rPr>
          <w:lang w:val="ru-RU"/>
        </w:rPr>
        <w:t xml:space="preserve">. </w:t>
      </w:r>
      <w:r w:rsidR="0044678B" w:rsidRPr="0023721D">
        <w:rPr>
          <w:rStyle w:val="Anweisung"/>
          <w:lang w:val="ru-RU"/>
        </w:rPr>
        <w:t>(смотрит ей вслед)</w:t>
      </w:r>
      <w:r w:rsidR="0044678B" w:rsidRPr="0026407B">
        <w:rPr>
          <w:lang w:val="ru-RU"/>
        </w:rPr>
        <w:t xml:space="preserve"> Какие ещё туфли? </w:t>
      </w:r>
      <w:r w:rsidR="003B6585">
        <w:rPr>
          <w:rStyle w:val="Anweisung"/>
          <w:lang w:val="ru-RU"/>
        </w:rPr>
        <w:t>(Вертит</w:t>
      </w:r>
      <w:r w:rsidR="0044678B" w:rsidRPr="0026407B">
        <w:rPr>
          <w:rStyle w:val="Anweisung"/>
          <w:lang w:val="ru-RU"/>
        </w:rPr>
        <w:t xml:space="preserve"> весы в руках и замечает </w:t>
      </w:r>
      <w:r w:rsidR="00C345C4">
        <w:rPr>
          <w:rStyle w:val="Anweisung"/>
          <w:lang w:val="ru-RU"/>
        </w:rPr>
        <w:t xml:space="preserve">прилипшую ко дну </w:t>
      </w:r>
      <w:r w:rsidR="0044678B" w:rsidRPr="0026407B">
        <w:rPr>
          <w:rStyle w:val="Anweisung"/>
          <w:lang w:val="ru-RU"/>
        </w:rPr>
        <w:t>золотую монету)</w:t>
      </w:r>
      <w:r w:rsidR="003B6585">
        <w:rPr>
          <w:rStyle w:val="Anweisung"/>
          <w:lang w:val="ru-RU"/>
        </w:rPr>
        <w:t xml:space="preserve">. </w:t>
      </w:r>
      <w:r w:rsidR="00C345C4" w:rsidRPr="00C345C4">
        <w:rPr>
          <w:lang w:val="ru-RU"/>
        </w:rPr>
        <w:t>Аха-а!</w:t>
      </w:r>
      <w:r w:rsidR="00C345C4">
        <w:rPr>
          <w:lang w:val="ru-RU"/>
        </w:rPr>
        <w:t xml:space="preserve"> </w:t>
      </w:r>
      <w:r w:rsidR="00C345C4" w:rsidRPr="00C345C4">
        <w:rPr>
          <w:lang w:val="ru-RU"/>
        </w:rPr>
        <w:t>Аха-а!</w:t>
      </w:r>
      <w:r w:rsidR="00C345C4">
        <w:rPr>
          <w:lang w:val="ru-RU"/>
        </w:rPr>
        <w:t xml:space="preserve"> </w:t>
      </w:r>
      <w:r w:rsidR="007B1C38" w:rsidRPr="00C345C4">
        <w:rPr>
          <w:lang w:val="ru-RU"/>
        </w:rPr>
        <w:t>Золото они взвешивали! Кас</w:t>
      </w:r>
      <w:r w:rsidR="007B1C38">
        <w:rPr>
          <w:lang w:val="ru-RU"/>
        </w:rPr>
        <w:t>ы</w:t>
      </w:r>
      <w:r w:rsidR="0044678B" w:rsidRPr="00C345C4">
        <w:rPr>
          <w:lang w:val="ru-RU"/>
        </w:rPr>
        <w:t>м, иди сюда!</w:t>
      </w:r>
    </w:p>
    <w:p w:rsidR="0044678B" w:rsidRPr="00B078BB" w:rsidRDefault="007B1C38" w:rsidP="00C1426F">
      <w:pPr>
        <w:pStyle w:val="berschrift3"/>
        <w:rPr>
          <w:rStyle w:val="RollenNamen"/>
          <w:smallCaps w:val="0"/>
          <w:color w:val="auto"/>
          <w:sz w:val="24"/>
          <w:lang w:val="ru-RU"/>
        </w:rPr>
      </w:pPr>
      <w:r w:rsidRPr="00B078BB">
        <w:rPr>
          <w:rStyle w:val="RollenNamen"/>
          <w:smallCaps w:val="0"/>
          <w:color w:val="auto"/>
          <w:sz w:val="24"/>
          <w:lang w:val="ru-RU"/>
        </w:rPr>
        <w:t>Марджана у окна и Касы</w:t>
      </w:r>
      <w:r w:rsidR="0044678B" w:rsidRPr="00B078BB">
        <w:rPr>
          <w:rStyle w:val="RollenNamen"/>
          <w:smallCaps w:val="0"/>
          <w:color w:val="auto"/>
          <w:sz w:val="24"/>
          <w:lang w:val="ru-RU"/>
        </w:rPr>
        <w:t>м на улице</w:t>
      </w:r>
    </w:p>
    <w:p w:rsidR="0044678B" w:rsidRPr="0026407B" w:rsidRDefault="00276254" w:rsidP="00C1426F">
      <w:pPr>
        <w:pStyle w:val="Text"/>
        <w:rPr>
          <w:lang w:val="ru-RU"/>
        </w:rPr>
      </w:pPr>
      <w:r>
        <w:rPr>
          <w:rStyle w:val="RollenNamen"/>
          <w:lang w:val="ru-RU"/>
        </w:rPr>
        <w:t>Касым</w:t>
      </w:r>
      <w:r w:rsidR="0088664F">
        <w:rPr>
          <w:rStyle w:val="RollenNamen"/>
          <w:smallCaps w:val="0"/>
          <w:color w:val="auto"/>
          <w:lang w:val="ru-RU"/>
        </w:rPr>
        <w:tab/>
      </w:r>
      <w:r w:rsidR="0044678B" w:rsidRPr="0026407B">
        <w:rPr>
          <w:rStyle w:val="Anweisung"/>
          <w:lang w:val="ru-RU"/>
        </w:rPr>
        <w:t xml:space="preserve">(подходит, но </w:t>
      </w:r>
      <w:r w:rsidR="008E7B50">
        <w:rPr>
          <w:rStyle w:val="Anweisung"/>
          <w:lang w:val="ru-RU"/>
        </w:rPr>
        <w:t>не изнутри</w:t>
      </w:r>
      <w:r w:rsidR="0044678B" w:rsidRPr="0026407B">
        <w:rPr>
          <w:rStyle w:val="Anweisung"/>
          <w:lang w:val="ru-RU"/>
        </w:rPr>
        <w:t>, а о</w:t>
      </w:r>
      <w:r w:rsidR="008E7B50">
        <w:rPr>
          <w:rStyle w:val="Anweisung"/>
          <w:lang w:val="ru-RU"/>
        </w:rPr>
        <w:t>казывае</w:t>
      </w:r>
      <w:r w:rsidR="0044678B" w:rsidRPr="0026407B">
        <w:rPr>
          <w:rStyle w:val="Anweisung"/>
          <w:lang w:val="ru-RU"/>
        </w:rPr>
        <w:t>тся на улице</w:t>
      </w:r>
      <w:r w:rsidR="008E7B50">
        <w:rPr>
          <w:rStyle w:val="Anweisung"/>
          <w:lang w:val="ru-RU"/>
        </w:rPr>
        <w:t>, под окном</w:t>
      </w:r>
      <w:r w:rsidR="0044678B" w:rsidRPr="0026407B">
        <w:rPr>
          <w:rStyle w:val="Anweisung"/>
          <w:lang w:val="ru-RU"/>
        </w:rPr>
        <w:t>)</w:t>
      </w:r>
      <w:r w:rsidR="0088664F" w:rsidRPr="0026407B">
        <w:rPr>
          <w:lang w:val="ru-RU"/>
        </w:rPr>
        <w:t xml:space="preserve"> </w:t>
      </w:r>
      <w:r w:rsidR="0044678B" w:rsidRPr="0026407B">
        <w:rPr>
          <w:lang w:val="ru-RU"/>
        </w:rPr>
        <w:t>Что тут происходит?</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7B1C38" w:rsidRPr="0026407B">
        <w:rPr>
          <w:lang w:val="ru-RU"/>
        </w:rPr>
        <w:t>Кас</w:t>
      </w:r>
      <w:r w:rsidR="007B1C38">
        <w:rPr>
          <w:lang w:val="ru-RU"/>
        </w:rPr>
        <w:t>ы</w:t>
      </w:r>
      <w:r w:rsidR="008E7B50">
        <w:rPr>
          <w:lang w:val="ru-RU"/>
        </w:rPr>
        <w:t>м, а, Касым!</w:t>
      </w:r>
      <w:r w:rsidR="0044678B" w:rsidRPr="0026407B">
        <w:rPr>
          <w:lang w:val="ru-RU"/>
        </w:rPr>
        <w:t xml:space="preserve"> </w:t>
      </w:r>
      <w:r w:rsidR="008E7B50">
        <w:rPr>
          <w:lang w:val="ru-RU"/>
        </w:rPr>
        <w:t>Ты чем</w:t>
      </w:r>
      <w:r w:rsidR="0044678B" w:rsidRPr="0026407B">
        <w:rPr>
          <w:lang w:val="ru-RU"/>
        </w:rPr>
        <w:t xml:space="preserve"> обычно считаешь свои деньги?</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8E7B50">
        <w:rPr>
          <w:lang w:val="ru-RU"/>
        </w:rPr>
        <w:t>Как ч</w:t>
      </w:r>
      <w:r w:rsidR="0044678B" w:rsidRPr="0026407B">
        <w:rPr>
          <w:lang w:val="ru-RU"/>
        </w:rPr>
        <w:t>ем? Пальцами…</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А если денег много?</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 xml:space="preserve">Тогда я считаю </w:t>
      </w:r>
      <w:r w:rsidR="008E7B50">
        <w:rPr>
          <w:lang w:val="ru-RU"/>
        </w:rPr>
        <w:t>ладонями</w:t>
      </w:r>
      <w:r w:rsidR="0044678B" w:rsidRPr="0026407B">
        <w:rPr>
          <w:lang w:val="ru-RU"/>
        </w:rPr>
        <w:t>, как лопатами.</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А </w:t>
      </w:r>
      <w:r w:rsidR="008E7B50" w:rsidRPr="0026407B">
        <w:rPr>
          <w:lang w:val="ru-RU"/>
        </w:rPr>
        <w:t xml:space="preserve">бедный твой брат </w:t>
      </w:r>
      <w:r w:rsidR="008E7B50">
        <w:rPr>
          <w:lang w:val="ru-RU"/>
        </w:rPr>
        <w:t>чем</w:t>
      </w:r>
      <w:r w:rsidR="0044678B" w:rsidRPr="0026407B">
        <w:rPr>
          <w:lang w:val="ru-RU"/>
        </w:rPr>
        <w:t>, по-твоему, считает деньги?</w:t>
      </w:r>
    </w:p>
    <w:p w:rsidR="0044678B" w:rsidRPr="0044678B" w:rsidRDefault="00276254" w:rsidP="00C1426F">
      <w:pPr>
        <w:pStyle w:val="Text"/>
        <w:rPr>
          <w:rStyle w:val="RollenNamen"/>
          <w:smallCaps w:val="0"/>
          <w:color w:val="auto"/>
          <w:lang w:val="ru-RU"/>
        </w:rPr>
      </w:pPr>
      <w:r>
        <w:rPr>
          <w:rStyle w:val="RollenNamen"/>
          <w:lang w:val="ru-RU"/>
        </w:rPr>
        <w:t>Касым</w:t>
      </w:r>
      <w:r>
        <w:rPr>
          <w:rStyle w:val="RollenNamen"/>
          <w:smallCaps w:val="0"/>
          <w:color w:val="auto"/>
          <w:lang w:val="ru-RU"/>
        </w:rPr>
        <w:tab/>
      </w:r>
      <w:r w:rsidR="0044678B" w:rsidRPr="0026407B">
        <w:rPr>
          <w:lang w:val="ru-RU"/>
        </w:rPr>
        <w:t xml:space="preserve">Никак </w:t>
      </w:r>
      <w:r w:rsidR="00C655A4">
        <w:rPr>
          <w:lang w:val="ru-RU"/>
        </w:rPr>
        <w:t>-</w:t>
      </w:r>
      <w:r w:rsidR="0044678B" w:rsidRPr="0026407B">
        <w:rPr>
          <w:lang w:val="ru-RU"/>
        </w:rPr>
        <w:t xml:space="preserve"> у него их нет. Свои два гроша он и в уме сложит.</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О нет! Видишь эту монету? </w:t>
      </w:r>
      <w:r w:rsidR="007B1C38" w:rsidRPr="007B1C38">
        <w:rPr>
          <w:rStyle w:val="Anweisung"/>
          <w:lang w:val="ru-RU"/>
        </w:rPr>
        <w:t>(суёт золотую монету Кас</w:t>
      </w:r>
      <w:r w:rsidR="007B1C38">
        <w:rPr>
          <w:rStyle w:val="Anweisung"/>
          <w:lang w:val="ru-RU"/>
        </w:rPr>
        <w:t>ы</w:t>
      </w:r>
      <w:r w:rsidR="0044678B" w:rsidRPr="007B1C38">
        <w:rPr>
          <w:rStyle w:val="Anweisung"/>
          <w:lang w:val="ru-RU"/>
        </w:rPr>
        <w:t>му под нос)</w:t>
      </w:r>
      <w:r w:rsidR="0044678B" w:rsidRPr="007B1C38">
        <w:rPr>
          <w:lang w:val="ru-RU"/>
        </w:rPr>
        <w:t xml:space="preserve"> Твой бедный брат считает деньги на наших самых больших весах! </w:t>
      </w:r>
      <w:r w:rsidR="0044678B" w:rsidRPr="0026407B">
        <w:rPr>
          <w:lang w:val="ru-RU"/>
        </w:rPr>
        <w:t xml:space="preserve">Скажи-ка мне </w:t>
      </w:r>
      <w:r w:rsidR="00C655A4">
        <w:rPr>
          <w:lang w:val="ru-RU"/>
        </w:rPr>
        <w:t>-</w:t>
      </w:r>
      <w:r w:rsidR="0044678B" w:rsidRPr="0026407B">
        <w:rPr>
          <w:lang w:val="ru-RU"/>
        </w:rPr>
        <w:t xml:space="preserve"> откуда у этих бедняков столько золота, что им нужны весы, чтобы его взвешивать?</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Ну, ну… не так уж много у них, наверное.</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Твой брат наверняка в десять раз богаче тебя! Кто знает, чем он занимается в лесу, когда говорит, что рубит дрова!</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Что ты наговариваешь на моего брата?</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Мы должны узнать, откуда у него </w:t>
      </w:r>
      <w:r w:rsidR="008E7B50" w:rsidRPr="0023721D">
        <w:rPr>
          <w:rStyle w:val="Anweisung"/>
          <w:lang w:val="ru-RU"/>
        </w:rPr>
        <w:t>(показывает монету)</w:t>
      </w:r>
      <w:r w:rsidR="008E7B50">
        <w:rPr>
          <w:lang w:val="ru-RU"/>
        </w:rPr>
        <w:t xml:space="preserve"> </w:t>
      </w:r>
      <w:r w:rsidR="0044678B" w:rsidRPr="0026407B">
        <w:rPr>
          <w:lang w:val="ru-RU"/>
        </w:rPr>
        <w:t xml:space="preserve">это. </w:t>
      </w:r>
      <w:r w:rsidR="008E7B50">
        <w:rPr>
          <w:lang w:val="ru-RU"/>
        </w:rPr>
        <w:t>Проще всего</w:t>
      </w:r>
      <w:r w:rsidR="0044678B" w:rsidRPr="0026407B">
        <w:rPr>
          <w:lang w:val="ru-RU"/>
        </w:rPr>
        <w:t xml:space="preserve"> </w:t>
      </w:r>
      <w:r w:rsidR="00C655A4">
        <w:rPr>
          <w:lang w:val="ru-RU"/>
        </w:rPr>
        <w:t>-</w:t>
      </w:r>
      <w:r w:rsidR="0044678B" w:rsidRPr="0026407B">
        <w:rPr>
          <w:lang w:val="ru-RU"/>
        </w:rPr>
        <w:t xml:space="preserve"> ты пойдёшь к нему и спросишь</w:t>
      </w:r>
      <w:r w:rsidR="008E7B50">
        <w:rPr>
          <w:lang w:val="ru-RU"/>
        </w:rPr>
        <w:t xml:space="preserve"> его как есть</w:t>
      </w:r>
      <w:r w:rsidR="0044678B" w:rsidRPr="0026407B">
        <w:rPr>
          <w:lang w:val="ru-RU"/>
        </w:rPr>
        <w:t>. Но, наверное, ты и слова из него не вытянешь.</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 xml:space="preserve">Что ты </w:t>
      </w:r>
      <w:r w:rsidR="008E7B50">
        <w:rPr>
          <w:lang w:val="ru-RU"/>
        </w:rPr>
        <w:t>говоришь</w:t>
      </w:r>
      <w:r w:rsidR="0044678B" w:rsidRPr="0026407B">
        <w:rPr>
          <w:lang w:val="ru-RU"/>
        </w:rPr>
        <w:t>?</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А чего ты вообще добился в своей жизни? </w:t>
      </w:r>
      <w:r w:rsidR="00CA51E0">
        <w:rPr>
          <w:lang w:val="ru-RU"/>
        </w:rPr>
        <w:t>Без моих денег ты бы ничего в жизни не добился</w:t>
      </w:r>
      <w:r w:rsidR="0044678B" w:rsidRPr="0026407B">
        <w:rPr>
          <w:lang w:val="ru-RU"/>
        </w:rPr>
        <w:t>. Ладно, забудем об этом.</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 xml:space="preserve">Подожди-ка! </w:t>
      </w:r>
      <w:r w:rsidR="00E2172B">
        <w:rPr>
          <w:lang w:val="ru-RU"/>
        </w:rPr>
        <w:t>Вот я</w:t>
      </w:r>
      <w:r w:rsidR="0044678B" w:rsidRPr="0026407B">
        <w:rPr>
          <w:lang w:val="ru-RU"/>
        </w:rPr>
        <w:t xml:space="preserve"> пойду к Алибабе и поговорю с ним. Вот тогда и посмотрим, </w:t>
      </w:r>
      <w:r w:rsidR="00E2172B">
        <w:rPr>
          <w:lang w:val="ru-RU"/>
        </w:rPr>
        <w:t>добьюсь я этого или нет</w:t>
      </w:r>
      <w:r w:rsidR="0044678B" w:rsidRPr="0026407B">
        <w:rPr>
          <w:lang w:val="ru-RU"/>
        </w:rPr>
        <w:t xml:space="preserve">! </w:t>
      </w:r>
      <w:r w:rsidR="0044678B" w:rsidRPr="0026407B">
        <w:rPr>
          <w:rStyle w:val="Anweisung"/>
          <w:lang w:val="ru-RU"/>
        </w:rPr>
        <w:t>(отходит в сторону в неправильном направлении и репетирует)</w:t>
      </w:r>
      <w:r w:rsidR="0044678B" w:rsidRPr="0026407B">
        <w:rPr>
          <w:lang w:val="ru-RU"/>
        </w:rPr>
        <w:t xml:space="preserve"> Алибаба! Ты сейчас же скажешь мне…</w:t>
      </w:r>
    </w:p>
    <w:p w:rsidR="0044678B" w:rsidRPr="007B1C38"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Ну, на это я посмотрю! </w:t>
      </w:r>
      <w:r w:rsidR="007B1C38" w:rsidRPr="007B1C38">
        <w:rPr>
          <w:rStyle w:val="Anweisung"/>
          <w:lang w:val="ru-RU"/>
        </w:rPr>
        <w:t>(замечает, что Кас</w:t>
      </w:r>
      <w:r w:rsidR="007B1C38">
        <w:rPr>
          <w:rStyle w:val="Anweisung"/>
          <w:lang w:val="ru-RU"/>
        </w:rPr>
        <w:t>ы</w:t>
      </w:r>
      <w:r w:rsidR="0044678B" w:rsidRPr="007B1C38">
        <w:rPr>
          <w:rStyle w:val="Anweisung"/>
          <w:lang w:val="ru-RU"/>
        </w:rPr>
        <w:t>м что-то делает в стороне)</w:t>
      </w:r>
      <w:r w:rsidR="0044678B" w:rsidRPr="007B1C38">
        <w:rPr>
          <w:lang w:val="ru-RU"/>
        </w:rPr>
        <w:t xml:space="preserve"> Ты что там делаешь?</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Репетирую.</w:t>
      </w:r>
    </w:p>
    <w:p w:rsidR="0044678B" w:rsidRPr="0026407B" w:rsidRDefault="00207C11" w:rsidP="00C1426F">
      <w:pPr>
        <w:pStyle w:val="Text"/>
        <w:rPr>
          <w:lang w:val="ru-RU"/>
        </w:rPr>
      </w:pPr>
      <w:r>
        <w:rPr>
          <w:rStyle w:val="RollenNamen"/>
          <w:lang w:val="ru-RU"/>
        </w:rPr>
        <w:lastRenderedPageBreak/>
        <w:t>Марджана</w:t>
      </w:r>
      <w:r>
        <w:rPr>
          <w:rStyle w:val="RollenNamen"/>
          <w:smallCaps w:val="0"/>
          <w:color w:val="auto"/>
          <w:lang w:val="ru-RU"/>
        </w:rPr>
        <w:tab/>
      </w:r>
      <w:r w:rsidR="00E2172B">
        <w:rPr>
          <w:lang w:val="ru-RU"/>
        </w:rPr>
        <w:t>О Аллах… Иди уже к Алибабе! С</w:t>
      </w:r>
      <w:r w:rsidR="0044678B" w:rsidRPr="0026407B">
        <w:rPr>
          <w:lang w:val="ru-RU"/>
        </w:rPr>
        <w:t>проси, откуда у него золото.</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 xml:space="preserve">Ладно, иду. </w:t>
      </w:r>
      <w:r w:rsidR="0044678B" w:rsidRPr="0026407B">
        <w:rPr>
          <w:rStyle w:val="Anweisung"/>
          <w:lang w:val="ru-RU"/>
        </w:rPr>
        <w:t xml:space="preserve">(идёт к дому Алибабы) </w:t>
      </w:r>
      <w:r w:rsidR="0044678B" w:rsidRPr="0026407B">
        <w:rPr>
          <w:lang w:val="ru-RU"/>
        </w:rPr>
        <w:t xml:space="preserve">Откуда у него </w:t>
      </w:r>
      <w:r w:rsidR="00E2172B" w:rsidRPr="0026407B">
        <w:rPr>
          <w:lang w:val="ru-RU"/>
        </w:rPr>
        <w:t>золото</w:t>
      </w:r>
      <w:r w:rsidR="0044678B" w:rsidRPr="0026407B">
        <w:rPr>
          <w:lang w:val="ru-RU"/>
        </w:rPr>
        <w:t xml:space="preserve">… откуда у него </w:t>
      </w:r>
      <w:r w:rsidR="00E2172B" w:rsidRPr="0026407B">
        <w:rPr>
          <w:lang w:val="ru-RU"/>
        </w:rPr>
        <w:t>золото</w:t>
      </w:r>
      <w:r w:rsidR="0044678B" w:rsidRPr="0026407B">
        <w:rPr>
          <w:lang w:val="ru-RU"/>
        </w:rPr>
        <w:t xml:space="preserve">? </w:t>
      </w:r>
      <w:r w:rsidR="0044678B" w:rsidRPr="0026407B">
        <w:rPr>
          <w:rStyle w:val="Anweisung"/>
          <w:lang w:val="ru-RU"/>
        </w:rPr>
        <w:t>(останавливается, возвращается к окну)</w:t>
      </w:r>
      <w:r w:rsidR="0044678B" w:rsidRPr="0026407B">
        <w:rPr>
          <w:lang w:val="ru-RU"/>
        </w:rPr>
        <w:t xml:space="preserve"> Может, кто-то потерял </w:t>
      </w:r>
      <w:r w:rsidR="00E2172B">
        <w:rPr>
          <w:lang w:val="ru-RU"/>
        </w:rPr>
        <w:t>его</w:t>
      </w:r>
      <w:r w:rsidR="0044678B" w:rsidRPr="0026407B">
        <w:rPr>
          <w:lang w:val="ru-RU"/>
        </w:rPr>
        <w:t xml:space="preserve">, а Алибаба, этот счастливчик, </w:t>
      </w:r>
      <w:r w:rsidR="00E2172B" w:rsidRPr="0026407B">
        <w:rPr>
          <w:lang w:val="ru-RU"/>
        </w:rPr>
        <w:t>золото</w:t>
      </w:r>
      <w:r w:rsidR="0044678B" w:rsidRPr="0026407B">
        <w:rPr>
          <w:lang w:val="ru-RU"/>
        </w:rPr>
        <w:t xml:space="preserve"> нашёл…</w:t>
      </w:r>
    </w:p>
    <w:p w:rsidR="0044678B" w:rsidRPr="00550956"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550956">
        <w:rPr>
          <w:lang w:val="ru-RU"/>
        </w:rPr>
        <w:t>Иди уже!</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(снова идёт к дому Алибабы, снова останавливается, возвращается)</w:t>
      </w:r>
      <w:r w:rsidR="0088664F" w:rsidRPr="0026407B">
        <w:rPr>
          <w:lang w:val="ru-RU"/>
        </w:rPr>
        <w:t xml:space="preserve"> </w:t>
      </w:r>
      <w:r w:rsidR="0044678B" w:rsidRPr="0026407B">
        <w:rPr>
          <w:lang w:val="ru-RU"/>
        </w:rPr>
        <w:t>А может, он выиграл его в карты…</w:t>
      </w:r>
    </w:p>
    <w:p w:rsidR="0044678B" w:rsidRPr="0044678B" w:rsidRDefault="00207C11" w:rsidP="00C1426F">
      <w:pPr>
        <w:pStyle w:val="Text"/>
        <w:rPr>
          <w:rStyle w:val="RollenNamen"/>
          <w:smallCaps w:val="0"/>
          <w:color w:val="auto"/>
          <w:lang w:val="ru-RU"/>
        </w:rPr>
      </w:pPr>
      <w:r>
        <w:rPr>
          <w:rStyle w:val="RollenNamen"/>
          <w:lang w:val="ru-RU"/>
        </w:rPr>
        <w:t>Марджана</w:t>
      </w:r>
      <w:r>
        <w:rPr>
          <w:rStyle w:val="RollenNamen"/>
          <w:smallCaps w:val="0"/>
          <w:color w:val="auto"/>
          <w:lang w:val="ru-RU"/>
        </w:rPr>
        <w:tab/>
      </w:r>
      <w:r w:rsidR="0044678B" w:rsidRPr="0026407B">
        <w:rPr>
          <w:lang w:val="ru-RU"/>
        </w:rPr>
        <w:t xml:space="preserve">Не у меня спрашивай </w:t>
      </w:r>
      <w:r w:rsidR="00C655A4">
        <w:rPr>
          <w:lang w:val="ru-RU"/>
        </w:rPr>
        <w:t>-</w:t>
      </w:r>
      <w:r w:rsidR="0044678B" w:rsidRPr="0026407B">
        <w:rPr>
          <w:lang w:val="ru-RU"/>
        </w:rPr>
        <w:t xml:space="preserve"> у него! Может, он его просто украл!</w:t>
      </w:r>
    </w:p>
    <w:p w:rsidR="0044678B" w:rsidRPr="007B1C38" w:rsidRDefault="00276254" w:rsidP="00C1426F">
      <w:pPr>
        <w:pStyle w:val="Text"/>
        <w:rPr>
          <w:rStyle w:val="Anweisung"/>
          <w:lang w:val="ru-RU"/>
        </w:rPr>
      </w:pPr>
      <w:r>
        <w:rPr>
          <w:rStyle w:val="RollenNamen"/>
          <w:lang w:val="ru-RU"/>
        </w:rPr>
        <w:t>Касым</w:t>
      </w:r>
      <w:r>
        <w:rPr>
          <w:rStyle w:val="RollenNamen"/>
          <w:smallCaps w:val="0"/>
          <w:color w:val="auto"/>
          <w:lang w:val="ru-RU"/>
        </w:rPr>
        <w:tab/>
      </w:r>
      <w:r w:rsidR="0044678B" w:rsidRPr="0026407B">
        <w:rPr>
          <w:lang w:val="ru-RU"/>
        </w:rPr>
        <w:t xml:space="preserve">Украл? Не верю! Марджа… </w:t>
      </w:r>
      <w:r w:rsidR="0044678B" w:rsidRPr="0026407B">
        <w:rPr>
          <w:rStyle w:val="Anweisung"/>
          <w:lang w:val="ru-RU"/>
        </w:rPr>
        <w:t>(Марджана захлопыва</w:t>
      </w:r>
      <w:r w:rsidR="007B1C38" w:rsidRPr="0026407B">
        <w:rPr>
          <w:rStyle w:val="Anweisung"/>
          <w:lang w:val="ru-RU"/>
        </w:rPr>
        <w:t xml:space="preserve">ет окно у него перед носом. </w:t>
      </w:r>
      <w:r w:rsidR="007B1C38" w:rsidRPr="007B1C38">
        <w:rPr>
          <w:rStyle w:val="Anweisung"/>
          <w:lang w:val="ru-RU"/>
        </w:rPr>
        <w:t>Кас</w:t>
      </w:r>
      <w:r w:rsidR="007B1C38">
        <w:rPr>
          <w:rStyle w:val="Anweisung"/>
          <w:lang w:val="ru-RU"/>
        </w:rPr>
        <w:t>ы</w:t>
      </w:r>
      <w:r w:rsidR="00E2172B">
        <w:rPr>
          <w:rStyle w:val="Anweisung"/>
          <w:lang w:val="ru-RU"/>
        </w:rPr>
        <w:t>м идёт к дому Алибабы</w:t>
      </w:r>
      <w:r w:rsidR="0044678B" w:rsidRPr="007B1C38">
        <w:rPr>
          <w:rStyle w:val="Anweisung"/>
          <w:lang w:val="ru-RU"/>
        </w:rPr>
        <w:t>)</w:t>
      </w:r>
      <w:r w:rsidR="00416752">
        <w:rPr>
          <w:rStyle w:val="Anweisung"/>
          <w:lang w:val="ru-RU"/>
        </w:rPr>
        <w:t>.</w:t>
      </w:r>
    </w:p>
    <w:p w:rsidR="0044678B" w:rsidRPr="006F1742" w:rsidRDefault="0044678B" w:rsidP="00C1426F">
      <w:pPr>
        <w:pStyle w:val="berschrift3"/>
        <w:rPr>
          <w:rStyle w:val="RollenNamen"/>
          <w:smallCaps w:val="0"/>
          <w:color w:val="auto"/>
          <w:sz w:val="24"/>
        </w:rPr>
      </w:pPr>
      <w:r w:rsidRPr="00B078BB">
        <w:rPr>
          <w:rStyle w:val="RollenNamen"/>
          <w:smallCaps w:val="0"/>
          <w:color w:val="auto"/>
          <w:sz w:val="24"/>
          <w:lang w:val="ru-RU"/>
        </w:rPr>
        <w:t xml:space="preserve">Город / улица перед домом Алибабы. </w:t>
      </w:r>
      <w:r w:rsidR="007B1C38" w:rsidRPr="006F1742">
        <w:rPr>
          <w:rStyle w:val="RollenNamen"/>
          <w:smallCaps w:val="0"/>
          <w:color w:val="auto"/>
          <w:sz w:val="24"/>
        </w:rPr>
        <w:t>Касы</w:t>
      </w:r>
      <w:r w:rsidRPr="006F1742">
        <w:rPr>
          <w:rStyle w:val="RollenNamen"/>
          <w:smallCaps w:val="0"/>
          <w:color w:val="auto"/>
          <w:sz w:val="24"/>
        </w:rPr>
        <w:t>м и Алибаба</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w:t>
      </w:r>
      <w:r w:rsidR="00E2172B">
        <w:rPr>
          <w:rStyle w:val="Anweisung"/>
          <w:lang w:val="ru-RU"/>
        </w:rPr>
        <w:t>стучит в дверь и зовёт того</w:t>
      </w:r>
      <w:r w:rsidR="0044678B" w:rsidRPr="0026407B">
        <w:rPr>
          <w:rStyle w:val="Anweisung"/>
          <w:lang w:val="ru-RU"/>
        </w:rPr>
        <w:t>)</w:t>
      </w:r>
      <w:r w:rsidR="0088664F" w:rsidRPr="0026407B">
        <w:rPr>
          <w:lang w:val="ru-RU"/>
        </w:rPr>
        <w:t xml:space="preserve"> </w:t>
      </w:r>
      <w:r w:rsidR="0044678B" w:rsidRPr="0026407B">
        <w:rPr>
          <w:lang w:val="ru-RU"/>
        </w:rPr>
        <w:t xml:space="preserve">Алибаба, открой, мне нужно тебя кое о чём спросить… </w:t>
      </w:r>
      <w:r w:rsidR="0044678B" w:rsidRPr="00A50F15">
        <w:rPr>
          <w:lang w:val="ru-RU"/>
        </w:rPr>
        <w:t xml:space="preserve">Алибаба, это важно! </w:t>
      </w:r>
      <w:r w:rsidR="0044678B" w:rsidRPr="0026407B">
        <w:rPr>
          <w:lang w:val="ru-RU"/>
        </w:rPr>
        <w:t xml:space="preserve">Алибаба, если ты сейчас же не откроешь, я подам на тебя в суд! Я засужу </w:t>
      </w:r>
      <w:r w:rsidR="00E2172B" w:rsidRPr="0026407B">
        <w:rPr>
          <w:lang w:val="ru-RU"/>
        </w:rPr>
        <w:t xml:space="preserve">тебя </w:t>
      </w:r>
      <w:r w:rsidR="0044678B" w:rsidRPr="0026407B">
        <w:rPr>
          <w:lang w:val="ru-RU"/>
        </w:rPr>
        <w:t>и…</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(выходит сонный)</w:t>
      </w:r>
      <w:r w:rsidR="0088664F" w:rsidRPr="0026407B">
        <w:rPr>
          <w:lang w:val="ru-RU"/>
        </w:rPr>
        <w:t xml:space="preserve"> </w:t>
      </w:r>
      <w:r w:rsidR="0044678B" w:rsidRPr="0026407B">
        <w:rPr>
          <w:lang w:val="ru-RU"/>
        </w:rPr>
        <w:t>Чего ты так стучишь среди ночи? Что случилось?</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(падает духом)</w:t>
      </w:r>
      <w:r w:rsidR="007656A0" w:rsidRPr="0026407B">
        <w:rPr>
          <w:lang w:val="ru-RU"/>
        </w:rPr>
        <w:t xml:space="preserve"> </w:t>
      </w:r>
      <w:r w:rsidR="0044678B" w:rsidRPr="0026407B">
        <w:rPr>
          <w:lang w:val="ru-RU"/>
        </w:rPr>
        <w:t>Хороший же ты брат… скрываешь такие важные вещи от собственной семьи.</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О чём ты говоришь?</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Откуда у тебя золото?</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Какое золото?</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Я точно знаю, что у тебя есть золото. Ты ведь его не украл?</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Украл… но, вообще-то, нет </w:t>
      </w:r>
      <w:r w:rsidR="00C655A4">
        <w:rPr>
          <w:lang w:val="ru-RU"/>
        </w:rPr>
        <w:t>-</w:t>
      </w:r>
      <w:r w:rsidR="0044678B" w:rsidRPr="0026407B">
        <w:rPr>
          <w:lang w:val="ru-RU"/>
        </w:rPr>
        <w:t xml:space="preserve"> оно уже было украдено! Заходи, я тебе всё расскажу. Не стоит, чтобы это слышали все. </w:t>
      </w:r>
      <w:r w:rsidR="007B1C38" w:rsidRPr="0026407B">
        <w:rPr>
          <w:rStyle w:val="Anweisung"/>
          <w:lang w:val="ru-RU"/>
        </w:rPr>
        <w:t>(втягивает Кас</w:t>
      </w:r>
      <w:r w:rsidR="007B1C38">
        <w:rPr>
          <w:rStyle w:val="Anweisung"/>
          <w:lang w:val="ru-RU"/>
        </w:rPr>
        <w:t>ы</w:t>
      </w:r>
      <w:r w:rsidR="0044678B" w:rsidRPr="0026407B">
        <w:rPr>
          <w:rStyle w:val="Anweisung"/>
          <w:lang w:val="ru-RU"/>
        </w:rPr>
        <w:t>ма в дом. Затем из-за сцены)</w:t>
      </w:r>
      <w:r w:rsidR="0044678B" w:rsidRPr="0026407B">
        <w:rPr>
          <w:lang w:val="ru-RU"/>
        </w:rPr>
        <w:t xml:space="preserve"> Слушай. Я сегодня был в лесу, и там были разбойники, и у них была пещера, и потом…</w:t>
      </w:r>
    </w:p>
    <w:p w:rsidR="0044678B" w:rsidRPr="00B078BB" w:rsidRDefault="0044678B" w:rsidP="00C1426F">
      <w:pPr>
        <w:pStyle w:val="berschrift3"/>
        <w:rPr>
          <w:rStyle w:val="RollenNamen"/>
          <w:smallCaps w:val="0"/>
          <w:color w:val="auto"/>
          <w:sz w:val="24"/>
          <w:lang w:val="ru-RU"/>
        </w:rPr>
      </w:pPr>
      <w:r w:rsidRPr="00B078BB">
        <w:rPr>
          <w:rStyle w:val="RollenNamen"/>
          <w:smallCaps w:val="0"/>
          <w:color w:val="auto"/>
          <w:sz w:val="24"/>
          <w:lang w:val="ru-RU"/>
        </w:rPr>
        <w:t xml:space="preserve">Интермедия. Перед занавесом. Мустафа и </w:t>
      </w:r>
      <w:r w:rsidR="005C510A">
        <w:rPr>
          <w:rStyle w:val="RollenNamen"/>
          <w:smallCaps w:val="0"/>
          <w:color w:val="auto"/>
          <w:sz w:val="24"/>
          <w:lang w:val="ru-RU"/>
        </w:rPr>
        <w:t>Шахерезада</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5841DE">
        <w:rPr>
          <w:rStyle w:val="Anweisung"/>
          <w:lang w:val="ru-RU"/>
        </w:rPr>
        <w:t>(продолжает рассказ)</w:t>
      </w:r>
      <w:r w:rsidR="007656A0" w:rsidRPr="005841DE">
        <w:rPr>
          <w:lang w:val="ru-RU"/>
        </w:rPr>
        <w:t xml:space="preserve"> </w:t>
      </w:r>
      <w:r w:rsidR="007B1C38">
        <w:rPr>
          <w:lang w:val="ru-RU"/>
        </w:rPr>
        <w:t xml:space="preserve">И </w:t>
      </w:r>
      <w:r w:rsidR="005C510A">
        <w:rPr>
          <w:lang w:val="ru-RU"/>
        </w:rPr>
        <w:t xml:space="preserve">вот </w:t>
      </w:r>
      <w:r w:rsidR="007B1C38">
        <w:rPr>
          <w:lang w:val="ru-RU"/>
        </w:rPr>
        <w:t>так Касы</w:t>
      </w:r>
      <w:r w:rsidR="0044678B" w:rsidRPr="005841DE">
        <w:rPr>
          <w:lang w:val="ru-RU"/>
        </w:rPr>
        <w:t xml:space="preserve">м узнал тайну пещеры. </w:t>
      </w:r>
      <w:r w:rsidR="0044678B" w:rsidRPr="0026407B">
        <w:rPr>
          <w:lang w:val="ru-RU"/>
        </w:rPr>
        <w:t xml:space="preserve">Он нагрузил двадцать ослов мешками и корзинами и отправился к пещере, чтобы тоже взять себе </w:t>
      </w:r>
      <w:r w:rsidR="00E2172B">
        <w:rPr>
          <w:lang w:val="ru-RU"/>
        </w:rPr>
        <w:t>часть</w:t>
      </w:r>
      <w:r w:rsidR="0044678B" w:rsidRPr="0026407B">
        <w:rPr>
          <w:lang w:val="ru-RU"/>
        </w:rPr>
        <w:t xml:space="preserve"> сокровищ.</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Разве это не </w:t>
      </w:r>
      <w:r w:rsidR="00E2172B">
        <w:rPr>
          <w:lang w:val="ru-RU"/>
        </w:rPr>
        <w:t>превосходно</w:t>
      </w:r>
      <w:r w:rsidR="0044678B" w:rsidRPr="0026407B">
        <w:rPr>
          <w:lang w:val="ru-RU"/>
        </w:rPr>
        <w:t xml:space="preserve">? Просто прийти, произнести волшебное слово </w:t>
      </w:r>
      <w:r w:rsidR="00C655A4">
        <w:rPr>
          <w:lang w:val="ru-RU"/>
        </w:rPr>
        <w:t>-</w:t>
      </w:r>
      <w:r w:rsidR="0044678B" w:rsidRPr="0026407B">
        <w:rPr>
          <w:lang w:val="ru-RU"/>
        </w:rPr>
        <w:t xml:space="preserve"> и ты богат. Тогда я могла бы купить себе множество платьев.</w:t>
      </w:r>
    </w:p>
    <w:p w:rsidR="0044678B" w:rsidRPr="0026407B" w:rsidRDefault="0044678B" w:rsidP="00C1426F">
      <w:pPr>
        <w:pStyle w:val="Text"/>
        <w:ind w:hanging="568"/>
        <w:rPr>
          <w:rStyle w:val="Anweisung"/>
          <w:lang w:val="ru-RU"/>
        </w:rPr>
      </w:pPr>
      <w:r w:rsidRPr="0026407B">
        <w:rPr>
          <w:rStyle w:val="Anweisung"/>
          <w:lang w:val="ru-RU"/>
        </w:rPr>
        <w:t xml:space="preserve">(Оба говорят одновременно и вперемешку </w:t>
      </w:r>
      <w:r w:rsidR="00C655A4">
        <w:rPr>
          <w:rStyle w:val="Anweisung"/>
          <w:lang w:val="ru-RU"/>
        </w:rPr>
        <w:t>-</w:t>
      </w:r>
      <w:r w:rsidRPr="0026407B">
        <w:rPr>
          <w:rStyle w:val="Anweisung"/>
          <w:lang w:val="ru-RU"/>
        </w:rPr>
        <w:t xml:space="preserve"> с разными мыслями и представлениями о том, как распорядиться неожиданным богатством. Ансамбль, одновременное пение)</w:t>
      </w:r>
      <w:r w:rsidR="00416752">
        <w:rPr>
          <w:rStyle w:val="Anweisung"/>
          <w:lang w:val="ru-RU"/>
        </w:rPr>
        <w:t>.</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А я мог бы купить себе лавку побольше.</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Или дом </w:t>
      </w:r>
      <w:r w:rsidR="00C655A4">
        <w:rPr>
          <w:lang w:val="ru-RU"/>
        </w:rPr>
        <w:t>-</w:t>
      </w:r>
      <w:r w:rsidR="0044678B" w:rsidRPr="0026407B">
        <w:rPr>
          <w:lang w:val="ru-RU"/>
        </w:rPr>
        <w:t xml:space="preserve"> да что там</w:t>
      </w:r>
      <w:r w:rsidR="00E2172B">
        <w:rPr>
          <w:lang w:val="ru-RU"/>
        </w:rPr>
        <w:t xml:space="preserve"> дом</w:t>
      </w:r>
      <w:r w:rsidR="0044678B" w:rsidRPr="0026407B">
        <w:rPr>
          <w:lang w:val="ru-RU"/>
        </w:rPr>
        <w:t>, дворец!</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Почему бы не дв</w:t>
      </w:r>
      <w:r w:rsidR="007656A0" w:rsidRPr="0026407B">
        <w:rPr>
          <w:lang w:val="ru-RU"/>
        </w:rPr>
        <w:t>е</w:t>
      </w:r>
      <w:r w:rsidR="0044678B" w:rsidRPr="0026407B">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Точно, один дворец на лето и один на зиму.</w:t>
      </w:r>
    </w:p>
    <w:p w:rsidR="0044678B" w:rsidRPr="0044678B" w:rsidRDefault="00276254" w:rsidP="00C1426F">
      <w:pPr>
        <w:pStyle w:val="Text"/>
        <w:rPr>
          <w:rStyle w:val="RollenNamen"/>
          <w:smallCaps w:val="0"/>
          <w:color w:val="auto"/>
          <w:lang w:val="ru-RU"/>
        </w:rPr>
      </w:pPr>
      <w:r w:rsidRPr="00276254">
        <w:rPr>
          <w:rStyle w:val="RollenNamen"/>
          <w:lang w:val="ru-RU"/>
        </w:rPr>
        <w:t>Мустафа</w:t>
      </w:r>
      <w:r>
        <w:rPr>
          <w:rStyle w:val="RollenNamen"/>
          <w:smallCaps w:val="0"/>
          <w:color w:val="auto"/>
          <w:lang w:val="ru-RU"/>
        </w:rPr>
        <w:tab/>
      </w:r>
      <w:r w:rsidR="0044678B" w:rsidRPr="0026407B">
        <w:rPr>
          <w:lang w:val="ru-RU"/>
        </w:rPr>
        <w:t xml:space="preserve">Или четыре </w:t>
      </w:r>
      <w:r w:rsidR="00C655A4">
        <w:rPr>
          <w:lang w:val="ru-RU"/>
        </w:rPr>
        <w:t>-</w:t>
      </w:r>
      <w:r w:rsidR="0044678B" w:rsidRPr="0026407B">
        <w:rPr>
          <w:lang w:val="ru-RU"/>
        </w:rPr>
        <w:t xml:space="preserve"> четыре лавки: одну на весну, одну на лето, одну на осень и одну на зиму.</w:t>
      </w:r>
    </w:p>
    <w:p w:rsidR="0044678B" w:rsidRPr="0026407B" w:rsidRDefault="00032B27" w:rsidP="00C1426F">
      <w:pPr>
        <w:pStyle w:val="Text"/>
        <w:rPr>
          <w:lang w:val="ru-RU"/>
        </w:rPr>
      </w:pPr>
      <w:r>
        <w:rPr>
          <w:rStyle w:val="RollenNamen"/>
          <w:lang w:val="ru-RU"/>
        </w:rPr>
        <w:lastRenderedPageBreak/>
        <w:t>Шахерезада</w:t>
      </w:r>
      <w:r w:rsidR="006A355F" w:rsidRPr="00382599">
        <w:rPr>
          <w:rStyle w:val="RollenNamen"/>
          <w:lang w:val="ru-RU"/>
        </w:rPr>
        <w:tab/>
      </w:r>
      <w:r w:rsidR="0044678B" w:rsidRPr="0026407B">
        <w:rPr>
          <w:lang w:val="ru-RU"/>
        </w:rPr>
        <w:t xml:space="preserve">Или двенадцать </w:t>
      </w:r>
      <w:r w:rsidR="00C655A4">
        <w:rPr>
          <w:lang w:val="ru-RU"/>
        </w:rPr>
        <w:t>-</w:t>
      </w:r>
      <w:r w:rsidR="0044678B" w:rsidRPr="0026407B">
        <w:rPr>
          <w:lang w:val="ru-RU"/>
        </w:rPr>
        <w:t xml:space="preserve"> на январь, февраль, март, апрель…</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Да, двенадцать лавок, все полны тканей.</w:t>
      </w:r>
      <w:r w:rsidR="00E2172B">
        <w:rPr>
          <w:lang w:val="ru-RU"/>
        </w:rPr>
        <w:t xml:space="preserve"> Шелка, атласы, </w:t>
      </w:r>
      <w:r w:rsidR="00621E9B">
        <w:rPr>
          <w:lang w:val="ru-RU"/>
        </w:rPr>
        <w:t>парча, муслин, газ, чесуча…</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И что ты будешь делать с двенадцатью лавками?</w:t>
      </w:r>
    </w:p>
    <w:p w:rsidR="0044678B" w:rsidRPr="005841DE" w:rsidRDefault="00276254" w:rsidP="00C1426F">
      <w:pPr>
        <w:pStyle w:val="Text"/>
        <w:rPr>
          <w:rStyle w:val="Anweisung"/>
          <w:lang w:val="ru-RU"/>
        </w:rPr>
      </w:pPr>
      <w:r w:rsidRPr="00276254">
        <w:rPr>
          <w:rStyle w:val="RollenNamen"/>
          <w:lang w:val="ru-RU"/>
        </w:rPr>
        <w:t>Мустафа</w:t>
      </w:r>
      <w:r>
        <w:rPr>
          <w:rStyle w:val="RollenNamen"/>
          <w:smallCaps w:val="0"/>
          <w:color w:val="auto"/>
          <w:lang w:val="ru-RU"/>
        </w:rPr>
        <w:tab/>
      </w:r>
      <w:r w:rsidR="00621E9B">
        <w:rPr>
          <w:lang w:val="ru-RU"/>
        </w:rPr>
        <w:t xml:space="preserve">Хочу </w:t>
      </w:r>
      <w:r w:rsidR="0044678B" w:rsidRPr="0026407B">
        <w:rPr>
          <w:lang w:val="ru-RU"/>
        </w:rPr>
        <w:t xml:space="preserve">покупать и продавать. Потом снова покупать и снова продавать. </w:t>
      </w:r>
      <w:r w:rsidR="00CA51E0">
        <w:rPr>
          <w:lang w:val="ru-RU"/>
        </w:rPr>
        <w:t>Разве это имеет значение</w:t>
      </w:r>
      <w:r w:rsidR="0044678B" w:rsidRPr="0026407B">
        <w:rPr>
          <w:lang w:val="ru-RU"/>
        </w:rPr>
        <w:t xml:space="preserve"> </w:t>
      </w:r>
      <w:r w:rsidR="00C655A4">
        <w:rPr>
          <w:lang w:val="ru-RU"/>
        </w:rPr>
        <w:t>-</w:t>
      </w:r>
      <w:r w:rsidR="0044678B" w:rsidRPr="0026407B">
        <w:rPr>
          <w:lang w:val="ru-RU"/>
        </w:rPr>
        <w:t xml:space="preserve"> давай</w:t>
      </w:r>
      <w:r w:rsidR="00621E9B">
        <w:rPr>
          <w:lang w:val="ru-RU"/>
        </w:rPr>
        <w:t>те</w:t>
      </w:r>
      <w:r w:rsidR="0044678B" w:rsidRPr="0026407B">
        <w:rPr>
          <w:lang w:val="ru-RU"/>
        </w:rPr>
        <w:t xml:space="preserve"> просто купим всё! Пошли, возьмём </w:t>
      </w:r>
      <w:r w:rsidR="00621E9B">
        <w:rPr>
          <w:lang w:val="ru-RU"/>
        </w:rPr>
        <w:t xml:space="preserve">всё </w:t>
      </w:r>
      <w:r w:rsidR="0044678B" w:rsidRPr="0026407B">
        <w:rPr>
          <w:lang w:val="ru-RU"/>
        </w:rPr>
        <w:t xml:space="preserve">золото. </w:t>
      </w:r>
      <w:r w:rsidR="0044678B" w:rsidRPr="0026407B">
        <w:rPr>
          <w:rStyle w:val="Anweisung"/>
          <w:lang w:val="ru-RU"/>
        </w:rPr>
        <w:t>(</w:t>
      </w:r>
      <w:r w:rsidR="00416752">
        <w:rPr>
          <w:rStyle w:val="Anweisung"/>
          <w:lang w:val="ru-RU"/>
        </w:rPr>
        <w:t>Р</w:t>
      </w:r>
      <w:r w:rsidR="0044678B" w:rsidRPr="0026407B">
        <w:rPr>
          <w:rStyle w:val="Anweisung"/>
          <w:lang w:val="ru-RU"/>
        </w:rPr>
        <w:t xml:space="preserve">аздвигает занавес, пытается открыть пещеру, но </w:t>
      </w:r>
      <w:r w:rsidR="005C510A">
        <w:rPr>
          <w:rStyle w:val="Anweisung"/>
          <w:lang w:val="ru-RU"/>
        </w:rPr>
        <w:t>Шахерезада</w:t>
      </w:r>
      <w:r w:rsidR="0044678B" w:rsidRPr="0026407B">
        <w:rPr>
          <w:rStyle w:val="Anweisung"/>
          <w:lang w:val="ru-RU"/>
        </w:rPr>
        <w:t xml:space="preserve"> его останавливает)</w:t>
      </w:r>
      <w:r w:rsidR="005841DE">
        <w:rPr>
          <w:rStyle w:val="Anweisung"/>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Как это </w:t>
      </w:r>
      <w:r w:rsidR="00C655A4">
        <w:rPr>
          <w:lang w:val="ru-RU"/>
        </w:rPr>
        <w:t>-</w:t>
      </w:r>
      <w:r w:rsidR="0044678B" w:rsidRPr="0026407B">
        <w:rPr>
          <w:lang w:val="ru-RU"/>
        </w:rPr>
        <w:t xml:space="preserve"> без волшебного слова? А волшебное слово?</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 xml:space="preserve">Нам не нужно волшебное слово. Это же МОЯ лавка. Мы уже внутри! А вход теперь там, </w:t>
      </w:r>
      <w:r w:rsidR="00621E9B">
        <w:rPr>
          <w:lang w:val="ru-RU"/>
        </w:rPr>
        <w:t>сзади</w:t>
      </w:r>
      <w:r w:rsidR="0044678B" w:rsidRPr="0026407B">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А, понимаю </w:t>
      </w:r>
      <w:r w:rsidR="00C655A4">
        <w:rPr>
          <w:lang w:val="ru-RU"/>
        </w:rPr>
        <w:t>-</w:t>
      </w:r>
      <w:r w:rsidR="0044678B" w:rsidRPr="0026407B">
        <w:rPr>
          <w:lang w:val="ru-RU"/>
        </w:rPr>
        <w:t xml:space="preserve"> </w:t>
      </w:r>
      <w:r w:rsidR="00621E9B">
        <w:rPr>
          <w:lang w:val="ru-RU"/>
        </w:rPr>
        <w:t>Вы</w:t>
      </w:r>
      <w:r w:rsidR="0044678B" w:rsidRPr="0026407B">
        <w:rPr>
          <w:lang w:val="ru-RU"/>
        </w:rPr>
        <w:t xml:space="preserve"> всё перевернули. Мы внутри, а вход там! Тогда нам надо и это перевернуть!..</w:t>
      </w:r>
    </w:p>
    <w:p w:rsidR="0044678B" w:rsidRPr="0026407B" w:rsidRDefault="00276254" w:rsidP="00C1426F">
      <w:pPr>
        <w:pStyle w:val="Text"/>
        <w:rPr>
          <w:lang w:val="ru-RU"/>
        </w:rPr>
      </w:pPr>
      <w:r w:rsidRPr="0026407B">
        <w:rPr>
          <w:rStyle w:val="RollenNamen"/>
          <w:lang w:val="ru-RU"/>
        </w:rPr>
        <w:t>Мустафа</w:t>
      </w:r>
      <w:r>
        <w:rPr>
          <w:rStyle w:val="RollenNamen"/>
          <w:smallCaps w:val="0"/>
          <w:color w:val="auto"/>
          <w:lang w:val="ru-RU"/>
        </w:rPr>
        <w:tab/>
      </w:r>
      <w:r w:rsidR="0044678B" w:rsidRPr="0026407B">
        <w:rPr>
          <w:lang w:val="ru-RU"/>
        </w:rPr>
        <w:t>Ну хватит тянуть. Открывай</w:t>
      </w:r>
      <w:r w:rsidR="00621E9B">
        <w:rPr>
          <w:lang w:val="ru-RU"/>
        </w:rPr>
        <w:t>те</w:t>
      </w:r>
      <w:r w:rsidR="0044678B" w:rsidRPr="0026407B">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Подожди</w:t>
      </w:r>
      <w:r w:rsidR="00621E9B">
        <w:rPr>
          <w:lang w:val="ru-RU"/>
        </w:rPr>
        <w:t>те</w:t>
      </w:r>
      <w:r w:rsidR="0044678B" w:rsidRPr="0026407B">
        <w:rPr>
          <w:lang w:val="ru-RU"/>
        </w:rPr>
        <w:t>. Если мы сейчас возьмём золото, мы будем не лучше разбойников.</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621E9B">
        <w:rPr>
          <w:lang w:val="ru-RU"/>
        </w:rPr>
        <w:t>А, вот В</w:t>
      </w:r>
      <w:r w:rsidR="0044678B" w:rsidRPr="0026407B">
        <w:rPr>
          <w:lang w:val="ru-RU"/>
        </w:rPr>
        <w:t>ы о чём… понимаю. Но ведь золото уже украдено!</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Но это всё равно неправильно… Стой</w:t>
      </w:r>
      <w:r w:rsidR="00621E9B">
        <w:rPr>
          <w:lang w:val="ru-RU"/>
        </w:rPr>
        <w:t>те</w:t>
      </w:r>
      <w:r w:rsidR="0044678B" w:rsidRPr="0026407B">
        <w:rPr>
          <w:lang w:val="ru-RU"/>
        </w:rPr>
        <w:t>, кажется, кто-то идёт.</w:t>
      </w:r>
    </w:p>
    <w:p w:rsidR="0044678B" w:rsidRPr="00621E9B" w:rsidRDefault="00276254" w:rsidP="00C1426F">
      <w:pPr>
        <w:pStyle w:val="Text"/>
        <w:rPr>
          <w:rStyle w:val="Anweisung"/>
          <w:lang w:val="ru-RU"/>
        </w:rPr>
      </w:pPr>
      <w:r w:rsidRPr="005841DE">
        <w:rPr>
          <w:rStyle w:val="RollenNamen"/>
          <w:lang w:val="ru-RU"/>
        </w:rPr>
        <w:t>Мустафа</w:t>
      </w:r>
      <w:r>
        <w:rPr>
          <w:rStyle w:val="RollenNamen"/>
          <w:smallCaps w:val="0"/>
          <w:color w:val="auto"/>
          <w:lang w:val="ru-RU"/>
        </w:rPr>
        <w:tab/>
      </w:r>
      <w:r w:rsidR="007B1C38">
        <w:rPr>
          <w:lang w:val="ru-RU"/>
        </w:rPr>
        <w:t>Это Касы</w:t>
      </w:r>
      <w:r w:rsidR="0044678B" w:rsidRPr="005841DE">
        <w:rPr>
          <w:lang w:val="ru-RU"/>
        </w:rPr>
        <w:t>м. Быстро, прячемся!</w:t>
      </w:r>
      <w:r w:rsidR="005841DE">
        <w:rPr>
          <w:lang w:val="ru-RU"/>
        </w:rPr>
        <w:t xml:space="preserve"> </w:t>
      </w:r>
      <w:r w:rsidR="00416752">
        <w:rPr>
          <w:rStyle w:val="Anweisung"/>
        </w:rPr>
        <w:t>(</w:t>
      </w:r>
      <w:r w:rsidR="00416752">
        <w:rPr>
          <w:rStyle w:val="Anweisung"/>
          <w:lang w:val="ru-RU"/>
        </w:rPr>
        <w:t>О</w:t>
      </w:r>
      <w:r w:rsidR="0044678B" w:rsidRPr="005841DE">
        <w:rPr>
          <w:rStyle w:val="Anweisung"/>
        </w:rPr>
        <w:t xml:space="preserve">ба </w:t>
      </w:r>
      <w:r w:rsidR="00621E9B">
        <w:rPr>
          <w:rStyle w:val="Anweisung"/>
          <w:lang w:val="ru-RU"/>
        </w:rPr>
        <w:t>прячутся</w:t>
      </w:r>
      <w:r w:rsidR="0044678B" w:rsidRPr="005841DE">
        <w:rPr>
          <w:rStyle w:val="Anweisung"/>
        </w:rPr>
        <w:t>)</w:t>
      </w:r>
      <w:r w:rsidR="00621E9B">
        <w:rPr>
          <w:rStyle w:val="Anweisung"/>
          <w:lang w:val="ru-RU"/>
        </w:rPr>
        <w:t>.</w:t>
      </w:r>
    </w:p>
    <w:p w:rsidR="0044678B" w:rsidRPr="006F1742" w:rsidRDefault="007B1C38" w:rsidP="00C1426F">
      <w:pPr>
        <w:pStyle w:val="berschrift3"/>
        <w:rPr>
          <w:rStyle w:val="RollenNamen"/>
          <w:smallCaps w:val="0"/>
          <w:color w:val="auto"/>
          <w:sz w:val="24"/>
        </w:rPr>
      </w:pPr>
      <w:r w:rsidRPr="006F1742">
        <w:rPr>
          <w:rStyle w:val="RollenNamen"/>
          <w:smallCaps w:val="0"/>
          <w:color w:val="auto"/>
          <w:sz w:val="24"/>
        </w:rPr>
        <w:t>Пещера разбойников. Касы</w:t>
      </w:r>
      <w:r w:rsidR="0044678B" w:rsidRPr="006F1742">
        <w:rPr>
          <w:rStyle w:val="RollenNamen"/>
          <w:smallCaps w:val="0"/>
          <w:color w:val="auto"/>
          <w:sz w:val="24"/>
        </w:rPr>
        <w:t>м</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(за сценой)</w:t>
      </w:r>
      <w:r w:rsidR="007656A0" w:rsidRPr="0026407B">
        <w:rPr>
          <w:lang w:val="ru-RU"/>
        </w:rPr>
        <w:t xml:space="preserve"> </w:t>
      </w:r>
      <w:r w:rsidR="0044678B" w:rsidRPr="0026407B">
        <w:rPr>
          <w:lang w:val="ru-RU"/>
        </w:rPr>
        <w:t>Сезам, откройся!</w:t>
      </w:r>
    </w:p>
    <w:p w:rsidR="0044678B" w:rsidRPr="0026407B" w:rsidRDefault="00900C2E" w:rsidP="00C1426F">
      <w:pPr>
        <w:pStyle w:val="Text"/>
        <w:ind w:hanging="568"/>
        <w:rPr>
          <w:rStyle w:val="Anweisung"/>
          <w:lang w:val="ru-RU"/>
        </w:rPr>
      </w:pPr>
      <w:r w:rsidRPr="0026407B">
        <w:rPr>
          <w:rStyle w:val="Anweisung"/>
          <w:lang w:val="ru-RU"/>
        </w:rPr>
        <w:t xml:space="preserve"> </w:t>
      </w:r>
      <w:r>
        <w:rPr>
          <w:rStyle w:val="Anweisung"/>
          <w:lang w:val="ru-RU"/>
        </w:rPr>
        <w:t>(П</w:t>
      </w:r>
      <w:r w:rsidR="0044678B" w:rsidRPr="0026407B">
        <w:rPr>
          <w:rStyle w:val="Anweisung"/>
          <w:lang w:val="ru-RU"/>
        </w:rPr>
        <w:t xml:space="preserve">ещера </w:t>
      </w:r>
      <w:r>
        <w:rPr>
          <w:rStyle w:val="Anweisung"/>
          <w:lang w:val="ru-RU"/>
        </w:rPr>
        <w:t xml:space="preserve">с грохотом </w:t>
      </w:r>
      <w:r w:rsidR="0044678B" w:rsidRPr="0026407B">
        <w:rPr>
          <w:rStyle w:val="Anweisung"/>
          <w:lang w:val="ru-RU"/>
        </w:rPr>
        <w:t>открывается)</w:t>
      </w:r>
      <w:r w:rsidR="00416752">
        <w:rPr>
          <w:rStyle w:val="Anweisung"/>
          <w:lang w:val="ru-RU"/>
        </w:rPr>
        <w:t>.</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(входит</w:t>
      </w:r>
      <w:r w:rsidR="00621E9B">
        <w:rPr>
          <w:rStyle w:val="Anweisung"/>
          <w:lang w:val="ru-RU"/>
        </w:rPr>
        <w:t>. Осторожно</w:t>
      </w:r>
      <w:r w:rsidR="0044678B" w:rsidRPr="0026407B">
        <w:rPr>
          <w:rStyle w:val="Anweisung"/>
          <w:lang w:val="ru-RU"/>
        </w:rPr>
        <w:t>)</w:t>
      </w:r>
      <w:r w:rsidR="007656A0" w:rsidRPr="0026407B">
        <w:rPr>
          <w:lang w:val="ru-RU"/>
        </w:rPr>
        <w:t xml:space="preserve"> </w:t>
      </w:r>
      <w:r w:rsidR="00621E9B">
        <w:rPr>
          <w:lang w:val="ru-RU"/>
        </w:rPr>
        <w:t>Е</w:t>
      </w:r>
      <w:r w:rsidR="00621E9B" w:rsidRPr="0026407B">
        <w:rPr>
          <w:lang w:val="ru-RU"/>
        </w:rPr>
        <w:t xml:space="preserve">сть </w:t>
      </w:r>
      <w:r w:rsidR="00621E9B">
        <w:rPr>
          <w:lang w:val="ru-RU"/>
        </w:rPr>
        <w:t>з</w:t>
      </w:r>
      <w:r w:rsidR="0044678B" w:rsidRPr="0026407B">
        <w:rPr>
          <w:lang w:val="ru-RU"/>
        </w:rPr>
        <w:t>десь кто-нибудь?</w:t>
      </w:r>
    </w:p>
    <w:p w:rsidR="0044678B" w:rsidRPr="007B1C38" w:rsidRDefault="00900C2E" w:rsidP="00C1426F">
      <w:pPr>
        <w:pStyle w:val="Text"/>
        <w:ind w:hanging="568"/>
        <w:rPr>
          <w:rStyle w:val="Anweisung"/>
          <w:lang w:val="ru-RU"/>
        </w:rPr>
      </w:pPr>
      <w:r w:rsidRPr="007B1C38">
        <w:rPr>
          <w:rStyle w:val="Anweisung"/>
          <w:lang w:val="ru-RU"/>
        </w:rPr>
        <w:t xml:space="preserve"> </w:t>
      </w:r>
      <w:r w:rsidR="00416752">
        <w:rPr>
          <w:rStyle w:val="Anweisung"/>
          <w:lang w:val="ru-RU"/>
        </w:rPr>
        <w:t>(П</w:t>
      </w:r>
      <w:r w:rsidR="0044678B" w:rsidRPr="007B1C38">
        <w:rPr>
          <w:rStyle w:val="Anweisung"/>
          <w:lang w:val="ru-RU"/>
        </w:rPr>
        <w:t>ещера разбойнико</w:t>
      </w:r>
      <w:r w:rsidR="007B1C38" w:rsidRPr="007B1C38">
        <w:rPr>
          <w:rStyle w:val="Anweisung"/>
          <w:lang w:val="ru-RU"/>
        </w:rPr>
        <w:t>в сама собой закрывается за Кас</w:t>
      </w:r>
      <w:r w:rsidR="007B1C38">
        <w:rPr>
          <w:rStyle w:val="Anweisung"/>
          <w:lang w:val="ru-RU"/>
        </w:rPr>
        <w:t>ы</w:t>
      </w:r>
      <w:r w:rsidR="0044678B" w:rsidRPr="007B1C38">
        <w:rPr>
          <w:rStyle w:val="Anweisung"/>
          <w:lang w:val="ru-RU"/>
        </w:rPr>
        <w:t>мом)</w:t>
      </w:r>
      <w:r w:rsidR="00621E9B">
        <w:rPr>
          <w:rStyle w:val="Anweisung"/>
          <w:lang w:val="ru-RU"/>
        </w:rPr>
        <w:t>.</w:t>
      </w:r>
    </w:p>
    <w:p w:rsidR="0044678B" w:rsidRPr="0026407B" w:rsidRDefault="00276254" w:rsidP="00C1426F">
      <w:pPr>
        <w:pStyle w:val="Text"/>
        <w:rPr>
          <w:rStyle w:val="Anweisung"/>
          <w:lang w:val="ru-RU"/>
        </w:rPr>
      </w:pPr>
      <w:r>
        <w:rPr>
          <w:rStyle w:val="RollenNamen"/>
          <w:lang w:val="ru-RU"/>
        </w:rPr>
        <w:t>Касым</w:t>
      </w:r>
      <w:r>
        <w:rPr>
          <w:rStyle w:val="RollenNamen"/>
          <w:smallCaps w:val="0"/>
          <w:color w:val="auto"/>
          <w:lang w:val="ru-RU"/>
        </w:rPr>
        <w:tab/>
      </w:r>
      <w:r w:rsidR="0044678B" w:rsidRPr="0026407B">
        <w:rPr>
          <w:rStyle w:val="Anweisung"/>
          <w:lang w:val="ru-RU"/>
        </w:rPr>
        <w:t>(видит сокровища)</w:t>
      </w:r>
      <w:r w:rsidR="007656A0" w:rsidRPr="0026407B">
        <w:rPr>
          <w:lang w:val="ru-RU"/>
        </w:rPr>
        <w:t xml:space="preserve"> </w:t>
      </w:r>
      <w:r w:rsidR="0044678B" w:rsidRPr="0026407B">
        <w:rPr>
          <w:lang w:val="ru-RU"/>
        </w:rPr>
        <w:t xml:space="preserve">О Аллах, какой блеск, какие несметные богатства! Сундуки, полные алмазов и жемчуга! </w:t>
      </w:r>
      <w:r w:rsidR="0044678B" w:rsidRPr="0026407B">
        <w:rPr>
          <w:rStyle w:val="Anweisung"/>
          <w:lang w:val="ru-RU"/>
        </w:rPr>
        <w:t xml:space="preserve">(замечает сундук, открывает крышку) </w:t>
      </w:r>
      <w:r w:rsidR="0044678B" w:rsidRPr="0026407B">
        <w:rPr>
          <w:lang w:val="ru-RU"/>
        </w:rPr>
        <w:t xml:space="preserve">Золото, серебро, драгоценности! Ха-ха, я богат! Что же мне взять? Что ценнее </w:t>
      </w:r>
      <w:r w:rsidR="00C655A4">
        <w:rPr>
          <w:lang w:val="ru-RU"/>
        </w:rPr>
        <w:t>-</w:t>
      </w:r>
      <w:r w:rsidR="0044678B" w:rsidRPr="0026407B">
        <w:rPr>
          <w:lang w:val="ru-RU"/>
        </w:rPr>
        <w:t xml:space="preserve"> золото или алмазы? </w:t>
      </w:r>
      <w:r w:rsidR="00621E9B">
        <w:rPr>
          <w:lang w:val="ru-RU"/>
        </w:rPr>
        <w:t>Ч</w:t>
      </w:r>
      <w:r w:rsidR="00621E9B" w:rsidRPr="00621E9B">
        <w:rPr>
          <w:lang w:val="ru-RU"/>
        </w:rPr>
        <w:t>то дороже</w:t>
      </w:r>
      <w:r w:rsidR="00621E9B">
        <w:rPr>
          <w:lang w:val="ru-RU"/>
        </w:rPr>
        <w:t xml:space="preserve">? </w:t>
      </w:r>
      <w:r w:rsidR="0044678B" w:rsidRPr="0026407B">
        <w:rPr>
          <w:lang w:val="ru-RU"/>
        </w:rPr>
        <w:t xml:space="preserve">Ха, какой я мелочный </w:t>
      </w:r>
      <w:r w:rsidR="00C655A4">
        <w:rPr>
          <w:lang w:val="ru-RU"/>
        </w:rPr>
        <w:t>-</w:t>
      </w:r>
      <w:r w:rsidR="0044678B" w:rsidRPr="0026407B">
        <w:rPr>
          <w:lang w:val="ru-RU"/>
        </w:rPr>
        <w:t xml:space="preserve"> я возьму </w:t>
      </w:r>
      <w:r w:rsidR="00621E9B">
        <w:rPr>
          <w:lang w:val="ru-RU"/>
        </w:rPr>
        <w:t xml:space="preserve">просто </w:t>
      </w:r>
      <w:r w:rsidR="0044678B" w:rsidRPr="0026407B">
        <w:rPr>
          <w:lang w:val="ru-RU"/>
        </w:rPr>
        <w:t xml:space="preserve">всё! Такой случай выпадает раз в жизни, его надо использовать, надо быть умным, </w:t>
      </w:r>
      <w:r w:rsidR="00621E9B">
        <w:rPr>
          <w:lang w:val="ru-RU"/>
        </w:rPr>
        <w:t>ха-ха! Все будут мне завидовать!</w:t>
      </w:r>
      <w:r w:rsidR="0044678B" w:rsidRPr="0026407B">
        <w:rPr>
          <w:lang w:val="ru-RU"/>
        </w:rPr>
        <w:t xml:space="preserve"> </w:t>
      </w:r>
      <w:r w:rsidR="00621E9B">
        <w:rPr>
          <w:lang w:val="ru-RU"/>
        </w:rPr>
        <w:t>Я</w:t>
      </w:r>
      <w:r w:rsidR="0044678B" w:rsidRPr="0026407B">
        <w:rPr>
          <w:lang w:val="ru-RU"/>
        </w:rPr>
        <w:t xml:space="preserve"> стану самым мо</w:t>
      </w:r>
      <w:r w:rsidR="00621E9B">
        <w:rPr>
          <w:lang w:val="ru-RU"/>
        </w:rPr>
        <w:t>гущественным человеком в городе!</w:t>
      </w:r>
      <w:r w:rsidR="0044678B" w:rsidRPr="0026407B">
        <w:rPr>
          <w:lang w:val="ru-RU"/>
        </w:rPr>
        <w:t xml:space="preserve"> </w:t>
      </w:r>
      <w:r w:rsidR="00621E9B">
        <w:rPr>
          <w:lang w:val="ru-RU"/>
        </w:rPr>
        <w:t>Я</w:t>
      </w:r>
      <w:r w:rsidR="0044678B" w:rsidRPr="0026407B">
        <w:rPr>
          <w:lang w:val="ru-RU"/>
        </w:rPr>
        <w:t xml:space="preserve"> буду богаче самого халифа! Я буду всеми командовать</w:t>
      </w:r>
      <w:r w:rsidR="00621E9B">
        <w:rPr>
          <w:lang w:val="ru-RU"/>
        </w:rPr>
        <w:t>!</w:t>
      </w:r>
      <w:r w:rsidR="0044678B" w:rsidRPr="0026407B">
        <w:rPr>
          <w:lang w:val="ru-RU"/>
        </w:rPr>
        <w:t xml:space="preserve"> Да, все </w:t>
      </w:r>
      <w:r w:rsidR="007B1C38" w:rsidRPr="0026407B">
        <w:rPr>
          <w:lang w:val="ru-RU"/>
        </w:rPr>
        <w:t>будут мне, мне, Кас</w:t>
      </w:r>
      <w:r w:rsidR="007B1C38">
        <w:rPr>
          <w:lang w:val="ru-RU"/>
        </w:rPr>
        <w:t>ы</w:t>
      </w:r>
      <w:r w:rsidR="0044678B" w:rsidRPr="0026407B">
        <w:rPr>
          <w:lang w:val="ru-RU"/>
        </w:rPr>
        <w:t>му</w:t>
      </w:r>
      <w:r w:rsidR="00900C2E" w:rsidRPr="00900C2E">
        <w:rPr>
          <w:lang w:val="ru-RU"/>
        </w:rPr>
        <w:t xml:space="preserve"> </w:t>
      </w:r>
      <w:r w:rsidR="00900C2E" w:rsidRPr="0026407B">
        <w:rPr>
          <w:lang w:val="ru-RU"/>
        </w:rPr>
        <w:t>подчиняться</w:t>
      </w:r>
      <w:r w:rsidR="0044678B" w:rsidRPr="0026407B">
        <w:rPr>
          <w:lang w:val="ru-RU"/>
        </w:rPr>
        <w:t xml:space="preserve">! </w:t>
      </w:r>
      <w:r w:rsidR="00416752">
        <w:rPr>
          <w:rStyle w:val="Anweisung"/>
          <w:lang w:val="ru-RU"/>
        </w:rPr>
        <w:t>(С</w:t>
      </w:r>
      <w:r w:rsidR="0044678B" w:rsidRPr="0026407B">
        <w:rPr>
          <w:rStyle w:val="Anweisung"/>
          <w:lang w:val="ru-RU"/>
        </w:rPr>
        <w:t xml:space="preserve"> большим трудом тащит сундук к выходу и пытается открыть </w:t>
      </w:r>
      <w:r w:rsidR="00CA51E0">
        <w:rPr>
          <w:rStyle w:val="Anweisung"/>
          <w:lang w:val="ru-RU"/>
        </w:rPr>
        <w:t>дверь пещеры</w:t>
      </w:r>
      <w:r w:rsidR="00465689">
        <w:rPr>
          <w:rStyle w:val="Anweisung"/>
          <w:lang w:val="ru-RU"/>
        </w:rPr>
        <w:t xml:space="preserve"> </w:t>
      </w:r>
      <w:r w:rsidR="0044678B" w:rsidRPr="0026407B">
        <w:rPr>
          <w:rStyle w:val="Anweisung"/>
          <w:lang w:val="ru-RU"/>
        </w:rPr>
        <w:t>с помощью волшебного слова)</w:t>
      </w:r>
      <w:r w:rsidR="00416752">
        <w:rPr>
          <w:rStyle w:val="Anweisung"/>
          <w:lang w:val="ru-RU"/>
        </w:rPr>
        <w:t>.</w:t>
      </w:r>
    </w:p>
    <w:p w:rsidR="0044678B" w:rsidRPr="0026407B"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lang w:val="ru-RU"/>
        </w:rPr>
        <w:t xml:space="preserve">Откройся, ты, как тебя там! Ну же, </w:t>
      </w:r>
      <w:r w:rsidR="00465689">
        <w:rPr>
          <w:lang w:val="ru-RU"/>
        </w:rPr>
        <w:t xml:space="preserve">дрессированная </w:t>
      </w:r>
      <w:r w:rsidR="0044678B" w:rsidRPr="0026407B">
        <w:rPr>
          <w:lang w:val="ru-RU"/>
        </w:rPr>
        <w:t xml:space="preserve">дверь, ты что, ждёшь </w:t>
      </w:r>
      <w:r w:rsidR="00465689">
        <w:rPr>
          <w:lang w:val="ru-RU"/>
        </w:rPr>
        <w:t>свой «але-гоп»</w:t>
      </w:r>
      <w:r w:rsidR="0044678B" w:rsidRPr="0026407B">
        <w:rPr>
          <w:lang w:val="ru-RU"/>
        </w:rPr>
        <w:t xml:space="preserve">? Как же там было? Ах да… Симсам, откройся! Самсон… или Симсон… как там тебя, откройся, пожалуйста! Что, ты надо мной издеваешься? Эй… Сумсум, откройся! Слушай, у меня нет целого дня, мне ещё к парикмахеру надо. Откройся, </w:t>
      </w:r>
      <w:r w:rsidR="006A0EBA">
        <w:rPr>
          <w:lang w:val="ru-RU"/>
        </w:rPr>
        <w:t>сироп-укроп</w:t>
      </w:r>
      <w:r w:rsidR="0044678B" w:rsidRPr="0026407B">
        <w:rPr>
          <w:lang w:val="ru-RU"/>
        </w:rPr>
        <w:t>! Ну открывайся же, фасолина ты этакая</w:t>
      </w:r>
      <w:r w:rsidR="006A0EBA">
        <w:rPr>
          <w:lang w:val="ru-RU"/>
        </w:rPr>
        <w:t xml:space="preserve"> сушёная</w:t>
      </w:r>
      <w:r w:rsidR="0044678B" w:rsidRPr="0026407B">
        <w:rPr>
          <w:lang w:val="ru-RU"/>
        </w:rPr>
        <w:t>! Простите! Ты же меня выпустишь, правда? Самсам, откройся! Тут даже есть нечего… и пить хочется. Этот проклятый Алибаба! Так, братец, это было какое-то растение</w:t>
      </w:r>
      <w:r w:rsidR="006A0EBA">
        <w:rPr>
          <w:lang w:val="ru-RU"/>
        </w:rPr>
        <w:t>, овощ</w:t>
      </w:r>
      <w:r w:rsidR="0044678B" w:rsidRPr="0026407B">
        <w:rPr>
          <w:lang w:val="ru-RU"/>
        </w:rPr>
        <w:t xml:space="preserve">, точно. Сельдерей, </w:t>
      </w:r>
      <w:r w:rsidR="0044678B" w:rsidRPr="0026407B">
        <w:rPr>
          <w:lang w:val="ru-RU"/>
        </w:rPr>
        <w:lastRenderedPageBreak/>
        <w:t xml:space="preserve">откройся! Спаржа, откройся! Откройся, морковь! Разбойники могут вернуться в любую минуту. Ох, что же делать, мне нужно отсюда выбраться! Милый, милый шафран, умоляю тебя, откройся! Ладно, возможно, я немного переборщил. </w:t>
      </w:r>
      <w:r w:rsidR="006A0EBA">
        <w:rPr>
          <w:lang w:val="ru-RU"/>
        </w:rPr>
        <w:t xml:space="preserve">Борщ! </w:t>
      </w:r>
      <w:r w:rsidR="0044678B" w:rsidRPr="0026407B">
        <w:rPr>
          <w:lang w:val="ru-RU"/>
        </w:rPr>
        <w:t>Я верну два мешка. Хорошо, три! Я верну</w:t>
      </w:r>
      <w:r w:rsidR="00900C2E" w:rsidRPr="00900C2E">
        <w:rPr>
          <w:lang w:val="ru-RU"/>
        </w:rPr>
        <w:t xml:space="preserve"> </w:t>
      </w:r>
      <w:r w:rsidR="00900C2E" w:rsidRPr="0026407B">
        <w:rPr>
          <w:lang w:val="ru-RU"/>
        </w:rPr>
        <w:t>всё</w:t>
      </w:r>
      <w:r w:rsidR="0044678B" w:rsidRPr="0026407B">
        <w:rPr>
          <w:lang w:val="ru-RU"/>
        </w:rPr>
        <w:t xml:space="preserve">! </w:t>
      </w:r>
      <w:r w:rsidR="0044678B" w:rsidRPr="0026407B">
        <w:rPr>
          <w:rStyle w:val="Anweisung"/>
          <w:lang w:val="ru-RU"/>
        </w:rPr>
        <w:t>(ставит сундук на место)</w:t>
      </w:r>
      <w:r w:rsidR="0044678B" w:rsidRPr="0026407B">
        <w:rPr>
          <w:lang w:val="ru-RU"/>
        </w:rPr>
        <w:t xml:space="preserve"> А теперь открывайся, ну же</w:t>
      </w:r>
      <w:r w:rsidR="006A0EBA">
        <w:rPr>
          <w:lang w:val="ru-RU"/>
        </w:rPr>
        <w:t>, ты</w:t>
      </w:r>
      <w:r w:rsidR="0044678B" w:rsidRPr="0026407B">
        <w:rPr>
          <w:lang w:val="ru-RU"/>
        </w:rPr>
        <w:t>, симсалабим!</w:t>
      </w:r>
    </w:p>
    <w:p w:rsidR="0044678B" w:rsidRPr="006F1742" w:rsidRDefault="007656A0" w:rsidP="00C1426F">
      <w:pPr>
        <w:pStyle w:val="berschrift3"/>
        <w:rPr>
          <w:rStyle w:val="RollenNamen"/>
          <w:smallCaps w:val="0"/>
          <w:color w:val="auto"/>
          <w:sz w:val="24"/>
        </w:rPr>
      </w:pPr>
      <w:r w:rsidRPr="006F1742">
        <w:rPr>
          <w:rStyle w:val="RollenNamen"/>
          <w:smallCaps w:val="0"/>
          <w:color w:val="auto"/>
          <w:sz w:val="24"/>
        </w:rPr>
        <w:t>Пещера разбойн</w:t>
      </w:r>
      <w:r w:rsidR="007B1C38" w:rsidRPr="006F1742">
        <w:rPr>
          <w:rStyle w:val="RollenNamen"/>
          <w:smallCaps w:val="0"/>
          <w:color w:val="auto"/>
          <w:sz w:val="24"/>
        </w:rPr>
        <w:t>иков. Касы</w:t>
      </w:r>
      <w:r w:rsidRPr="006F1742">
        <w:rPr>
          <w:rStyle w:val="RollenNamen"/>
          <w:smallCaps w:val="0"/>
          <w:color w:val="auto"/>
          <w:sz w:val="24"/>
        </w:rPr>
        <w:t>м и А</w:t>
      </w:r>
      <w:r w:rsidR="0044678B" w:rsidRPr="006F1742">
        <w:rPr>
          <w:rStyle w:val="RollenNamen"/>
          <w:smallCaps w:val="0"/>
          <w:color w:val="auto"/>
          <w:sz w:val="24"/>
        </w:rPr>
        <w:t>таман</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rStyle w:val="Anweisung"/>
          <w:lang w:val="ru-RU"/>
        </w:rPr>
        <w:t>(за сценой)</w:t>
      </w:r>
      <w:r w:rsidR="007656A0" w:rsidRPr="0026407B">
        <w:rPr>
          <w:lang w:val="ru-RU"/>
        </w:rPr>
        <w:t xml:space="preserve"> </w:t>
      </w:r>
      <w:r w:rsidR="0044678B" w:rsidRPr="0026407B">
        <w:rPr>
          <w:lang w:val="ru-RU"/>
        </w:rPr>
        <w:t>Сезам, откройся!</w:t>
      </w:r>
    </w:p>
    <w:p w:rsidR="0044678B" w:rsidRPr="007B1C38" w:rsidRDefault="00900C2E" w:rsidP="00C1426F">
      <w:pPr>
        <w:pStyle w:val="Text"/>
        <w:ind w:hanging="568"/>
        <w:rPr>
          <w:rStyle w:val="Anweisung"/>
          <w:lang w:val="ru-RU"/>
        </w:rPr>
      </w:pPr>
      <w:r w:rsidRPr="0026407B">
        <w:rPr>
          <w:rStyle w:val="Anweisung"/>
          <w:lang w:val="ru-RU"/>
        </w:rPr>
        <w:t xml:space="preserve"> </w:t>
      </w:r>
      <w:r w:rsidR="00416752">
        <w:rPr>
          <w:rStyle w:val="Anweisung"/>
          <w:lang w:val="ru-RU"/>
        </w:rPr>
        <w:t>(П</w:t>
      </w:r>
      <w:r w:rsidR="007B1C38" w:rsidRPr="0026407B">
        <w:rPr>
          <w:rStyle w:val="Anweisung"/>
          <w:lang w:val="ru-RU"/>
        </w:rPr>
        <w:t xml:space="preserve">ещера </w:t>
      </w:r>
      <w:r>
        <w:rPr>
          <w:rStyle w:val="Anweisung"/>
          <w:lang w:val="ru-RU"/>
        </w:rPr>
        <w:t xml:space="preserve">с грохотом </w:t>
      </w:r>
      <w:r w:rsidR="007B1C38" w:rsidRPr="0026407B">
        <w:rPr>
          <w:rStyle w:val="Anweisung"/>
          <w:lang w:val="ru-RU"/>
        </w:rPr>
        <w:t xml:space="preserve">открывается. </w:t>
      </w:r>
      <w:r w:rsidR="007B1C38" w:rsidRPr="007B1C38">
        <w:rPr>
          <w:rStyle w:val="Anweisung"/>
          <w:lang w:val="ru-RU"/>
        </w:rPr>
        <w:t>Кас</w:t>
      </w:r>
      <w:r w:rsidR="007B1C38">
        <w:rPr>
          <w:rStyle w:val="Anweisung"/>
          <w:lang w:val="ru-RU"/>
        </w:rPr>
        <w:t>ы</w:t>
      </w:r>
      <w:r w:rsidR="0044678B" w:rsidRPr="007B1C38">
        <w:rPr>
          <w:rStyle w:val="Anweisung"/>
          <w:lang w:val="ru-RU"/>
        </w:rPr>
        <w:t>м прячется за сундуком)</w:t>
      </w:r>
      <w:r w:rsidR="00416752">
        <w:rPr>
          <w:rStyle w:val="Anweisung"/>
          <w:lang w:val="ru-RU"/>
        </w:rPr>
        <w:t>.</w:t>
      </w:r>
    </w:p>
    <w:p w:rsidR="0044678B" w:rsidRPr="007B1C38" w:rsidRDefault="0044678B" w:rsidP="00C1426F">
      <w:pPr>
        <w:pStyle w:val="Text"/>
        <w:ind w:hanging="568"/>
        <w:rPr>
          <w:rStyle w:val="Anweisung"/>
          <w:lang w:val="ru-RU"/>
        </w:rPr>
      </w:pPr>
      <w:r w:rsidRPr="007B1C38">
        <w:rPr>
          <w:rStyle w:val="Anweisung"/>
          <w:lang w:val="ru-RU"/>
        </w:rPr>
        <w:t>(Атаман стоит у вхо</w:t>
      </w:r>
      <w:r w:rsidR="007B1C38" w:rsidRPr="007B1C38">
        <w:rPr>
          <w:rStyle w:val="Anweisung"/>
          <w:lang w:val="ru-RU"/>
        </w:rPr>
        <w:t>да, осматривается, замечает Кас</w:t>
      </w:r>
      <w:r w:rsidR="007B1C38">
        <w:rPr>
          <w:rStyle w:val="Anweisung"/>
          <w:lang w:val="ru-RU"/>
        </w:rPr>
        <w:t>ы</w:t>
      </w:r>
      <w:r w:rsidRPr="007B1C38">
        <w:rPr>
          <w:rStyle w:val="Anweisung"/>
          <w:lang w:val="ru-RU"/>
        </w:rPr>
        <w:t xml:space="preserve">ма, подходит, хватает его и тащит к выходу. </w:t>
      </w:r>
      <w:r w:rsidR="00465689">
        <w:rPr>
          <w:rStyle w:val="Anweisung"/>
          <w:lang w:val="ru-RU"/>
        </w:rPr>
        <w:t>Событие «Атаман отрубает голову Касыму»</w:t>
      </w:r>
      <w:r w:rsidRPr="0026407B">
        <w:rPr>
          <w:rStyle w:val="Anweisung"/>
          <w:lang w:val="ru-RU"/>
        </w:rPr>
        <w:t xml:space="preserve"> происходит </w:t>
      </w:r>
      <w:r w:rsidR="007B1C38" w:rsidRPr="0026407B">
        <w:rPr>
          <w:rStyle w:val="Anweisung"/>
          <w:lang w:val="ru-RU"/>
        </w:rPr>
        <w:t>вне сцены</w:t>
      </w:r>
      <w:r w:rsidR="00465689">
        <w:rPr>
          <w:rStyle w:val="Anweisung"/>
          <w:lang w:val="ru-RU"/>
        </w:rPr>
        <w:t xml:space="preserve">, но </w:t>
      </w:r>
      <w:r w:rsidR="001E63FB">
        <w:rPr>
          <w:rStyle w:val="Anweisung"/>
          <w:lang w:val="ru-RU"/>
        </w:rPr>
        <w:t>публика видит, что</w:t>
      </w:r>
      <w:r w:rsidR="00465689">
        <w:rPr>
          <w:rStyle w:val="Anweisung"/>
          <w:lang w:val="ru-RU"/>
        </w:rPr>
        <w:t xml:space="preserve"> Атаман б</w:t>
      </w:r>
      <w:r w:rsidR="007B1C38" w:rsidRPr="007B1C38">
        <w:rPr>
          <w:rStyle w:val="Anweisung"/>
          <w:lang w:val="ru-RU"/>
        </w:rPr>
        <w:t>росает Кас</w:t>
      </w:r>
      <w:r w:rsidR="007B1C38">
        <w:rPr>
          <w:rStyle w:val="Anweisung"/>
          <w:lang w:val="ru-RU"/>
        </w:rPr>
        <w:t>ы</w:t>
      </w:r>
      <w:r w:rsidRPr="007B1C38">
        <w:rPr>
          <w:rStyle w:val="Anweisung"/>
          <w:lang w:val="ru-RU"/>
        </w:rPr>
        <w:t xml:space="preserve">ма на землю, выхватывает кинжал, наносит удар, убирает кинжал </w:t>
      </w:r>
      <w:r w:rsidR="00465689">
        <w:rPr>
          <w:rStyle w:val="Anweisung"/>
          <w:lang w:val="ru-RU"/>
        </w:rPr>
        <w:t xml:space="preserve">в ножны </w:t>
      </w:r>
      <w:r w:rsidRPr="007B1C38">
        <w:rPr>
          <w:rStyle w:val="Anweisung"/>
          <w:lang w:val="ru-RU"/>
        </w:rPr>
        <w:t>и исчезает)</w:t>
      </w:r>
      <w:r w:rsidR="00416752">
        <w:rPr>
          <w:rStyle w:val="Anweisung"/>
          <w:lang w:val="ru-RU"/>
        </w:rPr>
        <w:t>.</w:t>
      </w:r>
    </w:p>
    <w:p w:rsidR="0044678B" w:rsidRPr="007B1C38" w:rsidRDefault="00276254" w:rsidP="00C1426F">
      <w:pPr>
        <w:pStyle w:val="Text"/>
        <w:rPr>
          <w:lang w:val="ru-RU"/>
        </w:rPr>
      </w:pPr>
      <w:r>
        <w:rPr>
          <w:rStyle w:val="RollenNamen"/>
          <w:lang w:val="ru-RU"/>
        </w:rPr>
        <w:t>Касым</w:t>
      </w:r>
      <w:r>
        <w:rPr>
          <w:rStyle w:val="RollenNamen"/>
          <w:smallCaps w:val="0"/>
          <w:color w:val="auto"/>
          <w:lang w:val="ru-RU"/>
        </w:rPr>
        <w:tab/>
      </w:r>
      <w:r w:rsidR="0044678B" w:rsidRPr="0026407B">
        <w:rPr>
          <w:rStyle w:val="Anweisung"/>
          <w:lang w:val="ru-RU"/>
        </w:rPr>
        <w:t>(говорит во время действий атамана, до самой смерти)</w:t>
      </w:r>
      <w:r w:rsidR="007656A0" w:rsidRPr="0026407B">
        <w:rPr>
          <w:lang w:val="ru-RU"/>
        </w:rPr>
        <w:t xml:space="preserve"> </w:t>
      </w:r>
      <w:r w:rsidR="0044678B" w:rsidRPr="0026407B">
        <w:rPr>
          <w:lang w:val="ru-RU"/>
        </w:rPr>
        <w:t xml:space="preserve">Ха, теперь я вспомнил </w:t>
      </w:r>
      <w:r w:rsidR="00C655A4">
        <w:rPr>
          <w:lang w:val="ru-RU"/>
        </w:rPr>
        <w:t>-</w:t>
      </w:r>
      <w:r w:rsidR="0044678B" w:rsidRPr="0026407B">
        <w:rPr>
          <w:lang w:val="ru-RU"/>
        </w:rPr>
        <w:t xml:space="preserve"> сезам, откройся. Я же знал! Это было у меня на языке. Вы хотите мне помочь</w:t>
      </w:r>
      <w:r w:rsidR="00465689">
        <w:rPr>
          <w:lang w:val="ru-RU"/>
        </w:rPr>
        <w:t xml:space="preserve"> к выходу</w:t>
      </w:r>
      <w:r w:rsidR="0044678B" w:rsidRPr="0026407B">
        <w:rPr>
          <w:lang w:val="ru-RU"/>
        </w:rPr>
        <w:t>, как это мило</w:t>
      </w:r>
      <w:r w:rsidR="00465689">
        <w:rPr>
          <w:lang w:val="ru-RU"/>
        </w:rPr>
        <w:t xml:space="preserve"> с Вашей стороны</w:t>
      </w:r>
      <w:r w:rsidR="0044678B" w:rsidRPr="0026407B">
        <w:rPr>
          <w:lang w:val="ru-RU"/>
        </w:rPr>
        <w:t xml:space="preserve">… </w:t>
      </w:r>
      <w:r w:rsidR="0044678B" w:rsidRPr="00465689">
        <w:rPr>
          <w:lang w:val="ru-RU"/>
        </w:rPr>
        <w:t xml:space="preserve">Мне, к сожалению, пора. </w:t>
      </w:r>
      <w:r w:rsidR="0044678B" w:rsidRPr="0026407B">
        <w:rPr>
          <w:lang w:val="ru-RU"/>
        </w:rPr>
        <w:t xml:space="preserve">Вы входите, </w:t>
      </w:r>
      <w:r w:rsidR="00465689">
        <w:rPr>
          <w:lang w:val="ru-RU"/>
        </w:rPr>
        <w:t xml:space="preserve">а </w:t>
      </w:r>
      <w:r w:rsidR="0044678B" w:rsidRPr="0026407B">
        <w:rPr>
          <w:lang w:val="ru-RU"/>
        </w:rPr>
        <w:t xml:space="preserve">я выхожу. Приход и уход. </w:t>
      </w:r>
      <w:r w:rsidR="00465689">
        <w:rPr>
          <w:lang w:val="ru-RU"/>
        </w:rPr>
        <w:t xml:space="preserve">Такова жизнь. </w:t>
      </w:r>
      <w:r w:rsidR="0044678B" w:rsidRPr="0026407B">
        <w:rPr>
          <w:lang w:val="ru-RU"/>
        </w:rPr>
        <w:t xml:space="preserve">Побудьте </w:t>
      </w:r>
      <w:r w:rsidR="00465689">
        <w:rPr>
          <w:lang w:val="ru-RU"/>
        </w:rPr>
        <w:t xml:space="preserve">здесь </w:t>
      </w:r>
      <w:r w:rsidR="0044678B" w:rsidRPr="0026407B">
        <w:rPr>
          <w:lang w:val="ru-RU"/>
        </w:rPr>
        <w:t xml:space="preserve">ещё немного… </w:t>
      </w:r>
      <w:r w:rsidR="0044678B" w:rsidRPr="007B1C38">
        <w:rPr>
          <w:rStyle w:val="Anweisung"/>
          <w:lang w:val="ru-RU"/>
        </w:rPr>
        <w:t>(за сценой)</w:t>
      </w:r>
      <w:r w:rsidR="0044678B" w:rsidRPr="007B1C38">
        <w:rPr>
          <w:lang w:val="ru-RU"/>
        </w:rPr>
        <w:t xml:space="preserve"> Было приятно с вами познакомиться…</w:t>
      </w:r>
    </w:p>
    <w:p w:rsidR="0044678B" w:rsidRPr="005A77E8" w:rsidRDefault="0044678B" w:rsidP="00C1426F">
      <w:pPr>
        <w:pStyle w:val="berschrift3"/>
        <w:rPr>
          <w:rStyle w:val="RollenNamen"/>
          <w:smallCaps w:val="0"/>
          <w:color w:val="auto"/>
          <w:sz w:val="24"/>
          <w:lang w:val="ru-RU"/>
        </w:rPr>
      </w:pPr>
      <w:r w:rsidRPr="005A77E8">
        <w:rPr>
          <w:rStyle w:val="RollenNamen"/>
          <w:smallCaps w:val="0"/>
          <w:color w:val="auto"/>
          <w:sz w:val="24"/>
          <w:lang w:val="ru-RU"/>
        </w:rPr>
        <w:t xml:space="preserve">Интермедия. Перед занавесом. Мустафа, </w:t>
      </w:r>
      <w:r w:rsidR="005C510A">
        <w:rPr>
          <w:rStyle w:val="RollenNamen"/>
          <w:smallCaps w:val="0"/>
          <w:color w:val="auto"/>
          <w:sz w:val="24"/>
          <w:lang w:val="ru-RU"/>
        </w:rPr>
        <w:t>Шахерезада</w:t>
      </w:r>
    </w:p>
    <w:p w:rsidR="00C74B6F"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rStyle w:val="Anweisung"/>
          <w:lang w:val="ru-RU"/>
        </w:rPr>
        <w:t>(грустно закрывает лавку</w:t>
      </w:r>
      <w:r w:rsidR="00C74B6F">
        <w:rPr>
          <w:rStyle w:val="Anweisung"/>
          <w:lang w:val="ru-RU"/>
        </w:rPr>
        <w:t>-пещеру</w:t>
      </w:r>
      <w:r w:rsidR="0044678B" w:rsidRPr="0026407B">
        <w:rPr>
          <w:rStyle w:val="Anweisung"/>
          <w:lang w:val="ru-RU"/>
        </w:rPr>
        <w:t>)</w:t>
      </w:r>
      <w:r w:rsidR="007656A0" w:rsidRPr="0026407B">
        <w:rPr>
          <w:lang w:val="ru-RU"/>
        </w:rPr>
        <w:t xml:space="preserve"> </w:t>
      </w:r>
      <w:r w:rsidR="0044678B" w:rsidRPr="0026407B">
        <w:rPr>
          <w:lang w:val="ru-RU"/>
        </w:rPr>
        <w:t xml:space="preserve">И вот так </w:t>
      </w:r>
      <w:r w:rsidR="00C74B6F" w:rsidRPr="0026407B">
        <w:rPr>
          <w:lang w:val="ru-RU"/>
        </w:rPr>
        <w:t xml:space="preserve">печально </w:t>
      </w:r>
      <w:r w:rsidR="0044678B" w:rsidRPr="0026407B">
        <w:rPr>
          <w:lang w:val="ru-RU"/>
        </w:rPr>
        <w:t>закончилась</w:t>
      </w:r>
      <w:r w:rsidR="00C74B6F" w:rsidRPr="00C74B6F">
        <w:rPr>
          <w:lang w:val="ru-RU"/>
        </w:rPr>
        <w:t xml:space="preserve"> </w:t>
      </w:r>
      <w:r w:rsidR="00C74B6F" w:rsidRPr="0026407B">
        <w:rPr>
          <w:lang w:val="ru-RU"/>
        </w:rPr>
        <w:t>эта история</w:t>
      </w:r>
      <w:r w:rsidR="0044678B" w:rsidRPr="0026407B">
        <w:rPr>
          <w:lang w:val="ru-RU"/>
        </w:rPr>
        <w:t xml:space="preserve">. И чему </w:t>
      </w:r>
      <w:r w:rsidR="00475A15">
        <w:rPr>
          <w:lang w:val="ru-RU"/>
        </w:rPr>
        <w:t>она</w:t>
      </w:r>
      <w:r w:rsidR="0044678B" w:rsidRPr="0026407B">
        <w:rPr>
          <w:lang w:val="ru-RU"/>
        </w:rPr>
        <w:t xml:space="preserve"> учит</w:t>
      </w:r>
      <w:r w:rsidR="00475A15" w:rsidRPr="00475A15">
        <w:rPr>
          <w:lang w:val="ru-RU"/>
        </w:rPr>
        <w:t xml:space="preserve"> </w:t>
      </w:r>
      <w:r w:rsidR="00475A15" w:rsidRPr="0026407B">
        <w:rPr>
          <w:lang w:val="ru-RU"/>
        </w:rPr>
        <w:t>нас</w:t>
      </w:r>
      <w:r w:rsidR="0044678B" w:rsidRPr="0026407B">
        <w:rPr>
          <w:lang w:val="ru-RU"/>
        </w:rPr>
        <w:t xml:space="preserve">: </w:t>
      </w:r>
      <w:r w:rsidR="00C74B6F" w:rsidRPr="00C74B6F">
        <w:rPr>
          <w:lang w:val="ru-RU"/>
        </w:rPr>
        <w:t xml:space="preserve">кто водится с разбойниками, тому не следует дивиться, если в конце пути </w:t>
      </w:r>
      <w:r w:rsidR="00C74B6F">
        <w:rPr>
          <w:lang w:val="ru-RU"/>
        </w:rPr>
        <w:t xml:space="preserve">он </w:t>
      </w:r>
      <w:r w:rsidR="00C74B6F" w:rsidRPr="00C74B6F">
        <w:rPr>
          <w:lang w:val="ru-RU"/>
        </w:rPr>
        <w:t>лишится головы</w:t>
      </w:r>
      <w:r w:rsidR="00C74B6F">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16752">
        <w:rPr>
          <w:rStyle w:val="Anweisung"/>
          <w:lang w:val="ru-RU"/>
        </w:rPr>
        <w:t>(выходит</w:t>
      </w:r>
      <w:r w:rsidR="0044678B" w:rsidRPr="007B1C38">
        <w:rPr>
          <w:rStyle w:val="Anweisung"/>
          <w:lang w:val="ru-RU"/>
        </w:rPr>
        <w:t>)</w:t>
      </w:r>
      <w:r w:rsidR="007656A0" w:rsidRPr="007B1C38">
        <w:rPr>
          <w:lang w:val="ru-RU"/>
        </w:rPr>
        <w:t xml:space="preserve"> </w:t>
      </w:r>
      <w:r w:rsidR="0044678B" w:rsidRPr="007B1C38">
        <w:rPr>
          <w:lang w:val="ru-RU"/>
        </w:rPr>
        <w:t>Атаман раз</w:t>
      </w:r>
      <w:r w:rsidR="007B1C38" w:rsidRPr="007B1C38">
        <w:rPr>
          <w:lang w:val="ru-RU"/>
        </w:rPr>
        <w:t>бойников только что отрубил Кас</w:t>
      </w:r>
      <w:r w:rsidR="007B1C38">
        <w:rPr>
          <w:lang w:val="ru-RU"/>
        </w:rPr>
        <w:t>ы</w:t>
      </w:r>
      <w:r w:rsidR="0044678B" w:rsidRPr="007B1C38">
        <w:rPr>
          <w:lang w:val="ru-RU"/>
        </w:rPr>
        <w:t xml:space="preserve">му голову. </w:t>
      </w:r>
      <w:r w:rsidR="00475A15" w:rsidRPr="00475A15">
        <w:rPr>
          <w:rStyle w:val="Anweisung"/>
          <w:lang w:val="ru-RU"/>
        </w:rPr>
        <w:t>(</w:t>
      </w:r>
      <w:r w:rsidR="00416752">
        <w:rPr>
          <w:rStyle w:val="Anweisung"/>
          <w:lang w:val="ru-RU"/>
        </w:rPr>
        <w:t>П</w:t>
      </w:r>
      <w:r w:rsidR="00475A15" w:rsidRPr="00475A15">
        <w:rPr>
          <w:rStyle w:val="Anweisung"/>
          <w:lang w:val="ru-RU"/>
        </w:rPr>
        <w:t>ауза)</w:t>
      </w:r>
      <w:r w:rsidR="00416752">
        <w:rPr>
          <w:rStyle w:val="Anweisung"/>
          <w:lang w:val="ru-RU"/>
        </w:rPr>
        <w:t>.</w:t>
      </w:r>
      <w:r w:rsidR="00475A15">
        <w:rPr>
          <w:lang w:val="ru-RU"/>
        </w:rPr>
        <w:t xml:space="preserve"> </w:t>
      </w:r>
      <w:r w:rsidR="0044678B" w:rsidRPr="0026407B">
        <w:rPr>
          <w:lang w:val="ru-RU"/>
        </w:rPr>
        <w:t>Разве его жена не заметила, что он пропал?</w:t>
      </w:r>
    </w:p>
    <w:p w:rsidR="0044678B" w:rsidRPr="0044678B" w:rsidRDefault="00276254" w:rsidP="00C1426F">
      <w:pPr>
        <w:pStyle w:val="Text"/>
        <w:rPr>
          <w:rStyle w:val="RollenNamen"/>
          <w:smallCaps w:val="0"/>
          <w:color w:val="auto"/>
          <w:lang w:val="ru-RU"/>
        </w:rPr>
      </w:pPr>
      <w:r w:rsidRPr="00276254">
        <w:rPr>
          <w:rStyle w:val="RollenNamen"/>
          <w:lang w:val="ru-RU"/>
        </w:rPr>
        <w:t>Мустафа</w:t>
      </w:r>
      <w:r>
        <w:rPr>
          <w:rStyle w:val="RollenNamen"/>
          <w:smallCaps w:val="0"/>
          <w:color w:val="auto"/>
          <w:lang w:val="ru-RU"/>
        </w:rPr>
        <w:tab/>
      </w:r>
      <w:r w:rsidR="0044678B" w:rsidRPr="0026407B">
        <w:rPr>
          <w:lang w:val="ru-RU"/>
        </w:rPr>
        <w:t xml:space="preserve">Нет, </w:t>
      </w:r>
      <w:r w:rsidR="00475A15">
        <w:rPr>
          <w:lang w:val="ru-RU"/>
        </w:rPr>
        <w:t xml:space="preserve">ведь </w:t>
      </w:r>
      <w:r w:rsidR="0044678B" w:rsidRPr="0026407B">
        <w:rPr>
          <w:lang w:val="ru-RU"/>
        </w:rPr>
        <w:t>Алибаба забрал его</w:t>
      </w:r>
      <w:r w:rsidR="00475A15">
        <w:rPr>
          <w:lang w:val="ru-RU"/>
        </w:rPr>
        <w:t xml:space="preserve"> тело из пещеры</w:t>
      </w:r>
      <w:r w:rsidR="0044678B" w:rsidRPr="0026407B">
        <w:rPr>
          <w:lang w:val="ru-RU"/>
        </w:rPr>
        <w:t>, все его оплакали, а потом похоронили.</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Как </w:t>
      </w:r>
      <w:r w:rsidR="00C655A4">
        <w:rPr>
          <w:lang w:val="ru-RU"/>
        </w:rPr>
        <w:t>-</w:t>
      </w:r>
      <w:r w:rsidR="0044678B" w:rsidRPr="0026407B">
        <w:rPr>
          <w:lang w:val="ru-RU"/>
        </w:rPr>
        <w:t xml:space="preserve"> без головы?</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Нет-нет, с головой.</w:t>
      </w:r>
    </w:p>
    <w:p w:rsidR="0044678B" w:rsidRPr="0044678B" w:rsidRDefault="00032B27" w:rsidP="00C1426F">
      <w:pPr>
        <w:pStyle w:val="Text"/>
        <w:rPr>
          <w:rStyle w:val="RollenNamen"/>
          <w:smallCaps w:val="0"/>
          <w:color w:val="auto"/>
          <w:lang w:val="ru-RU"/>
        </w:rPr>
      </w:pPr>
      <w:r>
        <w:rPr>
          <w:rStyle w:val="RollenNamen"/>
          <w:lang w:val="ru-RU"/>
        </w:rPr>
        <w:t>Шахерезада</w:t>
      </w:r>
      <w:r w:rsidR="006A355F" w:rsidRPr="00382599">
        <w:rPr>
          <w:rStyle w:val="RollenNamen"/>
          <w:lang w:val="ru-RU"/>
        </w:rPr>
        <w:tab/>
      </w:r>
      <w:r w:rsidR="0044678B" w:rsidRPr="0026407B">
        <w:rPr>
          <w:lang w:val="ru-RU"/>
        </w:rPr>
        <w:t xml:space="preserve">Тело с </w:t>
      </w:r>
      <w:r w:rsidR="00475A15">
        <w:rPr>
          <w:lang w:val="ru-RU"/>
        </w:rPr>
        <w:t>отделённой</w:t>
      </w:r>
      <w:r w:rsidR="0044678B" w:rsidRPr="0026407B">
        <w:rPr>
          <w:lang w:val="ru-RU"/>
        </w:rPr>
        <w:t xml:space="preserve"> головой? И </w:t>
      </w:r>
      <w:r w:rsidR="00475A15">
        <w:rPr>
          <w:lang w:val="ru-RU"/>
        </w:rPr>
        <w:t xml:space="preserve">что, </w:t>
      </w:r>
      <w:r w:rsidR="0044678B" w:rsidRPr="0026407B">
        <w:rPr>
          <w:lang w:val="ru-RU"/>
        </w:rPr>
        <w:t>никто ничего не заметил?</w:t>
      </w:r>
    </w:p>
    <w:p w:rsidR="0044678B" w:rsidRPr="001A5E64" w:rsidRDefault="00276254" w:rsidP="00C1426F">
      <w:pPr>
        <w:pStyle w:val="Text"/>
        <w:rPr>
          <w:lang w:val="ru-RU"/>
        </w:rPr>
      </w:pPr>
      <w:r w:rsidRPr="001A5E64">
        <w:rPr>
          <w:rStyle w:val="RollenNamen"/>
          <w:lang w:val="ru-RU"/>
        </w:rPr>
        <w:t>Мустафа</w:t>
      </w:r>
      <w:r>
        <w:rPr>
          <w:rStyle w:val="RollenNamen"/>
          <w:smallCaps w:val="0"/>
          <w:color w:val="auto"/>
          <w:lang w:val="ru-RU"/>
        </w:rPr>
        <w:tab/>
      </w:r>
      <w:r w:rsidR="00475A15">
        <w:rPr>
          <w:lang w:val="ru-RU"/>
        </w:rPr>
        <w:t xml:space="preserve">Её аккуратно </w:t>
      </w:r>
      <w:r w:rsidR="0044678B" w:rsidRPr="001A5E64">
        <w:rPr>
          <w:lang w:val="ru-RU"/>
        </w:rPr>
        <w:t>пришили.</w:t>
      </w:r>
    </w:p>
    <w:p w:rsidR="0044678B" w:rsidRPr="001A5E64"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1A5E64">
        <w:rPr>
          <w:lang w:val="ru-RU"/>
        </w:rPr>
        <w:t>Пришили?</w:t>
      </w:r>
      <w:r w:rsidR="00475A15">
        <w:rPr>
          <w:lang w:val="ru-RU"/>
        </w:rPr>
        <w:t xml:space="preserve"> Как это возможно</w:t>
      </w:r>
      <w:r w:rsidR="009360BC">
        <w:rPr>
          <w:lang w:val="ru-RU"/>
        </w:rPr>
        <w:t>?</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9360BC">
        <w:rPr>
          <w:lang w:val="ru-RU"/>
        </w:rPr>
        <w:t>Е</w:t>
      </w:r>
      <w:r w:rsidR="00475A15" w:rsidRPr="0026407B">
        <w:rPr>
          <w:lang w:val="ru-RU"/>
        </w:rPr>
        <w:t xml:space="preserve">сть </w:t>
      </w:r>
      <w:r w:rsidR="009360BC">
        <w:rPr>
          <w:lang w:val="ru-RU"/>
        </w:rPr>
        <w:t>в</w:t>
      </w:r>
      <w:r w:rsidR="0044678B" w:rsidRPr="0026407B">
        <w:rPr>
          <w:lang w:val="ru-RU"/>
        </w:rPr>
        <w:t xml:space="preserve"> городе </w:t>
      </w:r>
      <w:r w:rsidR="009360BC">
        <w:rPr>
          <w:lang w:val="ru-RU"/>
        </w:rPr>
        <w:t xml:space="preserve">один </w:t>
      </w:r>
      <w:r w:rsidR="00475A15">
        <w:rPr>
          <w:lang w:val="ru-RU"/>
        </w:rPr>
        <w:t xml:space="preserve">замечательный </w:t>
      </w:r>
      <w:r w:rsidR="0044678B" w:rsidRPr="0026407B">
        <w:rPr>
          <w:lang w:val="ru-RU"/>
        </w:rPr>
        <w:t xml:space="preserve">человек, </w:t>
      </w:r>
      <w:r w:rsidR="009360BC">
        <w:rPr>
          <w:lang w:val="ru-RU"/>
        </w:rPr>
        <w:t xml:space="preserve">для которого </w:t>
      </w:r>
      <w:r w:rsidR="0044678B" w:rsidRPr="0026407B">
        <w:rPr>
          <w:lang w:val="ru-RU"/>
        </w:rPr>
        <w:t>такие вещи</w:t>
      </w:r>
      <w:r w:rsidR="009360BC">
        <w:rPr>
          <w:lang w:val="ru-RU"/>
        </w:rPr>
        <w:t xml:space="preserve"> - пустяк</w:t>
      </w:r>
      <w:r w:rsidR="0044678B" w:rsidRPr="0026407B">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9360BC" w:rsidRPr="0023721D">
        <w:rPr>
          <w:rStyle w:val="Anweisung"/>
          <w:lang w:val="ru-RU"/>
        </w:rPr>
        <w:t>(понимает)</w:t>
      </w:r>
      <w:r w:rsidR="009360BC">
        <w:rPr>
          <w:rStyle w:val="RollenNamen"/>
          <w:lang w:val="ru-RU"/>
        </w:rPr>
        <w:t xml:space="preserve"> </w:t>
      </w:r>
      <w:r w:rsidR="0044678B" w:rsidRPr="0026407B">
        <w:rPr>
          <w:lang w:val="ru-RU"/>
        </w:rPr>
        <w:t>Что!? Вы пришили голову обратно? Прямо здесь?</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Нет, конечно</w:t>
      </w:r>
      <w:r w:rsidR="009360BC">
        <w:rPr>
          <w:lang w:val="ru-RU"/>
        </w:rPr>
        <w:t>.</w:t>
      </w:r>
      <w:r w:rsidR="0044678B" w:rsidRPr="0026407B">
        <w:rPr>
          <w:lang w:val="ru-RU"/>
        </w:rPr>
        <w:t xml:space="preserve"> </w:t>
      </w:r>
      <w:r w:rsidR="009360BC">
        <w:rPr>
          <w:lang w:val="ru-RU"/>
        </w:rPr>
        <w:t>В</w:t>
      </w:r>
      <w:r w:rsidR="0044678B" w:rsidRPr="0026407B">
        <w:rPr>
          <w:lang w:val="ru-RU"/>
        </w:rPr>
        <w:t xml:space="preserve"> доме Алибабы.</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А разбойники? Они ничего не заметили?</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Оставьте меня в покое с</w:t>
      </w:r>
      <w:r w:rsidR="00C23A97" w:rsidRPr="0026407B">
        <w:rPr>
          <w:lang w:val="ru-RU"/>
        </w:rPr>
        <w:t>о своими</w:t>
      </w:r>
      <w:r w:rsidR="0044678B" w:rsidRPr="0026407B">
        <w:rPr>
          <w:lang w:val="ru-RU"/>
        </w:rPr>
        <w:t xml:space="preserve"> разбойниками!</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Если бы я была разбойником, пришла бы в пещеру и вдруг увидела, что тела нет, я бы </w:t>
      </w:r>
      <w:r w:rsidR="009360BC">
        <w:rPr>
          <w:lang w:val="ru-RU"/>
        </w:rPr>
        <w:t xml:space="preserve">очень сильно </w:t>
      </w:r>
      <w:r w:rsidR="0044678B" w:rsidRPr="0026407B">
        <w:rPr>
          <w:lang w:val="ru-RU"/>
        </w:rPr>
        <w:t>задумалась.</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 xml:space="preserve">Да, </w:t>
      </w:r>
      <w:r w:rsidR="009360BC" w:rsidRPr="0026407B">
        <w:rPr>
          <w:lang w:val="ru-RU"/>
        </w:rPr>
        <w:t xml:space="preserve">и </w:t>
      </w:r>
      <w:r w:rsidR="0044678B" w:rsidRPr="0026407B">
        <w:rPr>
          <w:lang w:val="ru-RU"/>
        </w:rPr>
        <w:t>они задумались. Но об этом я рассказывать не хочу.</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rStyle w:val="Anweisung"/>
          <w:lang w:val="ru-RU"/>
        </w:rPr>
        <w:t>(пытается дать ему деньги)</w:t>
      </w:r>
      <w:r w:rsidR="00C23A97" w:rsidRPr="0026407B">
        <w:rPr>
          <w:lang w:val="ru-RU"/>
        </w:rPr>
        <w:t xml:space="preserve"> </w:t>
      </w:r>
      <w:r w:rsidR="0044678B" w:rsidRPr="0026407B">
        <w:rPr>
          <w:lang w:val="ru-RU"/>
        </w:rPr>
        <w:t>Вот, может, теперь расскажете?</w:t>
      </w:r>
    </w:p>
    <w:p w:rsidR="0044678B" w:rsidRPr="0026407B" w:rsidRDefault="00276254" w:rsidP="00C1426F">
      <w:pPr>
        <w:pStyle w:val="Text"/>
        <w:rPr>
          <w:lang w:val="ru-RU"/>
        </w:rPr>
      </w:pPr>
      <w:r w:rsidRPr="00276254">
        <w:rPr>
          <w:rStyle w:val="RollenNamen"/>
          <w:lang w:val="ru-RU"/>
        </w:rPr>
        <w:lastRenderedPageBreak/>
        <w:t>Мустафа</w:t>
      </w:r>
      <w:r>
        <w:rPr>
          <w:rStyle w:val="RollenNamen"/>
          <w:smallCaps w:val="0"/>
          <w:color w:val="auto"/>
          <w:lang w:val="ru-RU"/>
        </w:rPr>
        <w:tab/>
      </w:r>
      <w:r w:rsidR="0044678B" w:rsidRPr="0026407B">
        <w:rPr>
          <w:lang w:val="ru-RU"/>
        </w:rPr>
        <w:t>Нет, оставьте свои деньги, я просто не хочу. И всё.</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Но я должна знать, что было дальше… Я же </w:t>
      </w:r>
      <w:r w:rsidR="005C510A">
        <w:rPr>
          <w:lang w:val="ru-RU"/>
        </w:rPr>
        <w:t>Шахерезада</w:t>
      </w:r>
      <w:r w:rsidR="0044678B" w:rsidRPr="0026407B">
        <w:rPr>
          <w:lang w:val="ru-RU"/>
        </w:rPr>
        <w:t>…</w:t>
      </w:r>
    </w:p>
    <w:p w:rsidR="0044678B" w:rsidRPr="00CC6CF7"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CC6CF7">
        <w:rPr>
          <w:rStyle w:val="Anweisung"/>
          <w:lang w:val="ru-RU"/>
        </w:rPr>
        <w:t>(удивлённо)</w:t>
      </w:r>
      <w:r w:rsidR="00C23A97" w:rsidRPr="00CC6CF7">
        <w:rPr>
          <w:lang w:val="ru-RU"/>
        </w:rPr>
        <w:t xml:space="preserve"> </w:t>
      </w:r>
      <w:r w:rsidR="0044678B" w:rsidRPr="00CC6CF7">
        <w:rPr>
          <w:lang w:val="ru-RU"/>
        </w:rPr>
        <w:t xml:space="preserve">Вот как… Значит, </w:t>
      </w:r>
      <w:r w:rsidR="00CC6CF7">
        <w:rPr>
          <w:lang w:val="ru-RU"/>
        </w:rPr>
        <w:t>В</w:t>
      </w:r>
      <w:r w:rsidR="0044678B" w:rsidRPr="00CC6CF7">
        <w:rPr>
          <w:lang w:val="ru-RU"/>
        </w:rPr>
        <w:t>ы та самая женщина, которая каждую ночь рассказывает султану новую историю?</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Да. И сегодня мне нужна новая, иначе…</w:t>
      </w:r>
    </w:p>
    <w:p w:rsidR="009360BC" w:rsidRDefault="00276254" w:rsidP="00C1426F">
      <w:pPr>
        <w:pStyle w:val="Text"/>
        <w:rPr>
          <w:lang w:val="ru-RU"/>
        </w:rPr>
      </w:pPr>
      <w:r w:rsidRPr="001A5E64">
        <w:rPr>
          <w:rStyle w:val="RollenNamen"/>
          <w:lang w:val="ru-RU"/>
        </w:rPr>
        <w:t>Мустафа</w:t>
      </w:r>
      <w:r>
        <w:rPr>
          <w:rStyle w:val="RollenNamen"/>
          <w:smallCaps w:val="0"/>
          <w:color w:val="auto"/>
          <w:lang w:val="ru-RU"/>
        </w:rPr>
        <w:tab/>
      </w:r>
      <w:r w:rsidR="009360BC">
        <w:rPr>
          <w:lang w:val="ru-RU"/>
        </w:rPr>
        <w:t>И</w:t>
      </w:r>
      <w:r w:rsidR="009360BC" w:rsidRPr="009360BC">
        <w:rPr>
          <w:lang w:val="ru-RU"/>
        </w:rPr>
        <w:t xml:space="preserve">наче </w:t>
      </w:r>
      <w:r w:rsidR="009360BC">
        <w:rPr>
          <w:lang w:val="ru-RU"/>
        </w:rPr>
        <w:t xml:space="preserve">ВАША </w:t>
      </w:r>
      <w:r w:rsidR="009360BC" w:rsidRPr="009360BC">
        <w:rPr>
          <w:lang w:val="ru-RU"/>
        </w:rPr>
        <w:t>шея не удержит головы</w:t>
      </w:r>
      <w:r w:rsidR="009360BC">
        <w:rPr>
          <w:lang w:val="ru-RU"/>
        </w:rPr>
        <w:t>.</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 xml:space="preserve">Да! </w:t>
      </w:r>
      <w:r w:rsidR="00C23A97" w:rsidRPr="0026407B">
        <w:rPr>
          <w:lang w:val="ru-RU"/>
        </w:rPr>
        <w:t>Прошу Вас</w:t>
      </w:r>
      <w:r w:rsidR="0044678B" w:rsidRPr="0026407B">
        <w:rPr>
          <w:lang w:val="ru-RU"/>
        </w:rPr>
        <w:t>!</w:t>
      </w:r>
    </w:p>
    <w:p w:rsidR="0044678B" w:rsidRPr="00CC6CF7"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 xml:space="preserve">Хорошо, тогда я продолжу. </w:t>
      </w:r>
      <w:r w:rsidR="0044678B" w:rsidRPr="00CC6CF7">
        <w:rPr>
          <w:lang w:val="ru-RU"/>
        </w:rPr>
        <w:t xml:space="preserve">Но </w:t>
      </w:r>
      <w:r w:rsidR="009360BC">
        <w:rPr>
          <w:lang w:val="ru-RU"/>
        </w:rPr>
        <w:t xml:space="preserve">прежде </w:t>
      </w:r>
      <w:r w:rsidR="00CC6CF7">
        <w:rPr>
          <w:lang w:val="ru-RU"/>
        </w:rPr>
        <w:t>В</w:t>
      </w:r>
      <w:r w:rsidR="0044678B" w:rsidRPr="00CC6CF7">
        <w:rPr>
          <w:lang w:val="ru-RU"/>
        </w:rPr>
        <w:t>ы должны мне кое-что пообещать.</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Что именно?</w:t>
      </w:r>
    </w:p>
    <w:p w:rsidR="0044678B" w:rsidRPr="00AB2828"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AB2828">
        <w:rPr>
          <w:lang w:val="ru-RU"/>
        </w:rPr>
        <w:t>П</w:t>
      </w:r>
      <w:r w:rsidR="009360BC" w:rsidRPr="00AB2828">
        <w:rPr>
          <w:lang w:val="ru-RU"/>
        </w:rPr>
        <w:t>усть уш</w:t>
      </w:r>
      <w:r w:rsidR="00B078BB">
        <w:rPr>
          <w:lang w:val="ru-RU"/>
        </w:rPr>
        <w:t>ей</w:t>
      </w:r>
      <w:r w:rsidR="009360BC" w:rsidRPr="00AB2828">
        <w:rPr>
          <w:lang w:val="ru-RU"/>
        </w:rPr>
        <w:t xml:space="preserve"> султана не коснётся рассказ</w:t>
      </w:r>
      <w:r w:rsidR="0044678B" w:rsidRPr="00CC6CF7">
        <w:rPr>
          <w:lang w:val="ru-RU"/>
        </w:rPr>
        <w:t xml:space="preserve">, какую роль сыграл </w:t>
      </w:r>
      <w:r w:rsidR="00CC6CF7" w:rsidRPr="00CC6CF7">
        <w:rPr>
          <w:lang w:val="ru-RU"/>
        </w:rPr>
        <w:t xml:space="preserve">я </w:t>
      </w:r>
      <w:r w:rsidR="0044678B" w:rsidRPr="00CC6CF7">
        <w:rPr>
          <w:lang w:val="ru-RU"/>
        </w:rPr>
        <w:t>в этой истории.</w:t>
      </w:r>
      <w:r w:rsidR="00AB2828">
        <w:rPr>
          <w:lang w:val="ru-RU"/>
        </w:rPr>
        <w:t xml:space="preserve"> Обещаете?</w:t>
      </w:r>
    </w:p>
    <w:p w:rsidR="0044678B" w:rsidRPr="001A5E64"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1A5E64">
        <w:rPr>
          <w:lang w:val="ru-RU"/>
        </w:rPr>
        <w:t xml:space="preserve">Обещаю! </w:t>
      </w:r>
      <w:r w:rsidR="00416752">
        <w:rPr>
          <w:rStyle w:val="Anweisung"/>
          <w:lang w:val="ru-RU"/>
        </w:rPr>
        <w:t>(Д</w:t>
      </w:r>
      <w:r w:rsidR="0044678B" w:rsidRPr="0026407B">
        <w:rPr>
          <w:rStyle w:val="Anweisung"/>
          <w:lang w:val="ru-RU"/>
        </w:rPr>
        <w:t>елает жест обещания)</w:t>
      </w:r>
      <w:r w:rsidR="001A5E64" w:rsidRPr="0026407B">
        <w:rPr>
          <w:rStyle w:val="Anweisung"/>
          <w:lang w:val="ru-RU"/>
        </w:rPr>
        <w:t>.</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На чём мы остановились?</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На разбойниках.</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Атаман разбойников собрал к себе восьмерых самых умных и лучших людей.</w:t>
      </w:r>
    </w:p>
    <w:p w:rsidR="0044678B" w:rsidRPr="00AB2828" w:rsidRDefault="0044678B" w:rsidP="00C1426F">
      <w:pPr>
        <w:pStyle w:val="Text"/>
        <w:ind w:hanging="568"/>
        <w:rPr>
          <w:rStyle w:val="Anweisung"/>
          <w:lang w:val="ru-RU"/>
        </w:rPr>
      </w:pPr>
      <w:r w:rsidRPr="0026407B">
        <w:rPr>
          <w:rStyle w:val="Anweisung"/>
          <w:lang w:val="ru-RU"/>
        </w:rPr>
        <w:t>(</w:t>
      </w:r>
      <w:r w:rsidR="00AB2828">
        <w:rPr>
          <w:rStyle w:val="Anweisung"/>
          <w:lang w:val="ru-RU"/>
        </w:rPr>
        <w:t xml:space="preserve">Мустафа и </w:t>
      </w:r>
      <w:r w:rsidR="00032B27">
        <w:rPr>
          <w:rStyle w:val="Anweisung"/>
          <w:lang w:val="ru-RU"/>
        </w:rPr>
        <w:t xml:space="preserve">Шахерезада </w:t>
      </w:r>
      <w:r w:rsidRPr="0026407B">
        <w:rPr>
          <w:rStyle w:val="Anweisung"/>
          <w:lang w:val="ru-RU"/>
        </w:rPr>
        <w:t xml:space="preserve">поворачивают </w:t>
      </w:r>
      <w:r w:rsidR="00AB2828">
        <w:rPr>
          <w:rStyle w:val="Anweisung"/>
          <w:lang w:val="ru-RU"/>
        </w:rPr>
        <w:t>ткани</w:t>
      </w:r>
      <w:r w:rsidRPr="0026407B">
        <w:rPr>
          <w:rStyle w:val="Anweisung"/>
          <w:lang w:val="ru-RU"/>
        </w:rPr>
        <w:t xml:space="preserve"> так, что теперь видны восемь разбойников в лесу. </w:t>
      </w:r>
      <w:r w:rsidRPr="00AB2828">
        <w:rPr>
          <w:rStyle w:val="Anweisung"/>
          <w:lang w:val="ru-RU"/>
        </w:rPr>
        <w:t>Уходят)</w:t>
      </w:r>
      <w:r w:rsidR="00416752">
        <w:rPr>
          <w:rStyle w:val="Anweisung"/>
          <w:lang w:val="ru-RU"/>
        </w:rPr>
        <w:t>.</w:t>
      </w:r>
    </w:p>
    <w:p w:rsidR="0044678B" w:rsidRPr="00B078BB" w:rsidRDefault="0044678B" w:rsidP="00C1426F">
      <w:pPr>
        <w:pStyle w:val="berschrift3"/>
        <w:rPr>
          <w:rStyle w:val="RollenNamen"/>
          <w:smallCaps w:val="0"/>
          <w:color w:val="auto"/>
          <w:sz w:val="24"/>
          <w:lang w:val="ru-RU"/>
        </w:rPr>
      </w:pPr>
      <w:r w:rsidRPr="00B078BB">
        <w:rPr>
          <w:rStyle w:val="RollenNamen"/>
          <w:smallCaps w:val="0"/>
          <w:color w:val="auto"/>
          <w:sz w:val="24"/>
          <w:lang w:val="ru-RU"/>
        </w:rPr>
        <w:t xml:space="preserve">Лес. Атаман и восемь </w:t>
      </w:r>
      <w:r w:rsidR="00F72814" w:rsidRPr="00B078BB">
        <w:rPr>
          <w:rStyle w:val="RollenNamen"/>
          <w:smallCaps w:val="0"/>
          <w:color w:val="auto"/>
          <w:sz w:val="24"/>
          <w:lang w:val="ru-RU"/>
        </w:rPr>
        <w:t>«</w:t>
      </w:r>
      <w:r w:rsidRPr="00B078BB">
        <w:rPr>
          <w:rStyle w:val="RollenNamen"/>
          <w:smallCaps w:val="0"/>
          <w:color w:val="auto"/>
          <w:sz w:val="24"/>
          <w:lang w:val="ru-RU"/>
        </w:rPr>
        <w:t>самых умных</w:t>
      </w:r>
      <w:r w:rsidR="00F72814" w:rsidRPr="00B078BB">
        <w:rPr>
          <w:rStyle w:val="RollenNamen"/>
          <w:smallCaps w:val="0"/>
          <w:color w:val="auto"/>
          <w:sz w:val="24"/>
          <w:lang w:val="ru-RU"/>
        </w:rPr>
        <w:t>»</w:t>
      </w:r>
      <w:r w:rsidRPr="00B078BB">
        <w:rPr>
          <w:rStyle w:val="RollenNamen"/>
          <w:smallCaps w:val="0"/>
          <w:color w:val="auto"/>
          <w:sz w:val="24"/>
          <w:lang w:val="ru-RU"/>
        </w:rPr>
        <w:t xml:space="preserve"> разбойников</w:t>
      </w:r>
    </w:p>
    <w:p w:rsidR="0044678B" w:rsidRPr="00F72814" w:rsidRDefault="0044678B" w:rsidP="00C1426F">
      <w:pPr>
        <w:pStyle w:val="Text"/>
        <w:ind w:hanging="568"/>
        <w:rPr>
          <w:rStyle w:val="Anweisung"/>
          <w:lang w:val="ru-RU"/>
        </w:rPr>
      </w:pPr>
      <w:r w:rsidRPr="00F72814">
        <w:rPr>
          <w:rStyle w:val="Anweisung"/>
          <w:lang w:val="ru-RU"/>
        </w:rPr>
        <w:t>(Атаман выходит</w:t>
      </w:r>
      <w:r w:rsidR="002C5148">
        <w:rPr>
          <w:rStyle w:val="Anweisung"/>
          <w:lang w:val="ru-RU"/>
        </w:rPr>
        <w:t xml:space="preserve"> вперёд</w:t>
      </w:r>
      <w:r w:rsidRPr="00F72814">
        <w:rPr>
          <w:rStyle w:val="Anweisung"/>
          <w:lang w:val="ru-RU"/>
        </w:rPr>
        <w:t xml:space="preserve"> и обходит строй)</w:t>
      </w:r>
      <w:r w:rsidR="00416752">
        <w:rPr>
          <w:rStyle w:val="Anweisung"/>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F72814">
        <w:rPr>
          <w:lang w:val="ru-RU"/>
        </w:rPr>
        <w:t>Ну, злодеи</w:t>
      </w:r>
      <w:r w:rsidR="0044678B" w:rsidRPr="0026407B">
        <w:rPr>
          <w:lang w:val="ru-RU"/>
        </w:rPr>
        <w:t>! Смирно и молчать, ясно?</w:t>
      </w:r>
    </w:p>
    <w:p w:rsidR="0044678B" w:rsidRPr="0026407B" w:rsidRDefault="0044678B" w:rsidP="00C1426F">
      <w:pPr>
        <w:pStyle w:val="Text"/>
        <w:rPr>
          <w:lang w:val="ru-RU"/>
        </w:rPr>
      </w:pPr>
      <w:r w:rsidRPr="009A7D37">
        <w:rPr>
          <w:rStyle w:val="RollenNamen"/>
          <w:color w:val="auto"/>
          <w:lang w:val="ru-RU"/>
        </w:rPr>
        <w:t>Р</w:t>
      </w:r>
      <w:r w:rsidR="009A7D37">
        <w:rPr>
          <w:rStyle w:val="RollenNamen"/>
          <w:color w:val="auto"/>
          <w:lang w:val="ru-RU"/>
        </w:rPr>
        <w:t>азбойник</w:t>
      </w:r>
      <w:r w:rsidRPr="009A7D37">
        <w:rPr>
          <w:rStyle w:val="RollenNamen"/>
          <w:color w:val="auto"/>
          <w:lang w:val="ru-RU"/>
        </w:rPr>
        <w:t xml:space="preserve"> 5</w:t>
      </w:r>
      <w:r w:rsidR="00C23A97">
        <w:rPr>
          <w:rStyle w:val="RollenNamen"/>
          <w:smallCaps w:val="0"/>
          <w:color w:val="auto"/>
          <w:lang w:val="ru-RU"/>
        </w:rPr>
        <w:tab/>
      </w:r>
      <w:r w:rsidR="00F72814">
        <w:rPr>
          <w:lang w:val="ru-RU"/>
        </w:rPr>
        <w:t>Так точно</w:t>
      </w:r>
      <w:r w:rsidR="000A69EE">
        <w:rPr>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У нас серьёзная проблема.</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3</w:t>
      </w:r>
      <w:r w:rsidR="00C23A97">
        <w:rPr>
          <w:rStyle w:val="RollenNamen"/>
          <w:smallCaps w:val="0"/>
          <w:color w:val="auto"/>
          <w:lang w:val="ru-RU"/>
        </w:rPr>
        <w:tab/>
      </w:r>
      <w:r w:rsidR="00F72814">
        <w:rPr>
          <w:lang w:val="ru-RU"/>
        </w:rPr>
        <w:t>Так точно</w:t>
      </w:r>
      <w:r w:rsidR="000A69EE">
        <w:rPr>
          <w:lang w:val="ru-RU"/>
        </w:rPr>
        <w:t>.</w:t>
      </w:r>
    </w:p>
    <w:p w:rsidR="0044678B" w:rsidRPr="00F72814"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F72814">
        <w:rPr>
          <w:lang w:val="ru-RU"/>
        </w:rPr>
        <w:t>Представьте себе: в нашей пещере лежит т</w:t>
      </w:r>
      <w:r w:rsidR="00F72814">
        <w:rPr>
          <w:lang w:val="ru-RU"/>
        </w:rPr>
        <w:t>ело</w:t>
      </w:r>
      <w:r w:rsidR="0044678B" w:rsidRPr="00F72814">
        <w:rPr>
          <w:lang w:val="ru-RU"/>
        </w:rPr>
        <w:t>.</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7</w:t>
      </w:r>
      <w:r w:rsidR="00C23A97">
        <w:rPr>
          <w:rStyle w:val="RollenNamen"/>
          <w:smallCaps w:val="0"/>
          <w:color w:val="auto"/>
          <w:lang w:val="ru-RU"/>
        </w:rPr>
        <w:tab/>
      </w:r>
      <w:r w:rsidR="00F72814">
        <w:rPr>
          <w:lang w:val="ru-RU"/>
        </w:rPr>
        <w:t>Так точно</w:t>
      </w:r>
      <w:r w:rsidR="000A69EE">
        <w:rPr>
          <w:lang w:val="ru-RU"/>
        </w:rPr>
        <w:t>.</w:t>
      </w:r>
    </w:p>
    <w:p w:rsidR="0044678B" w:rsidRPr="00F72814"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F72814">
        <w:rPr>
          <w:lang w:val="ru-RU"/>
        </w:rPr>
        <w:t xml:space="preserve">На следующий день вы приходите в пещеру </w:t>
      </w:r>
      <w:r w:rsidR="00C655A4">
        <w:rPr>
          <w:lang w:val="ru-RU"/>
        </w:rPr>
        <w:t>-</w:t>
      </w:r>
      <w:r w:rsidR="0044678B" w:rsidRPr="00F72814">
        <w:rPr>
          <w:lang w:val="ru-RU"/>
        </w:rPr>
        <w:t xml:space="preserve"> а т</w:t>
      </w:r>
      <w:r w:rsidR="00F72814">
        <w:rPr>
          <w:lang w:val="ru-RU"/>
        </w:rPr>
        <w:t>ела</w:t>
      </w:r>
      <w:r w:rsidR="0044678B" w:rsidRPr="00F72814">
        <w:rPr>
          <w:lang w:val="ru-RU"/>
        </w:rPr>
        <w:t xml:space="preserve"> нет. Какие </w:t>
      </w:r>
      <w:r w:rsidR="00F72814">
        <w:rPr>
          <w:lang w:val="ru-RU"/>
        </w:rPr>
        <w:t xml:space="preserve">ваши </w:t>
      </w:r>
      <w:r w:rsidR="0044678B" w:rsidRPr="00F72814">
        <w:rPr>
          <w:lang w:val="ru-RU"/>
        </w:rPr>
        <w:t>выводы?</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3</w:t>
      </w:r>
      <w:r w:rsidR="00C23A97">
        <w:rPr>
          <w:rStyle w:val="RollenNamen"/>
          <w:smallCaps w:val="0"/>
          <w:color w:val="auto"/>
          <w:lang w:val="ru-RU"/>
        </w:rPr>
        <w:tab/>
      </w:r>
      <w:r w:rsidR="0044678B" w:rsidRPr="00F72814">
        <w:rPr>
          <w:lang w:val="ru-RU"/>
        </w:rPr>
        <w:t>Ну… может, дверь была открыта, и т</w:t>
      </w:r>
      <w:r w:rsidR="00F72814">
        <w:rPr>
          <w:lang w:val="ru-RU"/>
        </w:rPr>
        <w:t>ело</w:t>
      </w:r>
      <w:r w:rsidR="0044678B" w:rsidRPr="00F72814">
        <w:rPr>
          <w:lang w:val="ru-RU"/>
        </w:rPr>
        <w:t xml:space="preserve"> уш</w:t>
      </w:r>
      <w:r w:rsidR="00F72814">
        <w:rPr>
          <w:lang w:val="ru-RU"/>
        </w:rPr>
        <w:t>ло</w:t>
      </w:r>
      <w:r w:rsidR="0044678B" w:rsidRPr="00F72814">
        <w:rPr>
          <w:lang w:val="ru-RU"/>
        </w:rPr>
        <w:t>… да?</w:t>
      </w:r>
    </w:p>
    <w:p w:rsidR="0044678B" w:rsidRPr="00C23A97" w:rsidRDefault="009A7D37" w:rsidP="00C1426F">
      <w:pPr>
        <w:pStyle w:val="Text"/>
        <w:rPr>
          <w:rStyle w:val="RollenNamen"/>
          <w:smallCaps w:val="0"/>
          <w:color w:val="auto"/>
          <w:lang w:val="ru-RU"/>
        </w:rPr>
      </w:pPr>
      <w:r>
        <w:rPr>
          <w:rStyle w:val="RollenNamen"/>
          <w:lang w:val="ru-RU"/>
        </w:rPr>
        <w:t>Атаман</w:t>
      </w:r>
      <w:r>
        <w:rPr>
          <w:rStyle w:val="RollenNamen"/>
          <w:smallCaps w:val="0"/>
          <w:color w:val="auto"/>
          <w:lang w:val="ru-RU"/>
        </w:rPr>
        <w:tab/>
      </w:r>
      <w:r w:rsidR="00F72814" w:rsidRPr="00F72814">
        <w:rPr>
          <w:lang w:val="ru-RU"/>
        </w:rPr>
        <w:t>Т</w:t>
      </w:r>
      <w:r w:rsidR="00F72814">
        <w:rPr>
          <w:lang w:val="ru-RU"/>
        </w:rPr>
        <w:t>ело</w:t>
      </w:r>
      <w:r w:rsidR="0044678B" w:rsidRPr="00F72814">
        <w:rPr>
          <w:lang w:val="ru-RU"/>
        </w:rPr>
        <w:t xml:space="preserve"> не может уйти!</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5</w:t>
      </w:r>
      <w:r w:rsidR="00C23A97">
        <w:rPr>
          <w:rStyle w:val="RollenNamen"/>
          <w:smallCaps w:val="0"/>
          <w:color w:val="auto"/>
          <w:lang w:val="ru-RU"/>
        </w:rPr>
        <w:tab/>
      </w:r>
      <w:r w:rsidR="0044678B" w:rsidRPr="00F72814">
        <w:rPr>
          <w:lang w:val="ru-RU"/>
        </w:rPr>
        <w:t>Ну да, потому что он</w:t>
      </w:r>
      <w:r w:rsidR="00F72814">
        <w:rPr>
          <w:lang w:val="ru-RU"/>
        </w:rPr>
        <w:t>о</w:t>
      </w:r>
      <w:r w:rsidR="0044678B" w:rsidRPr="00F72814">
        <w:rPr>
          <w:lang w:val="ru-RU"/>
        </w:rPr>
        <w:t xml:space="preserve"> мёртв</w:t>
      </w:r>
      <w:r w:rsidR="00F72814">
        <w:rPr>
          <w:lang w:val="ru-RU"/>
        </w:rPr>
        <w:t>ое</w:t>
      </w:r>
      <w:r w:rsidR="0044678B" w:rsidRPr="00F72814">
        <w:rPr>
          <w:lang w:val="ru-RU"/>
        </w:rPr>
        <w:t xml:space="preserve">, </w:t>
      </w:r>
      <w:r w:rsidR="00F72814">
        <w:rPr>
          <w:lang w:val="ru-RU"/>
        </w:rPr>
        <w:t>ведь правда</w:t>
      </w:r>
      <w:r w:rsidR="0044678B" w:rsidRPr="00F72814">
        <w:rPr>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F72814">
        <w:rPr>
          <w:rStyle w:val="Anweisung"/>
          <w:lang w:val="ru-RU"/>
        </w:rPr>
        <w:t>(раздражённо)</w:t>
      </w:r>
      <w:r w:rsidR="00C23A97" w:rsidRPr="00F72814">
        <w:rPr>
          <w:rStyle w:val="Anweisung"/>
          <w:lang w:val="ru-RU"/>
        </w:rPr>
        <w:t xml:space="preserve"> </w:t>
      </w:r>
      <w:r w:rsidR="00F72814">
        <w:rPr>
          <w:lang w:val="ru-RU"/>
        </w:rPr>
        <w:t>Правда. П</w:t>
      </w:r>
      <w:r w:rsidR="0044678B" w:rsidRPr="00F72814">
        <w:rPr>
          <w:lang w:val="ru-RU"/>
        </w:rPr>
        <w:t>отому что он</w:t>
      </w:r>
      <w:r w:rsidR="00F72814">
        <w:rPr>
          <w:lang w:val="ru-RU"/>
        </w:rPr>
        <w:t>о</w:t>
      </w:r>
      <w:r w:rsidR="0044678B" w:rsidRPr="00F72814">
        <w:rPr>
          <w:lang w:val="ru-RU"/>
        </w:rPr>
        <w:t xml:space="preserve"> мёртв</w:t>
      </w:r>
      <w:r w:rsidR="00F72814">
        <w:rPr>
          <w:lang w:val="ru-RU"/>
        </w:rPr>
        <w:t>ое</w:t>
      </w:r>
      <w:r w:rsidR="0044678B" w:rsidRPr="00F72814">
        <w:rPr>
          <w:lang w:val="ru-RU"/>
        </w:rPr>
        <w:t xml:space="preserve">, очень умно сказано. </w:t>
      </w:r>
      <w:r w:rsidR="0044678B" w:rsidRPr="0026407B">
        <w:rPr>
          <w:lang w:val="ru-RU"/>
        </w:rPr>
        <w:t>Какие ещё варианты? Ты!</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2</w:t>
      </w:r>
      <w:r w:rsidR="00C23A97">
        <w:rPr>
          <w:rStyle w:val="RollenNamen"/>
          <w:smallCaps w:val="0"/>
          <w:color w:val="auto"/>
          <w:lang w:val="ru-RU"/>
        </w:rPr>
        <w:tab/>
      </w:r>
      <w:r w:rsidR="0044678B" w:rsidRPr="00F72814">
        <w:rPr>
          <w:lang w:val="ru-RU"/>
        </w:rPr>
        <w:t>Э-э… кто-то съел т</w:t>
      </w:r>
      <w:r w:rsidR="00F72814">
        <w:rPr>
          <w:lang w:val="ru-RU"/>
        </w:rPr>
        <w:t>ело</w:t>
      </w:r>
      <w:r w:rsidR="0044678B" w:rsidRPr="00F72814">
        <w:rPr>
          <w:lang w:val="ru-RU"/>
        </w:rPr>
        <w:t>… крысы!</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Крысы? За один день?</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2</w:t>
      </w:r>
      <w:r w:rsidR="00C23A97">
        <w:rPr>
          <w:rStyle w:val="RollenNamen"/>
          <w:smallCaps w:val="0"/>
          <w:color w:val="auto"/>
          <w:lang w:val="ru-RU"/>
        </w:rPr>
        <w:tab/>
      </w:r>
      <w:r w:rsidR="0044678B" w:rsidRPr="0026407B">
        <w:rPr>
          <w:lang w:val="ru-RU"/>
        </w:rPr>
        <w:t>Ну… большие крысы… очен</w:t>
      </w:r>
      <w:r w:rsidR="00F72814" w:rsidRPr="0026407B">
        <w:rPr>
          <w:lang w:val="ru-RU"/>
        </w:rPr>
        <w:t xml:space="preserve">ь большие и голодные крысы. </w:t>
      </w:r>
      <w:r w:rsidR="00F72814" w:rsidRPr="00F72814">
        <w:rPr>
          <w:lang w:val="ru-RU"/>
        </w:rPr>
        <w:t>И т</w:t>
      </w:r>
      <w:r w:rsidR="00F72814">
        <w:rPr>
          <w:lang w:val="ru-RU"/>
        </w:rPr>
        <w:t>ело</w:t>
      </w:r>
      <w:r w:rsidR="0044678B" w:rsidRPr="00F72814">
        <w:rPr>
          <w:lang w:val="ru-RU"/>
        </w:rPr>
        <w:t xml:space="preserve"> маленьк</w:t>
      </w:r>
      <w:r w:rsidR="00F72814">
        <w:rPr>
          <w:lang w:val="ru-RU"/>
        </w:rPr>
        <w:t>ое</w:t>
      </w:r>
      <w:r w:rsidR="0044678B" w:rsidRPr="00F72814">
        <w:rPr>
          <w:lang w:val="ru-RU"/>
        </w:rPr>
        <w:t xml:space="preserve"> </w:t>
      </w:r>
      <w:r w:rsidR="00C655A4">
        <w:rPr>
          <w:lang w:val="ru-RU"/>
        </w:rPr>
        <w:t>-</w:t>
      </w:r>
      <w:r w:rsidR="0044678B" w:rsidRPr="00F72814">
        <w:rPr>
          <w:lang w:val="ru-RU"/>
        </w:rPr>
        <w:t xml:space="preserve"> это ведь возможно, да?</w:t>
      </w:r>
    </w:p>
    <w:p w:rsidR="0044678B" w:rsidRPr="00F72814" w:rsidRDefault="009A7D37" w:rsidP="00C1426F">
      <w:pPr>
        <w:pStyle w:val="Text"/>
        <w:rPr>
          <w:lang w:val="ru-RU"/>
        </w:rPr>
      </w:pPr>
      <w:r>
        <w:rPr>
          <w:rStyle w:val="RollenNamen"/>
          <w:lang w:val="ru-RU"/>
        </w:rPr>
        <w:lastRenderedPageBreak/>
        <w:t>Атаман</w:t>
      </w:r>
      <w:r>
        <w:rPr>
          <w:rStyle w:val="RollenNamen"/>
          <w:smallCaps w:val="0"/>
          <w:color w:val="auto"/>
          <w:lang w:val="ru-RU"/>
        </w:rPr>
        <w:tab/>
      </w:r>
      <w:r w:rsidR="0044678B" w:rsidRPr="00F72814">
        <w:rPr>
          <w:lang w:val="ru-RU"/>
        </w:rPr>
        <w:t>Нет, это невозможно. Но может ли быть так, что кто-то пробрался в нашу пещеру и забрал наш</w:t>
      </w:r>
      <w:r w:rsidR="00F72814">
        <w:rPr>
          <w:lang w:val="ru-RU"/>
        </w:rPr>
        <w:t>е</w:t>
      </w:r>
      <w:r w:rsidR="0044678B" w:rsidRPr="00F72814">
        <w:rPr>
          <w:lang w:val="ru-RU"/>
        </w:rPr>
        <w:t xml:space="preserve"> т</w:t>
      </w:r>
      <w:r w:rsidR="00F72814">
        <w:rPr>
          <w:lang w:val="ru-RU"/>
        </w:rPr>
        <w:t>ело</w:t>
      </w:r>
      <w:r w:rsidR="0044678B" w:rsidRPr="00F72814">
        <w:rPr>
          <w:lang w:val="ru-RU"/>
        </w:rPr>
        <w:t>?</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8</w:t>
      </w:r>
      <w:r w:rsidR="00C23A97">
        <w:rPr>
          <w:rStyle w:val="RollenNamen"/>
          <w:smallCaps w:val="0"/>
          <w:color w:val="auto"/>
          <w:lang w:val="ru-RU"/>
        </w:rPr>
        <w:tab/>
      </w:r>
      <w:r w:rsidR="0044678B" w:rsidRPr="0026407B">
        <w:rPr>
          <w:lang w:val="ru-RU"/>
        </w:rPr>
        <w:t xml:space="preserve">А как он </w:t>
      </w:r>
      <w:r w:rsidR="00AB2828">
        <w:rPr>
          <w:lang w:val="ru-RU"/>
        </w:rPr>
        <w:t>к нам</w:t>
      </w:r>
      <w:r w:rsidR="0044678B" w:rsidRPr="0026407B">
        <w:rPr>
          <w:lang w:val="ru-RU"/>
        </w:rPr>
        <w:t xml:space="preserve"> попал?</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Хороший вопрос. Как вообще попадают в нашу пещеру?</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7</w:t>
      </w:r>
      <w:r w:rsidR="00C23A97">
        <w:rPr>
          <w:rStyle w:val="RollenNamen"/>
          <w:smallCaps w:val="0"/>
          <w:color w:val="auto"/>
          <w:lang w:val="ru-RU"/>
        </w:rPr>
        <w:tab/>
      </w:r>
      <w:r w:rsidR="0044678B" w:rsidRPr="0026407B">
        <w:rPr>
          <w:lang w:val="ru-RU"/>
        </w:rPr>
        <w:t>С помощью волшебного слова.</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Верно. А кто, кроме нас, знает это слово?</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6</w:t>
      </w:r>
      <w:r w:rsidR="00C23A97">
        <w:rPr>
          <w:rStyle w:val="RollenNamen"/>
          <w:smallCaps w:val="0"/>
          <w:color w:val="auto"/>
          <w:lang w:val="ru-RU"/>
        </w:rPr>
        <w:tab/>
      </w:r>
      <w:r w:rsidR="0044678B" w:rsidRPr="0026407B">
        <w:rPr>
          <w:lang w:val="ru-RU"/>
        </w:rPr>
        <w:t>Никто.</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8</w:t>
      </w:r>
      <w:r w:rsidR="00C23A97">
        <w:rPr>
          <w:rStyle w:val="RollenNamen"/>
          <w:smallCaps w:val="0"/>
          <w:color w:val="auto"/>
          <w:lang w:val="ru-RU"/>
        </w:rPr>
        <w:tab/>
      </w:r>
      <w:r w:rsidR="0044678B" w:rsidRPr="0026407B">
        <w:rPr>
          <w:lang w:val="ru-RU"/>
        </w:rPr>
        <w:t>Ну… тот, кто забрал т</w:t>
      </w:r>
      <w:r w:rsidR="00AB2828">
        <w:rPr>
          <w:lang w:val="ru-RU"/>
        </w:rPr>
        <w:t>ело</w:t>
      </w:r>
      <w:r w:rsidR="0044678B" w:rsidRPr="0026407B">
        <w:rPr>
          <w:lang w:val="ru-RU"/>
        </w:rPr>
        <w:t>, знает, да?</w:t>
      </w:r>
    </w:p>
    <w:p w:rsidR="0044678B" w:rsidRPr="00F72814"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F72814">
        <w:rPr>
          <w:lang w:val="ru-RU"/>
        </w:rPr>
        <w:t>Наконец-то! А если зн</w:t>
      </w:r>
      <w:r w:rsidR="00F72814" w:rsidRPr="00F72814">
        <w:rPr>
          <w:lang w:val="ru-RU"/>
        </w:rPr>
        <w:t xml:space="preserve">ает один </w:t>
      </w:r>
      <w:r w:rsidR="00C655A4">
        <w:rPr>
          <w:lang w:val="ru-RU"/>
        </w:rPr>
        <w:t>-</w:t>
      </w:r>
      <w:r w:rsidR="00F72814" w:rsidRPr="00F72814">
        <w:rPr>
          <w:lang w:val="ru-RU"/>
        </w:rPr>
        <w:t xml:space="preserve"> значит, могут знать </w:t>
      </w:r>
      <w:r w:rsidR="00F72814">
        <w:rPr>
          <w:lang w:val="ru-RU"/>
        </w:rPr>
        <w:t>все</w:t>
      </w:r>
      <w:r w:rsidR="0044678B" w:rsidRPr="00F72814">
        <w:rPr>
          <w:lang w:val="ru-RU"/>
        </w:rPr>
        <w:t xml:space="preserve">. </w:t>
      </w:r>
      <w:r w:rsidR="00D761E7">
        <w:rPr>
          <w:lang w:val="ru-RU"/>
        </w:rPr>
        <w:t>И стало быть</w:t>
      </w:r>
      <w:r w:rsidR="0044678B" w:rsidRPr="00F72814">
        <w:rPr>
          <w:lang w:val="ru-RU"/>
        </w:rPr>
        <w:t>, что мы в опасности</w:t>
      </w:r>
      <w:r w:rsidR="00F72814">
        <w:rPr>
          <w:lang w:val="ru-RU"/>
        </w:rPr>
        <w:t>, лиходеи</w:t>
      </w:r>
      <w:r w:rsidR="0044678B" w:rsidRPr="00F72814">
        <w:rPr>
          <w:lang w:val="ru-RU"/>
        </w:rPr>
        <w:t xml:space="preserve">. Мы должны </w:t>
      </w:r>
      <w:r w:rsidR="00F72814" w:rsidRPr="00F72814">
        <w:rPr>
          <w:lang w:val="ru-RU"/>
        </w:rPr>
        <w:t xml:space="preserve">нашего врага </w:t>
      </w:r>
      <w:r w:rsidR="0044678B" w:rsidRPr="00F72814">
        <w:rPr>
          <w:lang w:val="ru-RU"/>
        </w:rPr>
        <w:t>найти и уничтожить.</w:t>
      </w:r>
      <w:r w:rsidR="00F72814">
        <w:rPr>
          <w:lang w:val="ru-RU"/>
        </w:rPr>
        <w:t xml:space="preserve"> </w:t>
      </w:r>
      <w:r w:rsidR="00F72814" w:rsidRPr="00F72814">
        <w:rPr>
          <w:lang w:val="ru-RU"/>
        </w:rPr>
        <w:t>Уничтожить</w:t>
      </w:r>
      <w:r w:rsidR="00F72814">
        <w:rPr>
          <w:lang w:val="ru-RU"/>
        </w:rPr>
        <w:t>!</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26407B">
        <w:rPr>
          <w:lang w:val="ru-RU"/>
        </w:rPr>
        <w:t>Да. Но как?</w:t>
      </w:r>
    </w:p>
    <w:p w:rsidR="0044678B" w:rsidRPr="00F72814" w:rsidRDefault="009A7D37" w:rsidP="00C1426F">
      <w:pPr>
        <w:pStyle w:val="Text"/>
        <w:rPr>
          <w:lang w:val="ru-RU"/>
        </w:rPr>
      </w:pPr>
      <w:r>
        <w:rPr>
          <w:rStyle w:val="RollenNamen"/>
          <w:lang w:val="ru-RU"/>
        </w:rPr>
        <w:t>Атаман</w:t>
      </w:r>
      <w:r>
        <w:rPr>
          <w:rStyle w:val="RollenNamen"/>
          <w:smallCaps w:val="0"/>
          <w:color w:val="auto"/>
          <w:lang w:val="ru-RU"/>
        </w:rPr>
        <w:tab/>
      </w:r>
      <w:r w:rsidR="00F72814">
        <w:rPr>
          <w:rStyle w:val="RollenNamen"/>
          <w:smallCaps w:val="0"/>
          <w:color w:val="auto"/>
          <w:lang w:val="ru-RU"/>
        </w:rPr>
        <w:t xml:space="preserve">Ты там. </w:t>
      </w:r>
      <w:r w:rsidR="0044678B" w:rsidRPr="00F72814">
        <w:rPr>
          <w:lang w:val="ru-RU"/>
        </w:rPr>
        <w:t>Ты знаешь этого торговца тканями Мустафу, который знает всё и всех?</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AB2828">
        <w:rPr>
          <w:lang w:val="ru-RU"/>
        </w:rPr>
        <w:t>Так точно.</w:t>
      </w:r>
    </w:p>
    <w:p w:rsidR="0044678B" w:rsidRPr="00AB2828"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Значит так: ты пойдёшь к этому Мустафе и узнаешь, где наш враг</w:t>
      </w:r>
      <w:r w:rsidR="00AB2828" w:rsidRPr="00AB2828">
        <w:rPr>
          <w:lang w:val="ru-RU"/>
        </w:rPr>
        <w:t xml:space="preserve"> </w:t>
      </w:r>
      <w:r w:rsidR="00AB2828" w:rsidRPr="0026407B">
        <w:rPr>
          <w:lang w:val="ru-RU"/>
        </w:rPr>
        <w:t>живёт</w:t>
      </w:r>
      <w:r w:rsidR="00416752">
        <w:rPr>
          <w:lang w:val="ru-RU"/>
        </w:rPr>
        <w:t>.</w:t>
      </w:r>
      <w:r w:rsidR="0044678B" w:rsidRPr="0026407B">
        <w:rPr>
          <w:lang w:val="ru-RU"/>
        </w:rPr>
        <w:t xml:space="preserve"> </w:t>
      </w:r>
      <w:r w:rsidR="00416752">
        <w:rPr>
          <w:rStyle w:val="Anweisung"/>
          <w:lang w:val="ru-RU"/>
        </w:rPr>
        <w:t>(У</w:t>
      </w:r>
      <w:r w:rsidR="0044678B" w:rsidRPr="00AB2828">
        <w:rPr>
          <w:rStyle w:val="Anweisung"/>
          <w:lang w:val="ru-RU"/>
        </w:rPr>
        <w:t>ходит)</w:t>
      </w:r>
      <w:r w:rsidR="00416752">
        <w:rPr>
          <w:rStyle w:val="Anweisung"/>
          <w:lang w:val="ru-RU"/>
        </w:rPr>
        <w:t>.</w:t>
      </w:r>
    </w:p>
    <w:p w:rsidR="0044678B" w:rsidRPr="00AB2828" w:rsidRDefault="00C23A97" w:rsidP="00C1426F">
      <w:pPr>
        <w:pStyle w:val="Text"/>
        <w:rPr>
          <w:rStyle w:val="Anweisung"/>
          <w:lang w:val="ru-RU"/>
        </w:rPr>
      </w:pPr>
      <w:r>
        <w:rPr>
          <w:rStyle w:val="RollenNamen"/>
          <w:smallCaps w:val="0"/>
          <w:color w:val="auto"/>
          <w:lang w:val="ru-RU"/>
        </w:rPr>
        <w:tab/>
      </w:r>
      <w:r w:rsidR="0044678B" w:rsidRPr="00AB2828">
        <w:rPr>
          <w:rStyle w:val="Anweisung"/>
          <w:lang w:val="ru-RU"/>
        </w:rPr>
        <w:t>(Занавес поворачивается и превращается из леса в город)</w:t>
      </w:r>
      <w:r w:rsidR="00416752">
        <w:rPr>
          <w:rStyle w:val="Anweisung"/>
          <w:lang w:val="ru-RU"/>
        </w:rPr>
        <w:t>.</w:t>
      </w:r>
    </w:p>
    <w:p w:rsidR="0044678B" w:rsidRPr="00B078BB" w:rsidRDefault="00AB3C05" w:rsidP="00C1426F">
      <w:pPr>
        <w:pStyle w:val="berschrift3"/>
        <w:rPr>
          <w:rStyle w:val="RollenNamen"/>
          <w:smallCaps w:val="0"/>
          <w:color w:val="auto"/>
          <w:sz w:val="24"/>
          <w:lang w:val="ru-RU"/>
        </w:rPr>
      </w:pPr>
      <w:r>
        <w:rPr>
          <w:rStyle w:val="RollenNamen"/>
          <w:smallCaps w:val="0"/>
          <w:color w:val="auto"/>
          <w:sz w:val="24"/>
          <w:lang w:val="ru-RU"/>
        </w:rPr>
        <w:t xml:space="preserve">Город. Улица перед лавкой Мустафы. Мустафа, </w:t>
      </w:r>
      <w:r w:rsidR="0044678B" w:rsidRPr="00B078BB">
        <w:rPr>
          <w:rStyle w:val="RollenNamen"/>
          <w:smallCaps w:val="0"/>
          <w:color w:val="auto"/>
          <w:sz w:val="24"/>
          <w:lang w:val="ru-RU"/>
        </w:rPr>
        <w:t>разбойники</w:t>
      </w:r>
    </w:p>
    <w:p w:rsidR="0044678B" w:rsidRPr="0026407B"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5841DE">
        <w:rPr>
          <w:rStyle w:val="Anweisung"/>
          <w:lang w:val="ru-RU"/>
        </w:rPr>
        <w:t>(</w:t>
      </w:r>
      <w:r w:rsidR="00416752">
        <w:rPr>
          <w:rStyle w:val="Anweisung"/>
          <w:lang w:val="ru-RU"/>
        </w:rPr>
        <w:t>Р</w:t>
      </w:r>
      <w:r w:rsidR="0044678B" w:rsidRPr="005841DE">
        <w:rPr>
          <w:rStyle w:val="Anweisung"/>
          <w:lang w:val="ru-RU"/>
        </w:rPr>
        <w:t xml:space="preserve">азбойник </w:t>
      </w:r>
      <w:r w:rsidR="005841DE">
        <w:rPr>
          <w:rStyle w:val="Anweisung"/>
          <w:lang w:val="ru-RU"/>
        </w:rPr>
        <w:t>вытаскивает его на сцену за шиворот</w:t>
      </w:r>
      <w:r w:rsidR="0044678B" w:rsidRPr="005841DE">
        <w:rPr>
          <w:rStyle w:val="Anweisung"/>
          <w:lang w:val="ru-RU"/>
        </w:rPr>
        <w:t>)</w:t>
      </w:r>
      <w:r w:rsidR="00416752">
        <w:rPr>
          <w:rStyle w:val="Anweisung"/>
          <w:lang w:val="ru-RU"/>
        </w:rPr>
        <w:t>.</w:t>
      </w:r>
      <w:r w:rsidR="00C23A97" w:rsidRPr="001A5E64">
        <w:rPr>
          <w:lang w:val="ru-RU"/>
        </w:rPr>
        <w:t xml:space="preserve"> </w:t>
      </w:r>
      <w:r w:rsidR="0044678B" w:rsidRPr="001A5E64">
        <w:rPr>
          <w:lang w:val="ru-RU"/>
        </w:rPr>
        <w:t xml:space="preserve">Что </w:t>
      </w:r>
      <w:r w:rsidR="00CC6CF7">
        <w:rPr>
          <w:lang w:val="ru-RU"/>
        </w:rPr>
        <w:t>В</w:t>
      </w:r>
      <w:r w:rsidR="0044678B" w:rsidRPr="001A5E64">
        <w:rPr>
          <w:lang w:val="ru-RU"/>
        </w:rPr>
        <w:t xml:space="preserve">ам от меня нужно? </w:t>
      </w:r>
      <w:r w:rsidR="0044678B" w:rsidRPr="0026407B">
        <w:rPr>
          <w:lang w:val="ru-RU"/>
        </w:rPr>
        <w:t>Мы закрыты. Лавка уже не работает.</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26407B">
        <w:rPr>
          <w:lang w:val="ru-RU"/>
        </w:rPr>
        <w:t>Эй, ты ведь Мустафа, торговец тканями.</w:t>
      </w:r>
    </w:p>
    <w:p w:rsidR="0044678B" w:rsidRPr="001A5E64"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1A5E64">
        <w:rPr>
          <w:lang w:val="ru-RU"/>
        </w:rPr>
        <w:t xml:space="preserve">Может быть… а кто </w:t>
      </w:r>
      <w:r w:rsidR="00F72814">
        <w:rPr>
          <w:lang w:val="ru-RU"/>
        </w:rPr>
        <w:t xml:space="preserve">его </w:t>
      </w:r>
      <w:r w:rsidR="0044678B" w:rsidRPr="001A5E64">
        <w:rPr>
          <w:lang w:val="ru-RU"/>
        </w:rPr>
        <w:t>спрашивает?</w:t>
      </w:r>
    </w:p>
    <w:p w:rsidR="0044678B" w:rsidRPr="001A5E6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16752">
        <w:rPr>
          <w:rStyle w:val="Anweisung"/>
          <w:lang w:val="ru-RU"/>
        </w:rPr>
        <w:t>(П</w:t>
      </w:r>
      <w:r w:rsidR="0044678B" w:rsidRPr="005841DE">
        <w:rPr>
          <w:rStyle w:val="Anweisung"/>
          <w:lang w:val="ru-RU"/>
        </w:rPr>
        <w:t>одтягивает его вверх</w:t>
      </w:r>
      <w:r w:rsidR="005841DE">
        <w:rPr>
          <w:rStyle w:val="Anweisung"/>
          <w:lang w:val="ru-RU"/>
        </w:rPr>
        <w:t>, встряхивает</w:t>
      </w:r>
      <w:r w:rsidR="0044678B" w:rsidRPr="005841DE">
        <w:rPr>
          <w:rStyle w:val="Anweisung"/>
          <w:lang w:val="ru-RU"/>
        </w:rPr>
        <w:t>)</w:t>
      </w:r>
      <w:r w:rsidR="00C23A97" w:rsidRPr="005841DE">
        <w:rPr>
          <w:rStyle w:val="Anweisung"/>
          <w:lang w:val="ru-RU"/>
        </w:rPr>
        <w:t>.</w:t>
      </w:r>
    </w:p>
    <w:p w:rsidR="0044678B" w:rsidRPr="001A5E64"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1A5E64">
        <w:rPr>
          <w:lang w:val="ru-RU"/>
        </w:rPr>
        <w:t>Ладно, ладно, я Мустафа.</w:t>
      </w:r>
    </w:p>
    <w:p w:rsidR="0044678B" w:rsidRPr="00F7281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F72814">
        <w:rPr>
          <w:lang w:val="ru-RU"/>
        </w:rPr>
        <w:t>Хорошо.</w:t>
      </w:r>
      <w:r w:rsidR="00F72814">
        <w:rPr>
          <w:lang w:val="ru-RU"/>
        </w:rPr>
        <w:t xml:space="preserve"> </w:t>
      </w:r>
      <w:r w:rsidR="00F72814" w:rsidRPr="0026407B">
        <w:rPr>
          <w:rStyle w:val="Anweisung"/>
          <w:lang w:val="ru-RU"/>
        </w:rPr>
        <w:t>(пытается повторить логику Атамана).</w:t>
      </w:r>
      <w:r w:rsidR="0044678B" w:rsidRPr="00F72814">
        <w:rPr>
          <w:lang w:val="ru-RU"/>
        </w:rPr>
        <w:t xml:space="preserve"> Представь себе: есть т</w:t>
      </w:r>
      <w:r w:rsidR="00F72814">
        <w:rPr>
          <w:lang w:val="ru-RU"/>
        </w:rPr>
        <w:t>ело</w:t>
      </w:r>
      <w:r w:rsidR="0044678B" w:rsidRPr="00F72814">
        <w:rPr>
          <w:lang w:val="ru-RU"/>
        </w:rPr>
        <w:t xml:space="preserve">, а на следующий день </w:t>
      </w:r>
      <w:r w:rsidR="00F72814">
        <w:rPr>
          <w:lang w:val="ru-RU"/>
        </w:rPr>
        <w:t>тела</w:t>
      </w:r>
      <w:r w:rsidR="0044678B" w:rsidRPr="00F72814">
        <w:rPr>
          <w:lang w:val="ru-RU"/>
        </w:rPr>
        <w:t xml:space="preserve"> нет. Какие </w:t>
      </w:r>
      <w:r w:rsidR="00F72814">
        <w:rPr>
          <w:lang w:val="ru-RU"/>
        </w:rPr>
        <w:t xml:space="preserve">ваши </w:t>
      </w:r>
      <w:r w:rsidR="0044678B" w:rsidRPr="00F72814">
        <w:rPr>
          <w:lang w:val="ru-RU"/>
        </w:rPr>
        <w:t>выводы?</w:t>
      </w:r>
    </w:p>
    <w:p w:rsidR="0044678B" w:rsidRPr="001A5E64"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2D2882">
        <w:rPr>
          <w:lang w:val="ru-RU"/>
        </w:rPr>
        <w:t>Кто-то забрал</w:t>
      </w:r>
      <w:r w:rsidR="00606103">
        <w:rPr>
          <w:lang w:val="ru-RU"/>
        </w:rPr>
        <w:t>… тело</w:t>
      </w:r>
      <w:r w:rsidR="0044678B" w:rsidRPr="001A5E64">
        <w:rPr>
          <w:lang w:val="ru-RU"/>
        </w:rPr>
        <w:t>.</w:t>
      </w:r>
    </w:p>
    <w:p w:rsidR="0044678B" w:rsidRPr="00606103"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606103">
        <w:rPr>
          <w:lang w:val="ru-RU"/>
        </w:rPr>
        <w:t>Верно. И кто это мог быть?</w:t>
      </w:r>
    </w:p>
    <w:p w:rsidR="0044678B" w:rsidRPr="00606103"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606103">
        <w:rPr>
          <w:lang w:val="ru-RU"/>
        </w:rPr>
        <w:t>Возможно, родственник</w:t>
      </w:r>
      <w:r w:rsidR="00C23A97" w:rsidRPr="00606103">
        <w:rPr>
          <w:lang w:val="ru-RU"/>
        </w:rPr>
        <w:t>и</w:t>
      </w:r>
      <w:r w:rsidR="0044678B" w:rsidRPr="00606103">
        <w:rPr>
          <w:lang w:val="ru-RU"/>
        </w:rPr>
        <w:t>?</w:t>
      </w:r>
    </w:p>
    <w:p w:rsidR="0044678B" w:rsidRPr="00606103"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606103">
        <w:rPr>
          <w:lang w:val="ru-RU"/>
        </w:rPr>
        <w:t>Ага. И в какой семье в последние дни появил</w:t>
      </w:r>
      <w:r w:rsidR="00606103">
        <w:rPr>
          <w:lang w:val="ru-RU"/>
        </w:rPr>
        <w:t>ось тело</w:t>
      </w:r>
      <w:r w:rsidR="0044678B" w:rsidRPr="00606103">
        <w:rPr>
          <w:lang w:val="ru-RU"/>
        </w:rPr>
        <w:t>, у которого голова держалась не слишком крепко?</w:t>
      </w:r>
    </w:p>
    <w:p w:rsidR="0044678B" w:rsidRPr="0026407B"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Ммф!</w:t>
      </w:r>
    </w:p>
    <w:p w:rsidR="0044678B" w:rsidRPr="001A5E6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1A5E64">
        <w:rPr>
          <w:lang w:val="ru-RU"/>
        </w:rPr>
        <w:t xml:space="preserve">Что? </w:t>
      </w:r>
      <w:r w:rsidR="00416752">
        <w:rPr>
          <w:rStyle w:val="Anweisung"/>
          <w:lang w:val="ru-RU"/>
        </w:rPr>
        <w:t>(С</w:t>
      </w:r>
      <w:r w:rsidR="0044678B" w:rsidRPr="0026407B">
        <w:rPr>
          <w:rStyle w:val="Anweisung"/>
          <w:lang w:val="ru-RU"/>
        </w:rPr>
        <w:t>жимает его ещё сильнее)</w:t>
      </w:r>
      <w:r w:rsidR="001A5E64" w:rsidRPr="0026407B">
        <w:rPr>
          <w:rStyle w:val="Anweisung"/>
          <w:lang w:val="ru-RU"/>
        </w:rPr>
        <w:t>.</w:t>
      </w:r>
    </w:p>
    <w:p w:rsidR="0044678B" w:rsidRPr="001A5E64"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1A5E64">
        <w:rPr>
          <w:lang w:val="ru-RU"/>
        </w:rPr>
        <w:t>Ну… брат Алибабы недавно вернулся домой без головы…</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26407B">
        <w:rPr>
          <w:lang w:val="ru-RU"/>
        </w:rPr>
        <w:t>Ага. И где живёт этот Алибаба?</w:t>
      </w:r>
    </w:p>
    <w:p w:rsidR="0044678B" w:rsidRPr="0026407B" w:rsidRDefault="001A5E6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Вон там!</w:t>
      </w:r>
    </w:p>
    <w:p w:rsidR="0044678B" w:rsidRPr="0026407B" w:rsidRDefault="009A7D37" w:rsidP="00C1426F">
      <w:pPr>
        <w:pStyle w:val="Text"/>
        <w:rPr>
          <w:rStyle w:val="Anweisung"/>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C23A97">
        <w:rPr>
          <w:rStyle w:val="RollenNamen"/>
          <w:smallCaps w:val="0"/>
          <w:color w:val="auto"/>
          <w:lang w:val="ru-RU"/>
        </w:rPr>
        <w:t>1</w:t>
      </w:r>
      <w:r w:rsidR="00C23A97">
        <w:rPr>
          <w:rStyle w:val="RollenNamen"/>
          <w:smallCaps w:val="0"/>
          <w:color w:val="auto"/>
          <w:lang w:val="ru-RU"/>
        </w:rPr>
        <w:tab/>
      </w:r>
      <w:r w:rsidR="0044678B" w:rsidRPr="0026407B">
        <w:rPr>
          <w:lang w:val="ru-RU"/>
        </w:rPr>
        <w:t xml:space="preserve">Ага. </w:t>
      </w:r>
      <w:r w:rsidR="00416752">
        <w:rPr>
          <w:rStyle w:val="Anweisung"/>
          <w:lang w:val="ru-RU"/>
        </w:rPr>
        <w:t>(О</w:t>
      </w:r>
      <w:r w:rsidR="0044678B" w:rsidRPr="0026407B">
        <w:rPr>
          <w:rStyle w:val="Anweisung"/>
          <w:lang w:val="ru-RU"/>
        </w:rPr>
        <w:t>тпускает его, идёт к дому и ставит знак (крест), затем уходит)</w:t>
      </w:r>
      <w:r w:rsidR="00416752">
        <w:rPr>
          <w:rStyle w:val="Anweisung"/>
          <w:lang w:val="ru-RU"/>
        </w:rPr>
        <w:t>.</w:t>
      </w:r>
    </w:p>
    <w:p w:rsidR="0044678B" w:rsidRPr="0026407B" w:rsidRDefault="001A5E64" w:rsidP="00C1426F">
      <w:pPr>
        <w:pStyle w:val="Text"/>
        <w:rPr>
          <w:rStyle w:val="Anweisung"/>
          <w:lang w:val="ru-RU"/>
        </w:rPr>
      </w:pPr>
      <w:r w:rsidRPr="00276254">
        <w:rPr>
          <w:rStyle w:val="RollenNamen"/>
          <w:lang w:val="ru-RU"/>
        </w:rPr>
        <w:lastRenderedPageBreak/>
        <w:t>Мустафа</w:t>
      </w:r>
      <w:r>
        <w:rPr>
          <w:rStyle w:val="RollenNamen"/>
          <w:smallCaps w:val="0"/>
          <w:color w:val="auto"/>
          <w:lang w:val="ru-RU"/>
        </w:rPr>
        <w:tab/>
      </w:r>
      <w:r w:rsidR="00416752">
        <w:rPr>
          <w:rStyle w:val="Anweisung"/>
          <w:lang w:val="ru-RU"/>
        </w:rPr>
        <w:t>(С</w:t>
      </w:r>
      <w:r w:rsidR="0044678B" w:rsidRPr="0026407B">
        <w:rPr>
          <w:rStyle w:val="Anweisung"/>
          <w:lang w:val="ru-RU"/>
        </w:rPr>
        <w:t>нимает знак,</w:t>
      </w:r>
      <w:r w:rsidR="00453E42">
        <w:rPr>
          <w:rStyle w:val="Anweisung"/>
          <w:lang w:val="ru-RU"/>
        </w:rPr>
        <w:t xml:space="preserve"> уходит, но тут же возвращается</w:t>
      </w:r>
      <w:r w:rsidR="002D2882">
        <w:rPr>
          <w:rStyle w:val="Anweisung"/>
          <w:lang w:val="ru-RU"/>
        </w:rPr>
        <w:t>, потому</w:t>
      </w:r>
      <w:r w:rsidR="00453E42">
        <w:rPr>
          <w:rStyle w:val="Anweisung"/>
          <w:lang w:val="ru-RU"/>
        </w:rPr>
        <w:t xml:space="preserve"> что</w:t>
      </w:r>
      <w:r w:rsidR="0044678B" w:rsidRPr="0026407B">
        <w:rPr>
          <w:rStyle w:val="Anweisung"/>
          <w:lang w:val="ru-RU"/>
        </w:rPr>
        <w:t xml:space="preserve"> его хватает другой разбойник)</w:t>
      </w:r>
      <w:r w:rsidR="00416752">
        <w:rPr>
          <w:rStyle w:val="Anweisung"/>
          <w:lang w:val="ru-RU"/>
        </w:rPr>
        <w:t>.</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0044678B" w:rsidRPr="00C23A97">
        <w:rPr>
          <w:rStyle w:val="RollenNamen"/>
          <w:smallCaps w:val="0"/>
          <w:color w:val="auto"/>
          <w:lang w:val="ru-RU"/>
        </w:rPr>
        <w:t xml:space="preserve"> 2</w:t>
      </w:r>
      <w:r w:rsidR="00C23A97">
        <w:rPr>
          <w:rStyle w:val="RollenNamen"/>
          <w:smallCaps w:val="0"/>
          <w:color w:val="auto"/>
          <w:lang w:val="ru-RU"/>
        </w:rPr>
        <w:tab/>
      </w:r>
      <w:r w:rsidR="0044678B" w:rsidRPr="0026407B">
        <w:rPr>
          <w:lang w:val="ru-RU"/>
        </w:rPr>
        <w:t>Мустафа, ты сейчас же скажешь мне, где живёт Алибаба. И без фокусов!</w:t>
      </w:r>
    </w:p>
    <w:p w:rsidR="0044678B" w:rsidRPr="00C23A97" w:rsidRDefault="001A5E64" w:rsidP="00C1426F">
      <w:pPr>
        <w:pStyle w:val="Text"/>
        <w:rPr>
          <w:rStyle w:val="RollenNamen"/>
          <w:smallCaps w:val="0"/>
          <w:color w:val="auto"/>
          <w:lang w:val="ru-RU"/>
        </w:rPr>
      </w:pPr>
      <w:r w:rsidRPr="00023460">
        <w:rPr>
          <w:rStyle w:val="RollenNamen"/>
        </w:rPr>
        <w:t>Мустафа</w:t>
      </w:r>
      <w:r w:rsidRPr="0026407B">
        <w:rPr>
          <w:rStyle w:val="RollenNamen"/>
          <w:smallCaps w:val="0"/>
          <w:color w:val="auto"/>
          <w:lang w:val="ru-RU"/>
        </w:rPr>
        <w:tab/>
      </w:r>
      <w:r w:rsidR="0044678B" w:rsidRPr="0026407B">
        <w:rPr>
          <w:rStyle w:val="RollenNamen"/>
          <w:smallCaps w:val="0"/>
          <w:color w:val="auto"/>
          <w:lang w:val="ru-RU"/>
        </w:rPr>
        <w:t>Там</w:t>
      </w:r>
      <w:r w:rsidR="0044678B" w:rsidRPr="00C23A97">
        <w:rPr>
          <w:rStyle w:val="RollenNamen"/>
          <w:smallCaps w:val="0"/>
          <w:color w:val="auto"/>
          <w:lang w:val="ru-RU"/>
        </w:rPr>
        <w:t>!</w:t>
      </w:r>
    </w:p>
    <w:p w:rsidR="0044678B" w:rsidRPr="0026407B" w:rsidRDefault="009A7D37" w:rsidP="00C1426F">
      <w:pPr>
        <w:pStyle w:val="Text"/>
        <w:rPr>
          <w:rStyle w:val="Anweisung"/>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44678B">
        <w:rPr>
          <w:rStyle w:val="RollenNamen"/>
          <w:smallCaps w:val="0"/>
          <w:color w:val="auto"/>
          <w:lang w:val="ru-RU"/>
        </w:rPr>
        <w:t>2</w:t>
      </w:r>
      <w:r w:rsidR="00086326">
        <w:rPr>
          <w:rStyle w:val="RollenNamen"/>
          <w:smallCaps w:val="0"/>
          <w:color w:val="auto"/>
          <w:lang w:val="ru-RU"/>
        </w:rPr>
        <w:tab/>
      </w:r>
      <w:r w:rsidR="00416752">
        <w:rPr>
          <w:rStyle w:val="Anweisung"/>
          <w:lang w:val="ru-RU"/>
        </w:rPr>
        <w:t>(С</w:t>
      </w:r>
      <w:r w:rsidR="0044678B" w:rsidRPr="0026407B">
        <w:rPr>
          <w:rStyle w:val="Anweisung"/>
          <w:lang w:val="ru-RU"/>
        </w:rPr>
        <w:t>тавит знак и уходит)</w:t>
      </w:r>
      <w:r w:rsidR="00416752">
        <w:rPr>
          <w:rStyle w:val="Anweisung"/>
          <w:lang w:val="ru-RU"/>
        </w:rPr>
        <w:t>.</w:t>
      </w:r>
    </w:p>
    <w:p w:rsidR="0044678B" w:rsidRPr="00416752" w:rsidRDefault="0044678B" w:rsidP="00C1426F">
      <w:pPr>
        <w:pStyle w:val="Text"/>
        <w:ind w:hanging="568"/>
        <w:rPr>
          <w:rStyle w:val="Anweisung"/>
          <w:lang w:val="ru-RU"/>
        </w:rPr>
      </w:pPr>
      <w:r w:rsidRPr="0026407B">
        <w:rPr>
          <w:rStyle w:val="Anweisung"/>
          <w:lang w:val="ru-RU"/>
        </w:rPr>
        <w:t xml:space="preserve">(Мустафа снова убирает знак, отходит вправо. Атаман выглядывает, даёт ему деньги, и Мустафа сам прикрепляет крест к дому Алибабы. </w:t>
      </w:r>
      <w:r w:rsidRPr="005841DE">
        <w:rPr>
          <w:rStyle w:val="Anweisung"/>
        </w:rPr>
        <w:t>Затем тихо уходит)</w:t>
      </w:r>
      <w:r w:rsidR="00416752">
        <w:rPr>
          <w:rStyle w:val="Anweisung"/>
          <w:lang w:val="ru-RU"/>
        </w:rPr>
        <w:t>.</w:t>
      </w:r>
    </w:p>
    <w:p w:rsidR="0044678B" w:rsidRPr="006F1742" w:rsidRDefault="0044678B" w:rsidP="00C1426F">
      <w:pPr>
        <w:pStyle w:val="berschrift3"/>
        <w:rPr>
          <w:rStyle w:val="RollenNamen"/>
          <w:smallCaps w:val="0"/>
          <w:color w:val="auto"/>
          <w:sz w:val="24"/>
        </w:rPr>
      </w:pPr>
      <w:r w:rsidRPr="006F1742">
        <w:rPr>
          <w:rStyle w:val="RollenNamen"/>
          <w:smallCaps w:val="0"/>
          <w:color w:val="auto"/>
          <w:sz w:val="24"/>
        </w:rPr>
        <w:t>Перед домом. Атаман и Алибаба</w:t>
      </w:r>
    </w:p>
    <w:p w:rsidR="0044678B" w:rsidRPr="007D2054"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C5148">
        <w:rPr>
          <w:rStyle w:val="Anweisung"/>
          <w:lang w:val="ru-RU"/>
        </w:rPr>
        <w:t>(</w:t>
      </w:r>
      <w:r w:rsidR="002C5148">
        <w:rPr>
          <w:rStyle w:val="Anweisung"/>
          <w:lang w:val="ru-RU"/>
        </w:rPr>
        <w:t>в чужой одежде</w:t>
      </w:r>
      <w:r w:rsidR="0044678B" w:rsidRPr="002C5148">
        <w:rPr>
          <w:rStyle w:val="Anweisung"/>
          <w:lang w:val="ru-RU"/>
        </w:rPr>
        <w:t>)</w:t>
      </w:r>
      <w:r w:rsidR="00086326" w:rsidRPr="002C5148">
        <w:rPr>
          <w:lang w:val="ru-RU"/>
        </w:rPr>
        <w:t xml:space="preserve"> </w:t>
      </w:r>
      <w:r w:rsidR="0044678B" w:rsidRPr="002C5148">
        <w:rPr>
          <w:lang w:val="ru-RU"/>
        </w:rPr>
        <w:t xml:space="preserve">Теперь Алибаба от меня не уйдёт. </w:t>
      </w:r>
      <w:r w:rsidR="007D2054">
        <w:rPr>
          <w:lang w:val="ru-RU"/>
        </w:rPr>
        <w:t>Эй, сорванцы</w:t>
      </w:r>
      <w:r w:rsidR="0044678B" w:rsidRPr="007D2054">
        <w:rPr>
          <w:lang w:val="ru-RU"/>
        </w:rPr>
        <w:t xml:space="preserve">, вы спрашиваете, почему </w:t>
      </w:r>
      <w:r w:rsidR="007D2054">
        <w:rPr>
          <w:lang w:val="ru-RU"/>
        </w:rPr>
        <w:t xml:space="preserve">вы </w:t>
      </w:r>
      <w:r w:rsidR="0044678B" w:rsidRPr="007D2054">
        <w:rPr>
          <w:lang w:val="ru-RU"/>
        </w:rPr>
        <w:t>сидите в этих вонючих бочках с маслом</w:t>
      </w:r>
      <w:r w:rsidR="007D2054">
        <w:rPr>
          <w:lang w:val="ru-RU"/>
        </w:rPr>
        <w:t>?</w:t>
      </w:r>
    </w:p>
    <w:p w:rsidR="0044678B" w:rsidRPr="007D205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086326">
        <w:rPr>
          <w:rStyle w:val="RollenNamen"/>
          <w:smallCaps w:val="0"/>
          <w:color w:val="auto"/>
          <w:lang w:val="ru-RU"/>
        </w:rPr>
        <w:t>1</w:t>
      </w:r>
      <w:r w:rsidR="00086326">
        <w:rPr>
          <w:rStyle w:val="RollenNamen"/>
          <w:smallCaps w:val="0"/>
          <w:color w:val="auto"/>
          <w:lang w:val="ru-RU"/>
        </w:rPr>
        <w:tab/>
      </w:r>
      <w:r w:rsidR="0044678B" w:rsidRPr="007D2054">
        <w:rPr>
          <w:lang w:val="ru-RU"/>
        </w:rPr>
        <w:t>Да. Почему</w:t>
      </w:r>
      <w:r w:rsidR="007D2054">
        <w:rPr>
          <w:lang w:val="ru-RU"/>
        </w:rPr>
        <w:t>, Атаман</w:t>
      </w:r>
      <w:r w:rsidR="0044678B" w:rsidRPr="007D2054">
        <w:rPr>
          <w:lang w:val="ru-RU"/>
        </w:rPr>
        <w:t>?</w:t>
      </w:r>
    </w:p>
    <w:p w:rsidR="0044678B" w:rsidRPr="007D2054"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7D2054">
        <w:rPr>
          <w:lang w:val="ru-RU"/>
        </w:rPr>
        <w:t>Потому что я в десять раз умнее вас всех</w:t>
      </w:r>
      <w:r w:rsidR="007D2054">
        <w:rPr>
          <w:lang w:val="ru-RU"/>
        </w:rPr>
        <w:t>, лиходеи</w:t>
      </w:r>
      <w:r w:rsidR="0044678B" w:rsidRPr="007D2054">
        <w:rPr>
          <w:lang w:val="ru-RU"/>
        </w:rPr>
        <w:t>.</w:t>
      </w:r>
    </w:p>
    <w:p w:rsidR="0044678B" w:rsidRPr="007D205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086326">
        <w:rPr>
          <w:rStyle w:val="RollenNamen"/>
          <w:smallCaps w:val="0"/>
          <w:color w:val="auto"/>
          <w:lang w:val="ru-RU"/>
        </w:rPr>
        <w:t>1</w:t>
      </w:r>
      <w:r w:rsidR="00086326">
        <w:rPr>
          <w:rStyle w:val="RollenNamen"/>
          <w:smallCaps w:val="0"/>
          <w:color w:val="auto"/>
          <w:lang w:val="ru-RU"/>
        </w:rPr>
        <w:tab/>
      </w:r>
      <w:r w:rsidR="0044678B" w:rsidRPr="007D2054">
        <w:rPr>
          <w:lang w:val="ru-RU"/>
        </w:rPr>
        <w:t>Почему</w:t>
      </w:r>
      <w:r w:rsidR="007D2054">
        <w:rPr>
          <w:lang w:val="ru-RU"/>
        </w:rPr>
        <w:t>, Атаман</w:t>
      </w:r>
      <w:r w:rsidR="007D2054" w:rsidRPr="007D2054">
        <w:rPr>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7D2054">
        <w:rPr>
          <w:lang w:val="ru-RU"/>
        </w:rPr>
        <w:t xml:space="preserve">Потому что я </w:t>
      </w:r>
      <w:r w:rsidR="007D2054">
        <w:rPr>
          <w:lang w:val="ru-RU"/>
        </w:rPr>
        <w:t xml:space="preserve">- </w:t>
      </w:r>
      <w:r w:rsidR="0044678B" w:rsidRPr="007D2054">
        <w:rPr>
          <w:lang w:val="ru-RU"/>
        </w:rPr>
        <w:t xml:space="preserve">атаман разбойников. </w:t>
      </w:r>
      <w:r w:rsidR="0044678B" w:rsidRPr="0026407B">
        <w:rPr>
          <w:lang w:val="ru-RU"/>
        </w:rPr>
        <w:t xml:space="preserve">Вы сидите в бочках и ждёте моего сигнала. </w:t>
      </w:r>
      <w:r w:rsidR="0044678B" w:rsidRPr="007D2054">
        <w:rPr>
          <w:lang w:val="ru-RU"/>
        </w:rPr>
        <w:t xml:space="preserve">И когда я подам </w:t>
      </w:r>
      <w:r w:rsidR="007D2054">
        <w:rPr>
          <w:lang w:val="ru-RU"/>
        </w:rPr>
        <w:t>сигнал</w:t>
      </w:r>
      <w:r w:rsidR="0044678B" w:rsidRPr="007D2054">
        <w:rPr>
          <w:lang w:val="ru-RU"/>
        </w:rPr>
        <w:t xml:space="preserve">, вы выскочите </w:t>
      </w:r>
      <w:r w:rsidR="00965EF6">
        <w:rPr>
          <w:lang w:val="ru-RU"/>
        </w:rPr>
        <w:t xml:space="preserve">из бочек </w:t>
      </w:r>
      <w:r w:rsidR="0044678B" w:rsidRPr="007D2054">
        <w:rPr>
          <w:lang w:val="ru-RU"/>
        </w:rPr>
        <w:t xml:space="preserve">и нападёте на нашего врага. </w:t>
      </w:r>
      <w:r w:rsidR="0044678B" w:rsidRPr="0026407B">
        <w:rPr>
          <w:lang w:val="ru-RU"/>
        </w:rPr>
        <w:t>Понятно?</w:t>
      </w:r>
    </w:p>
    <w:p w:rsidR="0044678B" w:rsidRPr="007D2054"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086326">
        <w:rPr>
          <w:rStyle w:val="RollenNamen"/>
          <w:smallCaps w:val="0"/>
          <w:color w:val="auto"/>
          <w:lang w:val="ru-RU"/>
        </w:rPr>
        <w:t>1</w:t>
      </w:r>
      <w:r w:rsidR="00086326">
        <w:rPr>
          <w:rStyle w:val="RollenNamen"/>
          <w:smallCaps w:val="0"/>
          <w:color w:val="auto"/>
          <w:lang w:val="ru-RU"/>
        </w:rPr>
        <w:tab/>
      </w:r>
      <w:r w:rsidR="005C510A">
        <w:rPr>
          <w:lang w:val="ru-RU"/>
        </w:rPr>
        <w:t>Так точно, А</w:t>
      </w:r>
      <w:r w:rsidR="0044678B" w:rsidRPr="007D2054">
        <w:rPr>
          <w:lang w:val="ru-RU"/>
        </w:rPr>
        <w:t>таман.</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7D2054">
        <w:rPr>
          <w:lang w:val="ru-RU"/>
        </w:rPr>
        <w:t xml:space="preserve">Ждать сигнала! </w:t>
      </w:r>
      <w:r w:rsidR="0044678B" w:rsidRPr="007D2054">
        <w:rPr>
          <w:rStyle w:val="Anweisung"/>
          <w:lang w:val="ru-RU"/>
        </w:rPr>
        <w:t>(идёт к дому Алибабы</w:t>
      </w:r>
      <w:r w:rsidR="00965EF6">
        <w:rPr>
          <w:rStyle w:val="Anweisung"/>
          <w:lang w:val="ru-RU"/>
        </w:rPr>
        <w:t>. Видит крест</w:t>
      </w:r>
      <w:r w:rsidR="0044678B" w:rsidRPr="007D2054">
        <w:rPr>
          <w:rStyle w:val="Anweisung"/>
          <w:lang w:val="ru-RU"/>
        </w:rPr>
        <w:t>)</w:t>
      </w:r>
      <w:r w:rsidR="0044678B" w:rsidRPr="007D2054">
        <w:rPr>
          <w:lang w:val="ru-RU"/>
        </w:rPr>
        <w:t xml:space="preserve"> Я придумал кое-что очень хитрое </w:t>
      </w:r>
      <w:r w:rsidR="00C655A4">
        <w:rPr>
          <w:lang w:val="ru-RU"/>
        </w:rPr>
        <w:t>-</w:t>
      </w:r>
      <w:r w:rsidR="0044678B" w:rsidRPr="007D2054">
        <w:rPr>
          <w:lang w:val="ru-RU"/>
        </w:rPr>
        <w:t xml:space="preserve"> не буду сразу ломиться в дом</w:t>
      </w:r>
      <w:r w:rsidR="007D2054">
        <w:rPr>
          <w:lang w:val="ru-RU"/>
        </w:rPr>
        <w:t xml:space="preserve"> без стука, да без спроса</w:t>
      </w:r>
      <w:r w:rsidR="0044678B" w:rsidRPr="007D2054">
        <w:rPr>
          <w:lang w:val="ru-RU"/>
        </w:rPr>
        <w:t xml:space="preserve">. </w:t>
      </w:r>
      <w:r w:rsidR="0044678B" w:rsidRPr="0026407B">
        <w:rPr>
          <w:rStyle w:val="Anweisung"/>
          <w:lang w:val="ru-RU"/>
        </w:rPr>
        <w:t xml:space="preserve">(стучит) </w:t>
      </w:r>
      <w:r w:rsidR="0044678B" w:rsidRPr="0026407B">
        <w:rPr>
          <w:lang w:val="ru-RU"/>
        </w:rPr>
        <w:t>Эй, есть кто дома? Откройте, пожалуйста!</w:t>
      </w:r>
    </w:p>
    <w:p w:rsidR="0044678B" w:rsidRPr="001A5E64"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7B1C38">
        <w:rPr>
          <w:rStyle w:val="Anweisung"/>
          <w:lang w:val="ru-RU"/>
        </w:rPr>
        <w:t xml:space="preserve">(выглядывает из </w:t>
      </w:r>
      <w:r w:rsidR="007B1C38" w:rsidRPr="007B1C38">
        <w:rPr>
          <w:rStyle w:val="Anweisung"/>
          <w:lang w:val="ru-RU"/>
        </w:rPr>
        <w:t>окна дома Кас</w:t>
      </w:r>
      <w:r w:rsidR="007B1C38">
        <w:rPr>
          <w:rStyle w:val="Anweisung"/>
          <w:lang w:val="ru-RU"/>
        </w:rPr>
        <w:t>ы</w:t>
      </w:r>
      <w:r w:rsidR="0044678B" w:rsidRPr="007B1C38">
        <w:rPr>
          <w:rStyle w:val="Anweisung"/>
          <w:lang w:val="ru-RU"/>
        </w:rPr>
        <w:t>ма)</w:t>
      </w:r>
      <w:r w:rsidR="001A5E64" w:rsidRPr="007B1C38">
        <w:rPr>
          <w:rStyle w:val="Anweisung"/>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 xml:space="preserve">Это </w:t>
      </w:r>
      <w:r w:rsidRPr="0026407B">
        <w:rPr>
          <w:lang w:val="ru-RU"/>
        </w:rPr>
        <w:t xml:space="preserve">ли </w:t>
      </w:r>
      <w:r w:rsidR="0044678B" w:rsidRPr="0026407B">
        <w:rPr>
          <w:lang w:val="ru-RU"/>
        </w:rPr>
        <w:t>дом доброго Алибабы?</w:t>
      </w:r>
    </w:p>
    <w:p w:rsidR="0044678B" w:rsidRPr="00490F2C"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086326" w:rsidRPr="00490F2C">
        <w:rPr>
          <w:lang w:val="ru-RU"/>
        </w:rPr>
        <w:t xml:space="preserve">Может быть. А </w:t>
      </w:r>
      <w:r w:rsidR="00AB4CB9" w:rsidRPr="00490F2C">
        <w:rPr>
          <w:lang w:val="ru-RU"/>
        </w:rPr>
        <w:t xml:space="preserve">кто </w:t>
      </w:r>
      <w:r w:rsidR="00965EF6">
        <w:rPr>
          <w:lang w:val="ru-RU"/>
        </w:rPr>
        <w:t>его</w:t>
      </w:r>
      <w:r w:rsidR="00AB4CB9" w:rsidRPr="00490F2C">
        <w:rPr>
          <w:lang w:val="ru-RU"/>
        </w:rPr>
        <w:t xml:space="preserve"> спрашивает</w:t>
      </w:r>
      <w:r w:rsidR="0044678B" w:rsidRPr="00490F2C">
        <w:rPr>
          <w:lang w:val="ru-RU"/>
        </w:rPr>
        <w:t xml:space="preserve">, </w:t>
      </w:r>
      <w:r w:rsidR="00490F2C">
        <w:rPr>
          <w:lang w:val="ru-RU"/>
        </w:rPr>
        <w:t xml:space="preserve">кто ты, </w:t>
      </w:r>
      <w:r w:rsidR="0044678B" w:rsidRPr="00490F2C">
        <w:rPr>
          <w:lang w:val="ru-RU"/>
        </w:rPr>
        <w:t>чужеземец?</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lang w:val="ru-RU"/>
        </w:rPr>
        <w:t xml:space="preserve">Добрый вечер. Я странствующий купец, который с грузом бочек </w:t>
      </w:r>
      <w:r w:rsidR="00965EF6">
        <w:rPr>
          <w:lang w:val="ru-RU"/>
        </w:rPr>
        <w:t xml:space="preserve">с маслом </w:t>
      </w:r>
      <w:r w:rsidR="0044678B" w:rsidRPr="0026407B">
        <w:rPr>
          <w:lang w:val="ru-RU"/>
        </w:rPr>
        <w:t xml:space="preserve">слишком поздно прибыл в город и не успел найти ночлег. </w:t>
      </w:r>
      <w:r w:rsidR="0044678B" w:rsidRPr="00E94F25">
        <w:rPr>
          <w:lang w:val="ru-RU"/>
        </w:rPr>
        <w:t>О бл</w:t>
      </w:r>
      <w:r w:rsidR="00965EF6">
        <w:rPr>
          <w:lang w:val="ru-RU"/>
        </w:rPr>
        <w:t xml:space="preserve">агородный человек, не позволите </w:t>
      </w:r>
      <w:r w:rsidR="0044678B" w:rsidRPr="00E94F25">
        <w:rPr>
          <w:lang w:val="ru-RU"/>
        </w:rPr>
        <w:t xml:space="preserve">ли мне провести ночь у </w:t>
      </w:r>
      <w:r w:rsidR="00E94F25">
        <w:rPr>
          <w:lang w:val="ru-RU"/>
        </w:rPr>
        <w:t>В</w:t>
      </w:r>
      <w:r w:rsidR="0044678B" w:rsidRPr="00E94F25">
        <w:rPr>
          <w:lang w:val="ru-RU"/>
        </w:rPr>
        <w:t xml:space="preserve">ас, а моим животным </w:t>
      </w:r>
      <w:r w:rsidR="00C655A4">
        <w:rPr>
          <w:lang w:val="ru-RU"/>
        </w:rPr>
        <w:t>-</w:t>
      </w:r>
      <w:r w:rsidR="0044678B" w:rsidRPr="00E94F25">
        <w:rPr>
          <w:lang w:val="ru-RU"/>
        </w:rPr>
        <w:t xml:space="preserve"> </w:t>
      </w:r>
      <w:r w:rsidR="00965EF6" w:rsidRPr="00965EF6">
        <w:rPr>
          <w:lang w:val="ru-RU"/>
        </w:rPr>
        <w:t>предаться отдыху</w:t>
      </w:r>
      <w:r w:rsidR="0044678B" w:rsidRPr="00E94F25">
        <w:rPr>
          <w:lang w:val="ru-RU"/>
        </w:rPr>
        <w:t xml:space="preserve"> во дворе? </w:t>
      </w:r>
      <w:r w:rsidR="00965EF6">
        <w:rPr>
          <w:lang w:val="ru-RU"/>
        </w:rPr>
        <w:t>Э</w:t>
      </w:r>
      <w:r w:rsidR="00965EF6" w:rsidRPr="00965EF6">
        <w:rPr>
          <w:lang w:val="ru-RU"/>
        </w:rPr>
        <w:t>то было бы делом благочес</w:t>
      </w:r>
      <w:r w:rsidR="00965EF6">
        <w:rPr>
          <w:lang w:val="ru-RU"/>
        </w:rPr>
        <w:t xml:space="preserve">тия, </w:t>
      </w:r>
      <w:r w:rsidR="00965EF6" w:rsidRPr="00965EF6">
        <w:rPr>
          <w:lang w:val="ru-RU"/>
        </w:rPr>
        <w:t>милости</w:t>
      </w:r>
      <w:r w:rsidR="00965EF6" w:rsidRPr="0026407B">
        <w:rPr>
          <w:lang w:val="ru-RU"/>
        </w:rPr>
        <w:t xml:space="preserve"> </w:t>
      </w:r>
      <w:r w:rsidR="0044678B" w:rsidRPr="0026407B">
        <w:rPr>
          <w:lang w:val="ru-RU"/>
        </w:rPr>
        <w:t xml:space="preserve">и угодно </w:t>
      </w:r>
      <w:r w:rsidR="00965EF6">
        <w:rPr>
          <w:lang w:val="ru-RU"/>
        </w:rPr>
        <w:t>воле Аллаха</w:t>
      </w:r>
      <w:r w:rsidR="0044678B" w:rsidRPr="0026407B">
        <w:rPr>
          <w:lang w:val="ru-RU"/>
        </w:rPr>
        <w:t>.</w:t>
      </w:r>
    </w:p>
    <w:p w:rsidR="0044678B" w:rsidRPr="00C37AC2" w:rsidRDefault="00276254" w:rsidP="00C1426F">
      <w:pPr>
        <w:pStyle w:val="Text"/>
        <w:rPr>
          <w:rStyle w:val="Anweisung"/>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CA51E0">
        <w:rPr>
          <w:lang w:val="ru-RU"/>
        </w:rPr>
        <w:t>Будьте моим гостем</w:t>
      </w:r>
      <w:r w:rsidR="0044678B" w:rsidRPr="0026407B">
        <w:rPr>
          <w:lang w:val="ru-RU"/>
        </w:rPr>
        <w:t>, чужеземец, и приводи</w:t>
      </w:r>
      <w:r w:rsidR="00965EF6">
        <w:rPr>
          <w:lang w:val="ru-RU"/>
        </w:rPr>
        <w:t>те</w:t>
      </w:r>
      <w:r w:rsidR="0044678B" w:rsidRPr="0026407B">
        <w:rPr>
          <w:lang w:val="ru-RU"/>
        </w:rPr>
        <w:t xml:space="preserve"> сво</w:t>
      </w:r>
      <w:r w:rsidR="00965EF6">
        <w:rPr>
          <w:lang w:val="ru-RU"/>
        </w:rPr>
        <w:t>й</w:t>
      </w:r>
      <w:r w:rsidR="0044678B" w:rsidRPr="0026407B">
        <w:rPr>
          <w:lang w:val="ru-RU"/>
        </w:rPr>
        <w:t xml:space="preserve"> караван во двор. </w:t>
      </w:r>
      <w:r w:rsidR="0051059C">
        <w:rPr>
          <w:lang w:val="ru-RU"/>
        </w:rPr>
        <w:t>П</w:t>
      </w:r>
      <w:r w:rsidR="0051059C" w:rsidRPr="0051059C">
        <w:rPr>
          <w:lang w:val="ru-RU"/>
        </w:rPr>
        <w:t>роходите, двери мои для вас открыты</w:t>
      </w:r>
      <w:r w:rsidR="0044678B" w:rsidRPr="00965EF6">
        <w:rPr>
          <w:lang w:val="ru-RU"/>
        </w:rPr>
        <w:t xml:space="preserve">! </w:t>
      </w:r>
      <w:r w:rsidR="0044678B" w:rsidRPr="00965EF6">
        <w:rPr>
          <w:rStyle w:val="Anweisung"/>
          <w:lang w:val="ru-RU"/>
        </w:rPr>
        <w:t xml:space="preserve">(закрывает окно и открывает дверь. </w:t>
      </w:r>
      <w:r w:rsidR="0044678B" w:rsidRPr="0026407B">
        <w:rPr>
          <w:rStyle w:val="Anweisung"/>
          <w:lang w:val="ru-RU"/>
        </w:rPr>
        <w:t xml:space="preserve">Оба входят, атаман </w:t>
      </w:r>
      <w:r w:rsidR="00C655A4">
        <w:rPr>
          <w:rStyle w:val="Anweisung"/>
          <w:lang w:val="ru-RU"/>
        </w:rPr>
        <w:t>-</w:t>
      </w:r>
      <w:r w:rsidR="0044678B" w:rsidRPr="0026407B">
        <w:rPr>
          <w:rStyle w:val="Anweisung"/>
          <w:lang w:val="ru-RU"/>
        </w:rPr>
        <w:t xml:space="preserve"> последним)</w:t>
      </w:r>
      <w:r w:rsidR="00C37AC2">
        <w:rPr>
          <w:rStyle w:val="Anweisung"/>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51059C" w:rsidRPr="0023721D">
        <w:rPr>
          <w:rStyle w:val="Anweisung"/>
          <w:lang w:val="ru-RU"/>
        </w:rPr>
        <w:t>(</w:t>
      </w:r>
      <w:r w:rsidR="00CA51E0">
        <w:rPr>
          <w:rStyle w:val="Anweisung"/>
          <w:lang w:val="ru-RU"/>
        </w:rPr>
        <w:t>Оставшись на мгновенье во дворе, он успевает</w:t>
      </w:r>
      <w:r w:rsidR="0051059C" w:rsidRPr="0023721D">
        <w:rPr>
          <w:rStyle w:val="Anweisung"/>
          <w:lang w:val="ru-RU"/>
        </w:rPr>
        <w:t xml:space="preserve"> сказат</w:t>
      </w:r>
      <w:r w:rsidR="00416752">
        <w:rPr>
          <w:rStyle w:val="Anweisung"/>
          <w:lang w:val="ru-RU"/>
        </w:rPr>
        <w:t>ь</w:t>
      </w:r>
      <w:r w:rsidR="0051059C" w:rsidRPr="0023721D">
        <w:rPr>
          <w:rStyle w:val="Anweisung"/>
          <w:lang w:val="ru-RU"/>
        </w:rPr>
        <w:t xml:space="preserve"> разбойникам)</w:t>
      </w:r>
      <w:r w:rsidR="0051059C">
        <w:rPr>
          <w:lang w:val="ru-RU"/>
        </w:rPr>
        <w:t xml:space="preserve"> </w:t>
      </w:r>
      <w:r w:rsidR="0044678B" w:rsidRPr="0026407B">
        <w:rPr>
          <w:lang w:val="ru-RU"/>
        </w:rPr>
        <w:t xml:space="preserve">Слышите, </w:t>
      </w:r>
      <w:r w:rsidR="007D2054">
        <w:rPr>
          <w:lang w:val="ru-RU"/>
        </w:rPr>
        <w:t>злодеи</w:t>
      </w:r>
      <w:r w:rsidR="0044678B" w:rsidRPr="0026407B">
        <w:rPr>
          <w:lang w:val="ru-RU"/>
        </w:rPr>
        <w:t>? Ждать сигнала.</w:t>
      </w:r>
    </w:p>
    <w:p w:rsidR="0044678B" w:rsidRPr="00B078BB" w:rsidRDefault="0044678B" w:rsidP="00C1426F">
      <w:pPr>
        <w:pStyle w:val="Text"/>
        <w:ind w:hanging="568"/>
        <w:rPr>
          <w:rStyle w:val="Anweisung"/>
          <w:lang w:val="ru-RU"/>
        </w:rPr>
      </w:pPr>
      <w:r w:rsidRPr="001E63FB">
        <w:rPr>
          <w:rStyle w:val="Anweisung"/>
          <w:lang w:val="ru-RU"/>
        </w:rPr>
        <w:t xml:space="preserve">(Появляется караван. В глубине сцены </w:t>
      </w:r>
      <w:r w:rsidR="0051059C" w:rsidRPr="001E63FB">
        <w:rPr>
          <w:rStyle w:val="Anweisung"/>
          <w:lang w:val="ru-RU"/>
        </w:rPr>
        <w:t>движутся верблюды, гружённые бочками</w:t>
      </w:r>
      <w:r w:rsidRPr="001E63FB">
        <w:rPr>
          <w:rStyle w:val="Anweisung"/>
          <w:lang w:val="ru-RU"/>
        </w:rPr>
        <w:t xml:space="preserve">. </w:t>
      </w:r>
      <w:r w:rsidR="00CA51E0">
        <w:rPr>
          <w:rStyle w:val="Anweisung"/>
          <w:lang w:val="ru-RU"/>
        </w:rPr>
        <w:t>Разгруженные бочки образуют заметную кучу</w:t>
      </w:r>
      <w:r w:rsidRPr="00B078BB">
        <w:rPr>
          <w:rStyle w:val="Anweisung"/>
          <w:lang w:val="ru-RU"/>
        </w:rPr>
        <w:t>)</w:t>
      </w:r>
      <w:r w:rsidR="00416752">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(из-за сцены)</w:t>
      </w:r>
      <w:r w:rsidR="00AB4CB9" w:rsidRPr="0026407B">
        <w:rPr>
          <w:lang w:val="ru-RU"/>
        </w:rPr>
        <w:t xml:space="preserve"> </w:t>
      </w:r>
      <w:r w:rsidR="0044678B" w:rsidRPr="0026407B">
        <w:rPr>
          <w:lang w:val="ru-RU"/>
        </w:rPr>
        <w:t xml:space="preserve">А теперь </w:t>
      </w:r>
      <w:r w:rsidR="0051059C" w:rsidRPr="0051059C">
        <w:rPr>
          <w:lang w:val="ru-RU"/>
        </w:rPr>
        <w:t xml:space="preserve">пусть стол наполнится лучшими блюдами для </w:t>
      </w:r>
      <w:r w:rsidR="0051059C">
        <w:rPr>
          <w:lang w:val="ru-RU"/>
        </w:rPr>
        <w:t xml:space="preserve">нашего </w:t>
      </w:r>
      <w:r w:rsidR="0051059C" w:rsidRPr="0051059C">
        <w:rPr>
          <w:lang w:val="ru-RU"/>
        </w:rPr>
        <w:t>гостя</w:t>
      </w:r>
      <w:r w:rsidR="0044678B" w:rsidRPr="0026407B">
        <w:rPr>
          <w:lang w:val="ru-RU"/>
        </w:rPr>
        <w:t>!</w:t>
      </w:r>
    </w:p>
    <w:p w:rsidR="0044678B" w:rsidRPr="006F1742" w:rsidRDefault="0044678B" w:rsidP="00C1426F">
      <w:pPr>
        <w:pStyle w:val="berschrift3"/>
        <w:rPr>
          <w:rStyle w:val="RollenNamen"/>
          <w:smallCaps w:val="0"/>
          <w:color w:val="auto"/>
          <w:sz w:val="24"/>
        </w:rPr>
      </w:pPr>
      <w:r w:rsidRPr="006F1742">
        <w:rPr>
          <w:rStyle w:val="RollenNamen"/>
          <w:smallCaps w:val="0"/>
          <w:color w:val="auto"/>
          <w:sz w:val="24"/>
        </w:rPr>
        <w:lastRenderedPageBreak/>
        <w:t>Дом Алибабы / перед занавесом</w:t>
      </w:r>
    </w:p>
    <w:p w:rsidR="0044678B" w:rsidRPr="006F1742" w:rsidRDefault="0044678B" w:rsidP="00C1426F">
      <w:pPr>
        <w:pStyle w:val="berschrift4"/>
        <w:rPr>
          <w:rStyle w:val="RollenNamen"/>
          <w:smallCaps w:val="0"/>
          <w:color w:val="auto"/>
        </w:rPr>
      </w:pPr>
      <w:r w:rsidRPr="006F1742">
        <w:rPr>
          <w:rStyle w:val="RollenNamen"/>
          <w:smallCaps w:val="0"/>
          <w:color w:val="auto"/>
        </w:rPr>
        <w:t>I часть танца</w:t>
      </w:r>
    </w:p>
    <w:p w:rsidR="0044678B" w:rsidRPr="0026407B" w:rsidRDefault="0044678B" w:rsidP="00C1426F">
      <w:pPr>
        <w:pStyle w:val="Text"/>
        <w:ind w:hanging="568"/>
        <w:rPr>
          <w:rStyle w:val="Anweisung"/>
          <w:lang w:val="ru-RU"/>
        </w:rPr>
      </w:pPr>
      <w:r w:rsidRPr="0026407B">
        <w:rPr>
          <w:rStyle w:val="Anweisung"/>
          <w:lang w:val="ru-RU"/>
        </w:rPr>
        <w:t xml:space="preserve">(Занавес раскрывается в стороны, как балдахин, и на сцене виден </w:t>
      </w:r>
      <w:r w:rsidR="001E63FB">
        <w:rPr>
          <w:rStyle w:val="Anweisung"/>
          <w:lang w:val="ru-RU"/>
        </w:rPr>
        <w:t>дастархан</w:t>
      </w:r>
      <w:r w:rsidRPr="0026407B">
        <w:rPr>
          <w:rStyle w:val="Anweisung"/>
          <w:lang w:val="ru-RU"/>
        </w:rPr>
        <w:t>, на кото</w:t>
      </w:r>
      <w:r w:rsidR="0051059C">
        <w:rPr>
          <w:rStyle w:val="Anweisung"/>
          <w:lang w:val="ru-RU"/>
        </w:rPr>
        <w:t>ром по-турецки сидят Алибаба и А</w:t>
      </w:r>
      <w:r w:rsidRPr="0026407B">
        <w:rPr>
          <w:rStyle w:val="Anweisung"/>
          <w:lang w:val="ru-RU"/>
        </w:rPr>
        <w:t xml:space="preserve">таман. На сцену выносят миску с пловом, фрукты, напитки, посуду. Среди прочего </w:t>
      </w:r>
      <w:r w:rsidR="00C655A4">
        <w:rPr>
          <w:rStyle w:val="Anweisung"/>
          <w:lang w:val="ru-RU"/>
        </w:rPr>
        <w:t>-</w:t>
      </w:r>
      <w:r w:rsidRPr="0026407B">
        <w:rPr>
          <w:rStyle w:val="Anweisung"/>
          <w:lang w:val="ru-RU"/>
        </w:rPr>
        <w:t xml:space="preserve"> большой нож. Слуги обслуживают гостей и сами </w:t>
      </w:r>
      <w:r w:rsidR="001E63FB">
        <w:rPr>
          <w:rStyle w:val="Anweisung"/>
          <w:lang w:val="ru-RU"/>
        </w:rPr>
        <w:t xml:space="preserve">тайком </w:t>
      </w:r>
      <w:r w:rsidRPr="0026407B">
        <w:rPr>
          <w:rStyle w:val="Anweisung"/>
          <w:lang w:val="ru-RU"/>
        </w:rPr>
        <w:t xml:space="preserve">пробуют еду </w:t>
      </w:r>
      <w:r w:rsidR="00C655A4">
        <w:rPr>
          <w:rStyle w:val="Anweisung"/>
          <w:lang w:val="ru-RU"/>
        </w:rPr>
        <w:t>-</w:t>
      </w:r>
      <w:r w:rsidRPr="0026407B">
        <w:rPr>
          <w:rStyle w:val="Anweisung"/>
          <w:lang w:val="ru-RU"/>
        </w:rPr>
        <w:t xml:space="preserve"> плов)</w:t>
      </w:r>
      <w:r w:rsidR="00416752">
        <w:rPr>
          <w:rStyle w:val="Anweisung"/>
          <w:lang w:val="ru-RU"/>
        </w:rPr>
        <w:t>.</w:t>
      </w:r>
    </w:p>
    <w:p w:rsidR="0044678B" w:rsidRPr="0044678B" w:rsidRDefault="0044678B" w:rsidP="00C1426F">
      <w:pPr>
        <w:pStyle w:val="Text"/>
        <w:rPr>
          <w:rStyle w:val="RollenNamen"/>
          <w:smallCaps w:val="0"/>
          <w:color w:val="auto"/>
          <w:lang w:val="ru-RU"/>
        </w:rPr>
      </w:pPr>
    </w:p>
    <w:p w:rsidR="0044678B" w:rsidRPr="0026407B" w:rsidRDefault="00276254" w:rsidP="00C1426F">
      <w:pPr>
        <w:pStyle w:val="Text"/>
        <w:rPr>
          <w:lang w:val="ru-RU"/>
        </w:rPr>
      </w:pPr>
      <w:r w:rsidRPr="0026407B">
        <w:rPr>
          <w:rStyle w:val="RollenNamen"/>
          <w:lang w:val="ru-RU"/>
        </w:rPr>
        <w:t>Мустафа</w:t>
      </w:r>
      <w:r>
        <w:rPr>
          <w:rStyle w:val="RollenNamen"/>
          <w:smallCaps w:val="0"/>
          <w:color w:val="auto"/>
          <w:lang w:val="ru-RU"/>
        </w:rPr>
        <w:tab/>
      </w:r>
      <w:r w:rsidR="0044678B" w:rsidRPr="0026407B">
        <w:rPr>
          <w:rStyle w:val="Anweisung"/>
          <w:lang w:val="ru-RU"/>
        </w:rPr>
        <w:t>(останавливает музыку)</w:t>
      </w:r>
      <w:r w:rsidR="00AB4CB9" w:rsidRPr="0026407B">
        <w:rPr>
          <w:lang w:val="ru-RU"/>
        </w:rPr>
        <w:t xml:space="preserve"> </w:t>
      </w:r>
      <w:r w:rsidR="0044678B" w:rsidRPr="0026407B">
        <w:rPr>
          <w:lang w:val="ru-RU"/>
        </w:rPr>
        <w:t>Марджана! В плове не хватает масла.</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rStyle w:val="Anweisung"/>
          <w:lang w:val="ru-RU"/>
        </w:rPr>
        <w:t>(из-за сцены)</w:t>
      </w:r>
      <w:r w:rsidR="00AB4CB9" w:rsidRPr="0026407B">
        <w:rPr>
          <w:rStyle w:val="Anweisung"/>
          <w:lang w:val="ru-RU"/>
        </w:rPr>
        <w:t xml:space="preserve"> </w:t>
      </w:r>
      <w:r w:rsidR="0044678B" w:rsidRPr="0026407B">
        <w:rPr>
          <w:lang w:val="ru-RU"/>
        </w:rPr>
        <w:t>Сейчас принесу!</w:t>
      </w:r>
    </w:p>
    <w:p w:rsidR="0044678B" w:rsidRPr="00C37AC2" w:rsidRDefault="00E276F3" w:rsidP="00C1426F">
      <w:pPr>
        <w:pStyle w:val="Text"/>
        <w:rPr>
          <w:rStyle w:val="Anweisung"/>
        </w:rPr>
      </w:pPr>
      <w:r w:rsidRPr="00E276F3">
        <w:rPr>
          <w:rStyle w:val="RollenNamen"/>
          <w:lang w:val="ru-RU"/>
        </w:rPr>
        <w:t>Мустафа</w:t>
      </w:r>
      <w:r>
        <w:rPr>
          <w:rStyle w:val="RollenNamen"/>
          <w:smallCaps w:val="0"/>
          <w:color w:val="auto"/>
          <w:lang w:val="ru-RU"/>
        </w:rPr>
        <w:tab/>
      </w:r>
      <w:r w:rsidR="0044678B" w:rsidRPr="00C37AC2">
        <w:rPr>
          <w:rStyle w:val="Anweisung"/>
        </w:rPr>
        <w:t>(уходит)</w:t>
      </w:r>
      <w:r w:rsidR="001A5E64" w:rsidRPr="00C37AC2">
        <w:rPr>
          <w:rStyle w:val="Anweisung"/>
        </w:rPr>
        <w:t>.</w:t>
      </w:r>
    </w:p>
    <w:p w:rsidR="0044678B" w:rsidRPr="006F1742" w:rsidRDefault="0044678B" w:rsidP="00C1426F">
      <w:pPr>
        <w:pStyle w:val="berschrift4"/>
        <w:rPr>
          <w:rStyle w:val="RollenNamen"/>
          <w:smallCaps w:val="0"/>
          <w:color w:val="auto"/>
        </w:rPr>
      </w:pPr>
      <w:r w:rsidRPr="006F1742">
        <w:rPr>
          <w:rStyle w:val="RollenNamen"/>
          <w:smallCaps w:val="0"/>
          <w:color w:val="auto"/>
        </w:rPr>
        <w:t>II</w:t>
      </w:r>
      <w:r w:rsidRPr="00B078BB">
        <w:rPr>
          <w:rStyle w:val="RollenNamen"/>
          <w:smallCaps w:val="0"/>
          <w:color w:val="auto"/>
          <w:lang w:val="ru-RU"/>
        </w:rPr>
        <w:t xml:space="preserve"> часть танца. Действие во дворе и в доме происходит одновременно. </w:t>
      </w:r>
      <w:r w:rsidRPr="006F1742">
        <w:rPr>
          <w:rStyle w:val="RollenNamen"/>
          <w:smallCaps w:val="0"/>
          <w:color w:val="auto"/>
        </w:rPr>
        <w:t>Марджана, Фатима, атаман, Алибаба, разбойники в бочках, осёл</w:t>
      </w:r>
    </w:p>
    <w:p w:rsidR="0044678B" w:rsidRPr="00C37AC2" w:rsidRDefault="0044678B" w:rsidP="00C1426F">
      <w:pPr>
        <w:pStyle w:val="Text"/>
        <w:ind w:hanging="568"/>
        <w:rPr>
          <w:rStyle w:val="Anweisung"/>
          <w:lang w:val="ru-RU"/>
        </w:rPr>
      </w:pPr>
      <w:r w:rsidRPr="00C37AC2">
        <w:rPr>
          <w:rStyle w:val="Anweisung"/>
          <w:lang w:val="ru-RU"/>
        </w:rPr>
        <w:t>(Марджана выходит во двор к бочкам)</w:t>
      </w:r>
      <w:r w:rsidR="00C37AC2">
        <w:rPr>
          <w:rStyle w:val="Anweisung"/>
          <w:lang w:val="ru-RU"/>
        </w:rPr>
        <w:t>.</w:t>
      </w:r>
    </w:p>
    <w:p w:rsidR="0044678B" w:rsidRPr="00C37AC2" w:rsidRDefault="00207C11" w:rsidP="00C1426F">
      <w:pPr>
        <w:pStyle w:val="Text"/>
        <w:rPr>
          <w:rStyle w:val="Anweisung"/>
          <w:lang w:val="ru-RU"/>
        </w:rPr>
      </w:pPr>
      <w:r>
        <w:rPr>
          <w:rStyle w:val="RollenNamen"/>
          <w:lang w:val="ru-RU"/>
        </w:rPr>
        <w:t>Марджана</w:t>
      </w:r>
      <w:r>
        <w:rPr>
          <w:rStyle w:val="RollenNamen"/>
          <w:smallCaps w:val="0"/>
          <w:color w:val="auto"/>
          <w:lang w:val="ru-RU"/>
        </w:rPr>
        <w:tab/>
      </w:r>
      <w:r w:rsidR="0044678B" w:rsidRPr="0026407B">
        <w:rPr>
          <w:lang w:val="ru-RU"/>
        </w:rPr>
        <w:t xml:space="preserve">Этот чужеземный торговец маслом, пожалуй, не заметит, если я возьму пару капель. </w:t>
      </w:r>
      <w:r w:rsidR="00416752">
        <w:rPr>
          <w:rStyle w:val="Anweisung"/>
          <w:lang w:val="ru-RU"/>
        </w:rPr>
        <w:t>(С</w:t>
      </w:r>
      <w:r w:rsidR="0044678B" w:rsidRPr="0026407B">
        <w:rPr>
          <w:rStyle w:val="Anweisung"/>
          <w:lang w:val="ru-RU"/>
        </w:rPr>
        <w:t>лышит голоса разбойников, пугается)</w:t>
      </w:r>
      <w:r w:rsidR="00C37AC2">
        <w:rPr>
          <w:rStyle w:val="Anweisung"/>
          <w:lang w:val="ru-RU"/>
        </w:rPr>
        <w:t>.</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AB4CB9">
        <w:rPr>
          <w:rStyle w:val="RollenNamen"/>
          <w:smallCaps w:val="0"/>
          <w:color w:val="auto"/>
          <w:lang w:val="ru-RU"/>
        </w:rPr>
        <w:t>1</w:t>
      </w:r>
      <w:r w:rsidR="00AB4CB9">
        <w:rPr>
          <w:rStyle w:val="RollenNamen"/>
          <w:smallCaps w:val="0"/>
          <w:color w:val="auto"/>
          <w:lang w:val="ru-RU"/>
        </w:rPr>
        <w:tab/>
      </w:r>
      <w:r w:rsidR="0044678B" w:rsidRPr="0026407B">
        <w:rPr>
          <w:lang w:val="ru-RU"/>
        </w:rPr>
        <w:t>Когда мы уже всех убьём?</w:t>
      </w:r>
    </w:p>
    <w:p w:rsidR="0044678B" w:rsidRPr="0026407B" w:rsidRDefault="009A7D37" w:rsidP="00C1426F">
      <w:pPr>
        <w:pStyle w:val="Text"/>
        <w:rPr>
          <w:lang w:val="ru-RU"/>
        </w:rPr>
      </w:pPr>
      <w:r w:rsidRPr="009A7D37">
        <w:rPr>
          <w:rStyle w:val="RollenNamen"/>
          <w:color w:val="auto"/>
          <w:lang w:val="ru-RU"/>
        </w:rPr>
        <w:t>Р</w:t>
      </w:r>
      <w:r>
        <w:rPr>
          <w:rStyle w:val="RollenNamen"/>
          <w:color w:val="auto"/>
          <w:lang w:val="ru-RU"/>
        </w:rPr>
        <w:t>азбойник</w:t>
      </w:r>
      <w:r w:rsidRPr="009A7D37">
        <w:rPr>
          <w:rStyle w:val="RollenNamen"/>
          <w:color w:val="auto"/>
          <w:lang w:val="ru-RU"/>
        </w:rPr>
        <w:t xml:space="preserve"> </w:t>
      </w:r>
      <w:r w:rsidR="0044678B" w:rsidRPr="00AB4CB9">
        <w:rPr>
          <w:rStyle w:val="RollenNamen"/>
          <w:smallCaps w:val="0"/>
          <w:color w:val="auto"/>
          <w:lang w:val="ru-RU"/>
        </w:rPr>
        <w:t>2</w:t>
      </w:r>
      <w:r w:rsidR="00AB4CB9">
        <w:rPr>
          <w:rStyle w:val="RollenNamen"/>
          <w:smallCaps w:val="0"/>
          <w:color w:val="auto"/>
          <w:lang w:val="ru-RU"/>
        </w:rPr>
        <w:tab/>
      </w:r>
      <w:r w:rsidR="0044678B" w:rsidRPr="0026407B">
        <w:rPr>
          <w:lang w:val="ru-RU"/>
        </w:rPr>
        <w:t>Когда атаман даст сигнал, болван!</w:t>
      </w:r>
    </w:p>
    <w:p w:rsidR="0044678B" w:rsidRPr="0044678B" w:rsidRDefault="00207C11" w:rsidP="00C1426F">
      <w:pPr>
        <w:pStyle w:val="Text"/>
        <w:rPr>
          <w:rStyle w:val="RollenNamen"/>
          <w:smallCaps w:val="0"/>
          <w:color w:val="auto"/>
          <w:lang w:val="ru-RU"/>
        </w:rPr>
      </w:pPr>
      <w:r>
        <w:rPr>
          <w:rStyle w:val="RollenNamen"/>
          <w:lang w:val="ru-RU"/>
        </w:rPr>
        <w:t>Марджана</w:t>
      </w:r>
      <w:r>
        <w:rPr>
          <w:rStyle w:val="RollenNamen"/>
          <w:smallCaps w:val="0"/>
          <w:color w:val="auto"/>
          <w:lang w:val="ru-RU"/>
        </w:rPr>
        <w:tab/>
      </w:r>
      <w:r w:rsidR="0044678B" w:rsidRPr="0026407B">
        <w:rPr>
          <w:lang w:val="ru-RU"/>
        </w:rPr>
        <w:t>О Аллах, помоги нам! Фатима, скорее сюда!</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51059C" w:rsidRPr="0023721D">
        <w:rPr>
          <w:rStyle w:val="Anweisung"/>
          <w:lang w:val="ru-RU"/>
        </w:rPr>
        <w:t>(входит)</w:t>
      </w:r>
      <w:r w:rsidR="0051059C">
        <w:rPr>
          <w:rStyle w:val="RollenNamen"/>
          <w:smallCaps w:val="0"/>
          <w:color w:val="auto"/>
          <w:lang w:val="ru-RU"/>
        </w:rPr>
        <w:t xml:space="preserve"> </w:t>
      </w:r>
      <w:r w:rsidR="0044678B" w:rsidRPr="0026407B">
        <w:rPr>
          <w:lang w:val="ru-RU"/>
        </w:rPr>
        <w:t xml:space="preserve">Ты вся бледная, как </w:t>
      </w:r>
      <w:r w:rsidRPr="0026407B">
        <w:rPr>
          <w:lang w:val="ru-RU"/>
        </w:rPr>
        <w:t>мел</w:t>
      </w:r>
      <w:r w:rsidR="0044678B" w:rsidRPr="0026407B">
        <w:rPr>
          <w:lang w:val="ru-RU"/>
        </w:rPr>
        <w:t>. Что случилось?</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О Аллах, </w:t>
      </w:r>
      <w:r w:rsidR="00A158E1">
        <w:rPr>
          <w:lang w:val="ru-RU"/>
        </w:rPr>
        <w:t>спаси и защити!</w:t>
      </w:r>
      <w:r w:rsidR="0044678B" w:rsidRPr="0026407B">
        <w:rPr>
          <w:lang w:val="ru-RU"/>
        </w:rPr>
        <w:t xml:space="preserve"> В этих бочках не масл</w:t>
      </w:r>
      <w:r w:rsidR="0051059C">
        <w:rPr>
          <w:lang w:val="ru-RU"/>
        </w:rPr>
        <w:t>о</w:t>
      </w:r>
      <w:r w:rsidR="0044678B" w:rsidRPr="0026407B">
        <w:rPr>
          <w:lang w:val="ru-RU"/>
        </w:rPr>
        <w:t>. Там сидят разбойники.</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A158E1">
        <w:rPr>
          <w:lang w:val="ru-RU"/>
        </w:rPr>
        <w:t>Ах</w:t>
      </w:r>
      <w:r w:rsidR="0044678B" w:rsidRPr="0026407B">
        <w:rPr>
          <w:lang w:val="ru-RU"/>
        </w:rPr>
        <w:t xml:space="preserve">, тогда этот чужой гость </w:t>
      </w:r>
      <w:r w:rsidR="00C655A4">
        <w:rPr>
          <w:lang w:val="ru-RU"/>
        </w:rPr>
        <w:t>-</w:t>
      </w:r>
      <w:r w:rsidR="0044678B" w:rsidRPr="0026407B">
        <w:rPr>
          <w:lang w:val="ru-RU"/>
        </w:rPr>
        <w:t xml:space="preserve"> наверняка </w:t>
      </w:r>
      <w:r w:rsidR="00A158E1">
        <w:rPr>
          <w:lang w:val="ru-RU"/>
        </w:rPr>
        <w:t>А</w:t>
      </w:r>
      <w:r w:rsidR="0044678B" w:rsidRPr="0026407B">
        <w:rPr>
          <w:lang w:val="ru-RU"/>
        </w:rPr>
        <w:t>таман. Мы пропали. Мы погибнем.</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Мы должны уничтожить их, пока они ничего не заметили. Перестань дрожать, возьми себя в руки и слушай: ты пойдёшь в дом и отвлечёшь </w:t>
      </w:r>
      <w:r w:rsidR="00A158E1">
        <w:rPr>
          <w:lang w:val="ru-RU"/>
        </w:rPr>
        <w:t>А</w:t>
      </w:r>
      <w:r w:rsidR="0044678B" w:rsidRPr="0026407B">
        <w:rPr>
          <w:lang w:val="ru-RU"/>
        </w:rPr>
        <w:t>тамана.</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Но чем?</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Ты ведь умеешь танцевать. Да, это хорошая идея: ты будешь танцевать для него </w:t>
      </w:r>
      <w:r w:rsidR="00C655A4">
        <w:rPr>
          <w:lang w:val="ru-RU"/>
        </w:rPr>
        <w:t>-</w:t>
      </w:r>
      <w:r w:rsidR="0044678B" w:rsidRPr="0026407B">
        <w:rPr>
          <w:lang w:val="ru-RU"/>
        </w:rPr>
        <w:t xml:space="preserve"> ему это понравится. А я займусь этими разбойниками здесь.</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Что ты сможешь против них сделать</w:t>
      </w:r>
      <w:r w:rsidR="00A158E1">
        <w:rPr>
          <w:lang w:val="ru-RU"/>
        </w:rPr>
        <w:t xml:space="preserve"> одна</w:t>
      </w:r>
      <w:r w:rsidR="0044678B" w:rsidRPr="0026407B">
        <w:rPr>
          <w:lang w:val="ru-RU"/>
        </w:rPr>
        <w:t>?</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Не спрашивай. Просто доверься мне </w:t>
      </w:r>
      <w:r w:rsidR="00C655A4">
        <w:rPr>
          <w:lang w:val="ru-RU"/>
        </w:rPr>
        <w:t>-</w:t>
      </w:r>
      <w:r w:rsidR="0044678B" w:rsidRPr="0026407B">
        <w:rPr>
          <w:lang w:val="ru-RU"/>
        </w:rPr>
        <w:t xml:space="preserve"> и иди, быстро!</w:t>
      </w:r>
    </w:p>
    <w:p w:rsidR="0044678B" w:rsidRPr="0026407B" w:rsidRDefault="0044678B" w:rsidP="00C1426F">
      <w:pPr>
        <w:pStyle w:val="Text"/>
        <w:ind w:hanging="568"/>
        <w:rPr>
          <w:rStyle w:val="Anweisung"/>
          <w:lang w:val="ru-RU"/>
        </w:rPr>
      </w:pPr>
      <w:r w:rsidRPr="0026407B">
        <w:rPr>
          <w:rStyle w:val="Anweisung"/>
          <w:lang w:val="ru-RU"/>
        </w:rPr>
        <w:t>(Фатима идёт в дом танцевать. Марджана остаётся во дворе у бочек с</w:t>
      </w:r>
      <w:r w:rsidR="00A158E1">
        <w:rPr>
          <w:rStyle w:val="Anweisung"/>
          <w:lang w:val="ru-RU"/>
        </w:rPr>
        <w:t xml:space="preserve"> большим половником</w:t>
      </w:r>
      <w:r w:rsidRPr="0026407B">
        <w:rPr>
          <w:rStyle w:val="Anweisung"/>
          <w:lang w:val="ru-RU"/>
        </w:rPr>
        <w:t>. Алибаба и атаман сидят за столом спиной к зрителям)</w:t>
      </w:r>
      <w:r w:rsidR="00416752">
        <w:rPr>
          <w:rStyle w:val="Anweisung"/>
          <w:lang w:val="ru-RU"/>
        </w:rPr>
        <w:t>.</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 xml:space="preserve">Какой чудесный вечер! Давно я не была в таком хорошем настроении </w:t>
      </w:r>
      <w:r w:rsidR="00C655A4">
        <w:rPr>
          <w:lang w:val="ru-RU"/>
        </w:rPr>
        <w:t>-</w:t>
      </w:r>
      <w:r w:rsidR="0044678B" w:rsidRPr="0026407B">
        <w:rPr>
          <w:lang w:val="ru-RU"/>
        </w:rPr>
        <w:t xml:space="preserve"> я станцую для вас.</w:t>
      </w:r>
    </w:p>
    <w:p w:rsidR="0044678B" w:rsidRPr="00A158E1" w:rsidRDefault="0044678B" w:rsidP="00C1426F">
      <w:pPr>
        <w:pStyle w:val="Text"/>
        <w:ind w:hanging="568"/>
        <w:rPr>
          <w:rStyle w:val="Anweisung"/>
          <w:lang w:val="ru-RU"/>
        </w:rPr>
      </w:pPr>
      <w:r w:rsidRPr="0026407B">
        <w:rPr>
          <w:rStyle w:val="Anweisung"/>
          <w:lang w:val="ru-RU"/>
        </w:rPr>
        <w:t xml:space="preserve">(Фатима танцует, а Марджана по очереди </w:t>
      </w:r>
      <w:r w:rsidR="00A158E1">
        <w:rPr>
          <w:rStyle w:val="Anweisung"/>
          <w:lang w:val="ru-RU"/>
        </w:rPr>
        <w:t xml:space="preserve">выманивает/выстукивает из бочек разбойников и </w:t>
      </w:r>
      <w:r w:rsidR="00CA51E0">
        <w:rPr>
          <w:rStyle w:val="Anweisung"/>
          <w:lang w:val="ru-RU"/>
        </w:rPr>
        <w:t>бьёт их половником</w:t>
      </w:r>
      <w:r w:rsidR="00A158E1">
        <w:rPr>
          <w:rStyle w:val="Anweisung"/>
          <w:lang w:val="ru-RU"/>
        </w:rPr>
        <w:t xml:space="preserve"> по голове</w:t>
      </w:r>
      <w:r w:rsidRPr="0026407B">
        <w:rPr>
          <w:rStyle w:val="Anweisung"/>
          <w:lang w:val="ru-RU"/>
        </w:rPr>
        <w:t>.</w:t>
      </w:r>
      <w:r w:rsidR="00CA51E0">
        <w:rPr>
          <w:rStyle w:val="Anweisung"/>
          <w:lang w:val="ru-RU"/>
        </w:rPr>
        <w:t xml:space="preserve"> </w:t>
      </w:r>
      <w:r w:rsidR="00A158E1">
        <w:rPr>
          <w:rStyle w:val="Anweisung"/>
          <w:lang w:val="ru-RU"/>
        </w:rPr>
        <w:t>Или иначе выводит одного за другим из строя.</w:t>
      </w:r>
      <w:r w:rsidRPr="0026407B">
        <w:rPr>
          <w:rStyle w:val="Anweisung"/>
          <w:lang w:val="ru-RU"/>
        </w:rPr>
        <w:t xml:space="preserve"> </w:t>
      </w:r>
      <w:r w:rsidRPr="00A158E1">
        <w:rPr>
          <w:rStyle w:val="Anweisung"/>
          <w:lang w:val="ru-RU"/>
        </w:rPr>
        <w:t>Когда она заканчивает, она подзывает Фатиму. Обе женщины уходят)</w:t>
      </w:r>
      <w:r w:rsidR="00416752">
        <w:rPr>
          <w:rStyle w:val="Anweisung"/>
          <w:lang w:val="ru-RU"/>
        </w:rPr>
        <w:t>.</w:t>
      </w:r>
    </w:p>
    <w:p w:rsidR="0044678B" w:rsidRPr="0026407B" w:rsidRDefault="009A7D37" w:rsidP="00C1426F">
      <w:pPr>
        <w:pStyle w:val="Text"/>
        <w:rPr>
          <w:lang w:val="ru-RU"/>
        </w:rPr>
      </w:pPr>
      <w:r>
        <w:rPr>
          <w:rStyle w:val="RollenNamen"/>
          <w:lang w:val="ru-RU"/>
        </w:rPr>
        <w:t>Атаман</w:t>
      </w:r>
      <w:r>
        <w:rPr>
          <w:rStyle w:val="RollenNamen"/>
          <w:smallCaps w:val="0"/>
          <w:color w:val="auto"/>
          <w:lang w:val="ru-RU"/>
        </w:rPr>
        <w:tab/>
      </w:r>
      <w:r w:rsidR="0044678B" w:rsidRPr="0026407B">
        <w:rPr>
          <w:rStyle w:val="Anweisung"/>
          <w:lang w:val="ru-RU"/>
        </w:rPr>
        <w:t>(встаёт и угрожающе говорит)</w:t>
      </w:r>
      <w:r w:rsidR="00A158E1">
        <w:rPr>
          <w:lang w:val="ru-RU"/>
        </w:rPr>
        <w:t xml:space="preserve"> </w:t>
      </w:r>
      <w:r w:rsidR="0044678B" w:rsidRPr="0026407B">
        <w:rPr>
          <w:lang w:val="ru-RU"/>
        </w:rPr>
        <w:t xml:space="preserve">Ну что, Алибаба, ужин был очень вкусным, и твоя жена </w:t>
      </w:r>
      <w:r w:rsidR="00C655A4">
        <w:rPr>
          <w:lang w:val="ru-RU"/>
        </w:rPr>
        <w:t>-</w:t>
      </w:r>
      <w:r w:rsidR="0044678B" w:rsidRPr="0026407B">
        <w:rPr>
          <w:lang w:val="ru-RU"/>
        </w:rPr>
        <w:t xml:space="preserve"> прекрасная танцовщица. А теперь пора свести кое-какие счёты. </w:t>
      </w:r>
      <w:r w:rsidR="00416752">
        <w:rPr>
          <w:rStyle w:val="Anweisung"/>
          <w:lang w:val="ru-RU"/>
        </w:rPr>
        <w:lastRenderedPageBreak/>
        <w:t>(Б</w:t>
      </w:r>
      <w:r w:rsidR="0044678B" w:rsidRPr="0026407B">
        <w:rPr>
          <w:rStyle w:val="Anweisung"/>
          <w:lang w:val="ru-RU"/>
        </w:rPr>
        <w:t>ерёт нож со стола и поднимает его, чтобы ударить Алибабу. Осёл выхо</w:t>
      </w:r>
      <w:r w:rsidR="00E6644B">
        <w:rPr>
          <w:rStyle w:val="Anweisung"/>
          <w:lang w:val="ru-RU"/>
        </w:rPr>
        <w:t xml:space="preserve">дит и подкрадывается к атаману, </w:t>
      </w:r>
      <w:r w:rsidR="0044678B" w:rsidRPr="0026407B">
        <w:rPr>
          <w:rStyle w:val="Anweisung"/>
          <w:lang w:val="ru-RU"/>
        </w:rPr>
        <w:t xml:space="preserve">кусает </w:t>
      </w:r>
      <w:r w:rsidR="00E6644B">
        <w:rPr>
          <w:rStyle w:val="Anweisung"/>
          <w:lang w:val="ru-RU"/>
        </w:rPr>
        <w:t>того за руку. А</w:t>
      </w:r>
      <w:r w:rsidR="0044678B" w:rsidRPr="0026407B">
        <w:rPr>
          <w:rStyle w:val="Anweisung"/>
          <w:lang w:val="ru-RU"/>
        </w:rPr>
        <w:t>таман падает вперёд на нож и погибает)</w:t>
      </w:r>
      <w:r w:rsidR="00416752">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Ах ты осёл, что ты наделал? Наш гость мёртв! О Аллах, какое несчастье! Убирайся, безумное животное!</w:t>
      </w:r>
    </w:p>
    <w:p w:rsidR="0044678B" w:rsidRPr="00C37AC2" w:rsidRDefault="0044678B" w:rsidP="00C1426F">
      <w:pPr>
        <w:pStyle w:val="Text"/>
        <w:ind w:hanging="568"/>
        <w:rPr>
          <w:rStyle w:val="Anweisung"/>
          <w:lang w:val="ru-RU"/>
        </w:rPr>
      </w:pPr>
      <w:r w:rsidRPr="00C37AC2">
        <w:rPr>
          <w:rStyle w:val="Anweisung"/>
          <w:lang w:val="ru-RU"/>
        </w:rPr>
        <w:t>(</w:t>
      </w:r>
      <w:r w:rsidR="00416752">
        <w:rPr>
          <w:rStyle w:val="Anweisung"/>
          <w:lang w:val="ru-RU"/>
        </w:rPr>
        <w:t>О</w:t>
      </w:r>
      <w:r w:rsidRPr="00C37AC2">
        <w:rPr>
          <w:rStyle w:val="Anweisung"/>
          <w:lang w:val="ru-RU"/>
        </w:rPr>
        <w:t>сёл исчезает</w:t>
      </w:r>
      <w:r w:rsidR="00C37AC2">
        <w:rPr>
          <w:rStyle w:val="Anweisung"/>
          <w:lang w:val="ru-RU"/>
        </w:rPr>
        <w:t xml:space="preserve"> в кулисах</w:t>
      </w:r>
      <w:r w:rsidRPr="00C37AC2">
        <w:rPr>
          <w:rStyle w:val="Anweisung"/>
          <w:lang w:val="ru-RU"/>
        </w:rPr>
        <w:t>)</w:t>
      </w:r>
      <w:r w:rsidR="00C37AC2">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C37AC2">
        <w:rPr>
          <w:lang w:val="ru-RU"/>
        </w:rPr>
        <w:t xml:space="preserve">Бедный человек! </w:t>
      </w:r>
      <w:r w:rsidR="0044678B" w:rsidRPr="0026407B">
        <w:rPr>
          <w:lang w:val="ru-RU"/>
        </w:rPr>
        <w:t>Он мёртв! А ведь он хотел подарить мне такой прекрасный нож…</w:t>
      </w:r>
    </w:p>
    <w:p w:rsidR="0044678B" w:rsidRPr="00B078BB" w:rsidRDefault="007A3893" w:rsidP="00C1426F">
      <w:pPr>
        <w:pStyle w:val="berschrift4"/>
        <w:rPr>
          <w:rStyle w:val="RollenNamen"/>
          <w:smallCaps w:val="0"/>
          <w:color w:val="auto"/>
          <w:lang w:val="ru-RU"/>
        </w:rPr>
      </w:pPr>
      <w:r w:rsidRPr="00B078BB">
        <w:rPr>
          <w:rStyle w:val="RollenNamen"/>
          <w:smallCaps w:val="0"/>
          <w:color w:val="auto"/>
          <w:lang w:val="ru-RU"/>
        </w:rPr>
        <w:t xml:space="preserve"> </w:t>
      </w:r>
      <w:r w:rsidR="0044678B" w:rsidRPr="00B078BB">
        <w:rPr>
          <w:rStyle w:val="RollenNamen"/>
          <w:smallCaps w:val="0"/>
          <w:color w:val="auto"/>
          <w:lang w:val="ru-RU"/>
        </w:rPr>
        <w:t>Дом Алибабы. Алибаба, Марджана и Фатима</w:t>
      </w:r>
    </w:p>
    <w:p w:rsidR="0044678B" w:rsidRPr="0026407B" w:rsidRDefault="00416752" w:rsidP="00C1426F">
      <w:pPr>
        <w:pStyle w:val="Text"/>
        <w:ind w:hanging="568"/>
        <w:rPr>
          <w:rStyle w:val="Anweisung"/>
          <w:lang w:val="ru-RU"/>
        </w:rPr>
      </w:pPr>
      <w:r>
        <w:rPr>
          <w:rStyle w:val="Anweisung"/>
          <w:lang w:val="ru-RU"/>
        </w:rPr>
        <w:t>(Д</w:t>
      </w:r>
      <w:r w:rsidR="0044678B" w:rsidRPr="0026407B">
        <w:rPr>
          <w:rStyle w:val="Anweisung"/>
          <w:lang w:val="ru-RU"/>
        </w:rPr>
        <w:t>ве женщины стоят справа и слева от Алибабы)</w:t>
      </w:r>
      <w:r>
        <w:rPr>
          <w:rStyle w:val="Anweisung"/>
          <w:lang w:val="ru-RU"/>
        </w:rPr>
        <w:t>.</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Посмотрите, </w:t>
      </w:r>
      <w:r w:rsidR="007A3893" w:rsidRPr="0026407B">
        <w:rPr>
          <w:lang w:val="ru-RU"/>
        </w:rPr>
        <w:t xml:space="preserve">этот </w:t>
      </w:r>
      <w:r w:rsidR="0044678B" w:rsidRPr="0026407B">
        <w:rPr>
          <w:lang w:val="ru-RU"/>
        </w:rPr>
        <w:t>осёл убил нашего гостя!</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 xml:space="preserve">Но ведь это был </w:t>
      </w:r>
      <w:r w:rsidR="00E6644B">
        <w:rPr>
          <w:lang w:val="ru-RU"/>
        </w:rPr>
        <w:t>А</w:t>
      </w:r>
      <w:r w:rsidR="0044678B" w:rsidRPr="0026407B">
        <w:rPr>
          <w:lang w:val="ru-RU"/>
        </w:rPr>
        <w:t>таман разбойников! Ты разве его не узнаёшь?</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(испуганно)</w:t>
      </w:r>
      <w:r w:rsidR="007A3893" w:rsidRPr="0026407B">
        <w:rPr>
          <w:lang w:val="ru-RU"/>
        </w:rPr>
        <w:t xml:space="preserve"> </w:t>
      </w:r>
      <w:r w:rsidR="0044678B" w:rsidRPr="0026407B">
        <w:rPr>
          <w:lang w:val="ru-RU"/>
        </w:rPr>
        <w:t>Что? Как я мог е</w:t>
      </w:r>
      <w:r w:rsidR="00E6644B">
        <w:rPr>
          <w:lang w:val="ru-RU"/>
        </w:rPr>
        <w:t xml:space="preserve">го узнать? Я видел его у пещеры, но </w:t>
      </w:r>
      <w:r w:rsidR="0044678B" w:rsidRPr="0026407B">
        <w:rPr>
          <w:lang w:val="ru-RU"/>
        </w:rPr>
        <w:t xml:space="preserve">только со спины. И их ведь было много </w:t>
      </w:r>
      <w:r w:rsidR="00C655A4">
        <w:rPr>
          <w:lang w:val="ru-RU"/>
        </w:rPr>
        <w:t>-</w:t>
      </w:r>
      <w:r w:rsidR="0044678B" w:rsidRPr="0026407B">
        <w:rPr>
          <w:lang w:val="ru-RU"/>
        </w:rPr>
        <w:t xml:space="preserve"> где же остальные?</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Во дворе было ещё тридцать девять разбойников</w:t>
      </w:r>
      <w:r w:rsidR="00E6644B">
        <w:rPr>
          <w:lang w:val="ru-RU"/>
        </w:rPr>
        <w:t>. С ними покончено</w:t>
      </w:r>
      <w:r w:rsidR="0044678B" w:rsidRPr="0026407B">
        <w:rPr>
          <w:lang w:val="ru-RU"/>
        </w:rPr>
        <w:t xml:space="preserve">. Они </w:t>
      </w:r>
      <w:r w:rsidR="00E6644B">
        <w:rPr>
          <w:lang w:val="ru-RU"/>
        </w:rPr>
        <w:t xml:space="preserve">все </w:t>
      </w:r>
      <w:r w:rsidR="0044678B" w:rsidRPr="0026407B">
        <w:rPr>
          <w:lang w:val="ru-RU"/>
        </w:rPr>
        <w:t>лежат во дворе.</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E6644B">
        <w:rPr>
          <w:lang w:val="ru-RU"/>
        </w:rPr>
        <w:t>М</w:t>
      </w:r>
      <w:r w:rsidR="00E6644B" w:rsidRPr="0026407B">
        <w:rPr>
          <w:lang w:val="ru-RU"/>
        </w:rPr>
        <w:t xml:space="preserve">ои </w:t>
      </w:r>
      <w:r w:rsidR="00E6644B">
        <w:rPr>
          <w:lang w:val="ru-RU"/>
        </w:rPr>
        <w:t>д</w:t>
      </w:r>
      <w:r w:rsidR="0044678B" w:rsidRPr="0026407B">
        <w:rPr>
          <w:lang w:val="ru-RU"/>
        </w:rPr>
        <w:t>орогие</w:t>
      </w:r>
      <w:r w:rsidR="00E6644B">
        <w:rPr>
          <w:lang w:val="ru-RU"/>
        </w:rPr>
        <w:t>, милые</w:t>
      </w:r>
      <w:r w:rsidR="0044678B" w:rsidRPr="0026407B">
        <w:rPr>
          <w:lang w:val="ru-RU"/>
        </w:rPr>
        <w:t xml:space="preserve"> женщины,</w:t>
      </w:r>
      <w:r w:rsidR="00E6644B">
        <w:rPr>
          <w:lang w:val="ru-RU"/>
        </w:rPr>
        <w:t xml:space="preserve"> свет моего дома</w:t>
      </w:r>
      <w:r w:rsidR="002D2882">
        <w:rPr>
          <w:lang w:val="ru-RU"/>
        </w:rPr>
        <w:t>,</w:t>
      </w:r>
      <w:r w:rsidR="0044678B" w:rsidRPr="0026407B">
        <w:rPr>
          <w:lang w:val="ru-RU"/>
        </w:rPr>
        <w:t xml:space="preserve"> вы спасли мне жизнь. Теперь мы наконец сможем жить в мире.</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 xml:space="preserve">Теперь мы богаты </w:t>
      </w:r>
      <w:r w:rsidR="00C655A4">
        <w:rPr>
          <w:lang w:val="ru-RU"/>
        </w:rPr>
        <w:t>-</w:t>
      </w:r>
      <w:r w:rsidR="0044678B" w:rsidRPr="0026407B">
        <w:rPr>
          <w:lang w:val="ru-RU"/>
        </w:rPr>
        <w:t xml:space="preserve"> сокровище наше!</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Наконец-то всё это золото попало в честные руки.</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lang w:val="ru-RU"/>
        </w:rPr>
        <w:t xml:space="preserve">Нет, это сокровище принесло только несчастье, ничего хорошего. </w:t>
      </w:r>
      <w:r w:rsidR="0044678B" w:rsidRPr="007B1C38">
        <w:rPr>
          <w:lang w:val="ru-RU"/>
        </w:rPr>
        <w:t>Сорок один человек погиб из-</w:t>
      </w:r>
      <w:r w:rsidR="007B1C38" w:rsidRPr="007B1C38">
        <w:rPr>
          <w:lang w:val="ru-RU"/>
        </w:rPr>
        <w:t>за него, среди них мой брат Кас</w:t>
      </w:r>
      <w:r w:rsidR="007B1C38">
        <w:rPr>
          <w:lang w:val="ru-RU"/>
        </w:rPr>
        <w:t>ы</w:t>
      </w:r>
      <w:r w:rsidR="0044678B" w:rsidRPr="007B1C38">
        <w:rPr>
          <w:lang w:val="ru-RU"/>
        </w:rPr>
        <w:t xml:space="preserve">м, </w:t>
      </w:r>
      <w:r w:rsidR="00E6644B">
        <w:rPr>
          <w:lang w:val="ru-RU"/>
        </w:rPr>
        <w:t xml:space="preserve">да </w:t>
      </w:r>
      <w:r w:rsidR="0044678B" w:rsidRPr="007B1C38">
        <w:rPr>
          <w:lang w:val="ru-RU"/>
        </w:rPr>
        <w:t xml:space="preserve">и мы сами едва остались в живых. </w:t>
      </w:r>
      <w:r w:rsidR="0044678B" w:rsidRPr="0026407B">
        <w:rPr>
          <w:lang w:val="ru-RU"/>
        </w:rPr>
        <w:t xml:space="preserve">Нет, украденное золото не приносит счастья </w:t>
      </w:r>
      <w:r w:rsidR="00C655A4">
        <w:rPr>
          <w:lang w:val="ru-RU"/>
        </w:rPr>
        <w:t>-</w:t>
      </w:r>
      <w:r w:rsidR="0044678B" w:rsidRPr="0026407B">
        <w:rPr>
          <w:lang w:val="ru-RU"/>
        </w:rPr>
        <w:t xml:space="preserve"> волшебное слово до самой моей смерти </w:t>
      </w:r>
      <w:r w:rsidR="00E6644B" w:rsidRPr="0026407B">
        <w:rPr>
          <w:lang w:val="ru-RU"/>
        </w:rPr>
        <w:t xml:space="preserve">никогда </w:t>
      </w:r>
      <w:r w:rsidR="0044678B" w:rsidRPr="0026407B">
        <w:rPr>
          <w:lang w:val="ru-RU"/>
        </w:rPr>
        <w:t>больше не сорвётся с моих уст.</w:t>
      </w:r>
    </w:p>
    <w:p w:rsidR="0044678B" w:rsidRPr="0026407B" w:rsidRDefault="00207C11" w:rsidP="00C1426F">
      <w:pPr>
        <w:pStyle w:val="Text"/>
        <w:rPr>
          <w:lang w:val="ru-RU"/>
        </w:rPr>
      </w:pPr>
      <w:r>
        <w:rPr>
          <w:rStyle w:val="RollenNamen"/>
          <w:lang w:val="ru-RU"/>
        </w:rPr>
        <w:t>Фатима</w:t>
      </w:r>
      <w:r>
        <w:rPr>
          <w:rStyle w:val="RollenNamen"/>
          <w:smallCaps w:val="0"/>
          <w:color w:val="auto"/>
          <w:lang w:val="ru-RU"/>
        </w:rPr>
        <w:tab/>
      </w:r>
      <w:r w:rsidR="0044678B" w:rsidRPr="0026407B">
        <w:rPr>
          <w:lang w:val="ru-RU"/>
        </w:rPr>
        <w:t>Алибаба, может, мы ещё раз это обсудим</w:t>
      </w:r>
      <w:r w:rsidR="00E6644B">
        <w:rPr>
          <w:lang w:val="ru-RU"/>
        </w:rPr>
        <w:t xml:space="preserve"> или </w:t>
      </w:r>
      <w:r w:rsidR="00E6644B" w:rsidRPr="00E6644B">
        <w:rPr>
          <w:lang w:val="ru-RU"/>
        </w:rPr>
        <w:t>вернёмся к этому позже</w:t>
      </w:r>
      <w:r w:rsidR="0044678B" w:rsidRPr="0026407B">
        <w:rPr>
          <w:lang w:val="ru-RU"/>
        </w:rPr>
        <w:t>?</w:t>
      </w:r>
    </w:p>
    <w:p w:rsidR="0044678B" w:rsidRPr="0026407B" w:rsidRDefault="00207C11" w:rsidP="00C1426F">
      <w:pPr>
        <w:pStyle w:val="Text"/>
        <w:rPr>
          <w:lang w:val="ru-RU"/>
        </w:rPr>
      </w:pPr>
      <w:r>
        <w:rPr>
          <w:rStyle w:val="RollenNamen"/>
          <w:lang w:val="ru-RU"/>
        </w:rPr>
        <w:t>Марджана</w:t>
      </w:r>
      <w:r>
        <w:rPr>
          <w:rStyle w:val="RollenNamen"/>
          <w:smallCaps w:val="0"/>
          <w:color w:val="auto"/>
          <w:lang w:val="ru-RU"/>
        </w:rPr>
        <w:tab/>
      </w:r>
      <w:r w:rsidR="0044678B" w:rsidRPr="0026407B">
        <w:rPr>
          <w:lang w:val="ru-RU"/>
        </w:rPr>
        <w:t xml:space="preserve">Да оставь его, Фатима, он, наверное, уже и не помнит, </w:t>
      </w:r>
      <w:r w:rsidR="00E6644B">
        <w:rPr>
          <w:lang w:val="ru-RU"/>
        </w:rPr>
        <w:t xml:space="preserve">не </w:t>
      </w:r>
      <w:r w:rsidR="0044678B" w:rsidRPr="0026407B">
        <w:rPr>
          <w:lang w:val="ru-RU"/>
        </w:rPr>
        <w:t>правда</w:t>
      </w:r>
      <w:r w:rsidR="00E6644B">
        <w:rPr>
          <w:lang w:val="ru-RU"/>
        </w:rPr>
        <w:t xml:space="preserve"> ли</w:t>
      </w:r>
      <w:r w:rsidR="0044678B" w:rsidRPr="0026407B">
        <w:rPr>
          <w:lang w:val="ru-RU"/>
        </w:rPr>
        <w:t>, Алибаба?</w:t>
      </w:r>
    </w:p>
    <w:p w:rsidR="0044678B" w:rsidRPr="0026407B" w:rsidRDefault="00276254" w:rsidP="00C1426F">
      <w:pPr>
        <w:pStyle w:val="Text"/>
        <w:rPr>
          <w:lang w:val="ru-RU"/>
        </w:rPr>
      </w:pPr>
      <w:r w:rsidRPr="00943F09">
        <w:rPr>
          <w:rStyle w:val="RollenNamen"/>
          <w:lang w:val="ru-RU"/>
        </w:rPr>
        <w:t>А</w:t>
      </w:r>
      <w:r>
        <w:rPr>
          <w:rStyle w:val="RollenNamen"/>
          <w:lang w:val="ru-RU"/>
        </w:rPr>
        <w:t>либаба</w:t>
      </w:r>
      <w:r>
        <w:rPr>
          <w:rStyle w:val="RollenNamen"/>
          <w:smallCaps w:val="0"/>
          <w:color w:val="auto"/>
          <w:lang w:val="ru-RU"/>
        </w:rPr>
        <w:tab/>
      </w:r>
      <w:r w:rsidR="0044678B" w:rsidRPr="0026407B">
        <w:rPr>
          <w:rStyle w:val="Anweisung"/>
          <w:lang w:val="ru-RU"/>
        </w:rPr>
        <w:t>(уходит. Затем из-за сцены)</w:t>
      </w:r>
      <w:r w:rsidR="007A3893" w:rsidRPr="0026407B">
        <w:rPr>
          <w:lang w:val="ru-RU"/>
        </w:rPr>
        <w:t xml:space="preserve"> </w:t>
      </w:r>
      <w:r w:rsidR="0044678B" w:rsidRPr="0026407B">
        <w:rPr>
          <w:lang w:val="ru-RU"/>
        </w:rPr>
        <w:t>Помню. Но не скажу!</w:t>
      </w:r>
    </w:p>
    <w:p w:rsidR="0044678B" w:rsidRPr="00C37AC2" w:rsidRDefault="0044678B" w:rsidP="00C1426F">
      <w:pPr>
        <w:pStyle w:val="Text"/>
        <w:ind w:hanging="568"/>
        <w:rPr>
          <w:rStyle w:val="Anweisung"/>
          <w:lang w:val="ru-RU"/>
        </w:rPr>
      </w:pPr>
      <w:r w:rsidRPr="0026407B">
        <w:rPr>
          <w:rStyle w:val="Anweisung"/>
          <w:lang w:val="ru-RU"/>
        </w:rPr>
        <w:t>(</w:t>
      </w:r>
      <w:r w:rsidR="0002163B">
        <w:rPr>
          <w:rStyle w:val="Anweisung"/>
          <w:lang w:val="ru-RU"/>
        </w:rPr>
        <w:t>Т</w:t>
      </w:r>
      <w:r w:rsidR="001E63FB">
        <w:rPr>
          <w:rStyle w:val="Anweisung"/>
          <w:lang w:val="ru-RU"/>
        </w:rPr>
        <w:t>кани, шатры скрывают Алибабу, Фатиму и Марджану</w:t>
      </w:r>
      <w:r w:rsidRPr="0026407B">
        <w:rPr>
          <w:rStyle w:val="Anweisung"/>
          <w:lang w:val="ru-RU"/>
        </w:rPr>
        <w:t>)</w:t>
      </w:r>
      <w:r w:rsidR="00C37AC2">
        <w:rPr>
          <w:rStyle w:val="Anweisung"/>
          <w:lang w:val="ru-RU"/>
        </w:rPr>
        <w:t>.</w:t>
      </w:r>
    </w:p>
    <w:p w:rsidR="0044678B" w:rsidRPr="006F1742" w:rsidRDefault="0044678B" w:rsidP="00C1426F">
      <w:pPr>
        <w:pStyle w:val="berschrift3"/>
        <w:rPr>
          <w:rStyle w:val="RollenNamen"/>
          <w:smallCaps w:val="0"/>
          <w:color w:val="auto"/>
          <w:sz w:val="24"/>
        </w:rPr>
      </w:pPr>
      <w:r w:rsidRPr="006F1742">
        <w:rPr>
          <w:rStyle w:val="RollenNamen"/>
          <w:smallCaps w:val="0"/>
          <w:color w:val="auto"/>
          <w:sz w:val="24"/>
        </w:rPr>
        <w:t xml:space="preserve">Мустафа и </w:t>
      </w:r>
      <w:r w:rsidR="005C510A">
        <w:rPr>
          <w:rStyle w:val="RollenNamen"/>
          <w:smallCaps w:val="0"/>
          <w:color w:val="auto"/>
          <w:sz w:val="24"/>
        </w:rPr>
        <w:t>Шахерезада</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E6644B">
        <w:rPr>
          <w:lang w:val="ru-RU"/>
        </w:rPr>
        <w:t>И что, о</w:t>
      </w:r>
      <w:r w:rsidR="0044678B" w:rsidRPr="0026407B">
        <w:rPr>
          <w:lang w:val="ru-RU"/>
        </w:rPr>
        <w:t xml:space="preserve">н действительно никому </w:t>
      </w:r>
      <w:r w:rsidR="00E6644B">
        <w:rPr>
          <w:lang w:val="ru-RU"/>
        </w:rPr>
        <w:t xml:space="preserve">ничего </w:t>
      </w:r>
      <w:r w:rsidR="0044678B" w:rsidRPr="0026407B">
        <w:rPr>
          <w:lang w:val="ru-RU"/>
        </w:rPr>
        <w:t>не рассказал?</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Нет</w:t>
      </w:r>
      <w:r w:rsidR="007A3893" w:rsidRPr="0026407B">
        <w:rPr>
          <w:lang w:val="ru-RU"/>
        </w:rPr>
        <w:t>, нет</w:t>
      </w:r>
      <w:r w:rsidR="0044678B" w:rsidRPr="0026407B">
        <w:rPr>
          <w:lang w:val="ru-RU"/>
        </w:rPr>
        <w:t>, не рассказал</w:t>
      </w:r>
      <w:r w:rsidR="007A3893" w:rsidRPr="0026407B">
        <w:rPr>
          <w:lang w:val="ru-RU"/>
        </w:rPr>
        <w:t xml:space="preserve"> ничего</w:t>
      </w:r>
      <w:r w:rsidR="0044678B" w:rsidRPr="0026407B">
        <w:rPr>
          <w:lang w:val="ru-RU"/>
        </w:rPr>
        <w:t>.</w:t>
      </w:r>
    </w:p>
    <w:p w:rsidR="0044678B" w:rsidRPr="00CC6CF7"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CC6CF7">
        <w:rPr>
          <w:lang w:val="ru-RU"/>
        </w:rPr>
        <w:t xml:space="preserve">Но </w:t>
      </w:r>
      <w:r w:rsidR="00CC6CF7">
        <w:rPr>
          <w:lang w:val="ru-RU"/>
        </w:rPr>
        <w:t>В</w:t>
      </w:r>
      <w:r w:rsidR="0044678B" w:rsidRPr="00CC6CF7">
        <w:rPr>
          <w:lang w:val="ru-RU"/>
        </w:rPr>
        <w:t xml:space="preserve">ы ведь тоже это знаете </w:t>
      </w:r>
      <w:r w:rsidR="00C655A4">
        <w:rPr>
          <w:lang w:val="ru-RU"/>
        </w:rPr>
        <w:t>-</w:t>
      </w:r>
      <w:r w:rsidR="0044678B" w:rsidRPr="00CC6CF7">
        <w:rPr>
          <w:lang w:val="ru-RU"/>
        </w:rPr>
        <w:t xml:space="preserve"> значит, он </w:t>
      </w:r>
      <w:r w:rsidR="00CC6CF7">
        <w:rPr>
          <w:lang w:val="ru-RU"/>
        </w:rPr>
        <w:t>В</w:t>
      </w:r>
      <w:r w:rsidR="0044678B" w:rsidRPr="00CC6CF7">
        <w:rPr>
          <w:lang w:val="ru-RU"/>
        </w:rPr>
        <w:t>ам всё-таки рассказал?</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Нет, это</w:t>
      </w:r>
      <w:r w:rsidR="00E6644B">
        <w:rPr>
          <w:lang w:val="ru-RU"/>
        </w:rPr>
        <w:t>т</w:t>
      </w:r>
      <w:r w:rsidR="0044678B" w:rsidRPr="0026407B">
        <w:rPr>
          <w:lang w:val="ru-RU"/>
        </w:rPr>
        <w:t xml:space="preserve"> «сезам» придумал</w:t>
      </w:r>
      <w:r w:rsidR="00E6644B" w:rsidRPr="00E6644B">
        <w:rPr>
          <w:lang w:val="ru-RU"/>
        </w:rPr>
        <w:t xml:space="preserve"> </w:t>
      </w:r>
      <w:r w:rsidR="00E6644B" w:rsidRPr="0026407B">
        <w:rPr>
          <w:lang w:val="ru-RU"/>
        </w:rPr>
        <w:t>я сам</w:t>
      </w:r>
      <w:r w:rsidR="0044678B" w:rsidRPr="0026407B">
        <w:rPr>
          <w:lang w:val="ru-RU"/>
        </w:rPr>
        <w:t>. Может</w:t>
      </w:r>
      <w:r w:rsidR="00666EB8">
        <w:rPr>
          <w:lang w:val="ru-RU"/>
        </w:rPr>
        <w:t xml:space="preserve"> быть</w:t>
      </w:r>
      <w:r w:rsidR="0044678B" w:rsidRPr="0026407B">
        <w:rPr>
          <w:lang w:val="ru-RU"/>
        </w:rPr>
        <w:t xml:space="preserve">, это было «симсим» или «сюмсюм» </w:t>
      </w:r>
      <w:r w:rsidR="00C655A4">
        <w:rPr>
          <w:lang w:val="ru-RU"/>
        </w:rPr>
        <w:t>-</w:t>
      </w:r>
      <w:r w:rsidR="0044678B" w:rsidRPr="0026407B">
        <w:rPr>
          <w:lang w:val="ru-RU"/>
        </w:rPr>
        <w:t xml:space="preserve"> </w:t>
      </w:r>
      <w:r w:rsidR="00666EB8">
        <w:rPr>
          <w:lang w:val="ru-RU"/>
        </w:rPr>
        <w:t>кому дано это знать?</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Наверное, и хорошо, что никто не знает. Красивая история. Спасибо, мой друг. Прощайте!</w:t>
      </w:r>
    </w:p>
    <w:p w:rsidR="0044678B" w:rsidRPr="001D71DF" w:rsidRDefault="00276254" w:rsidP="00C1426F">
      <w:pPr>
        <w:pStyle w:val="Text"/>
        <w:rPr>
          <w:lang w:val="ru-RU"/>
        </w:rPr>
      </w:pPr>
      <w:r w:rsidRPr="001D71DF">
        <w:rPr>
          <w:rStyle w:val="RollenNamen"/>
          <w:lang w:val="ru-RU"/>
        </w:rPr>
        <w:t>Мустафа</w:t>
      </w:r>
      <w:r>
        <w:rPr>
          <w:rStyle w:val="RollenNamen"/>
          <w:smallCaps w:val="0"/>
          <w:color w:val="auto"/>
          <w:lang w:val="ru-RU"/>
        </w:rPr>
        <w:tab/>
      </w:r>
      <w:r w:rsidR="0044678B" w:rsidRPr="001D71DF">
        <w:rPr>
          <w:lang w:val="ru-RU"/>
        </w:rPr>
        <w:t>Да, прощайте.</w:t>
      </w:r>
    </w:p>
    <w:p w:rsidR="0044678B" w:rsidRPr="0026407B" w:rsidRDefault="00032B27" w:rsidP="00C1426F">
      <w:pPr>
        <w:pStyle w:val="Text"/>
        <w:rPr>
          <w:lang w:val="ru-RU"/>
        </w:rPr>
      </w:pPr>
      <w:r>
        <w:rPr>
          <w:rStyle w:val="RollenNamen"/>
          <w:lang w:val="ru-RU"/>
        </w:rPr>
        <w:lastRenderedPageBreak/>
        <w:t>Шахерезада</w:t>
      </w:r>
      <w:r w:rsidR="006A355F" w:rsidRPr="00382599">
        <w:rPr>
          <w:rStyle w:val="RollenNamen"/>
          <w:lang w:val="ru-RU"/>
        </w:rPr>
        <w:tab/>
      </w:r>
      <w:r w:rsidR="0044678B" w:rsidRPr="0026407B">
        <w:rPr>
          <w:rStyle w:val="Anweisung"/>
          <w:lang w:val="ru-RU"/>
        </w:rPr>
        <w:t>(в сторону)</w:t>
      </w:r>
      <w:r w:rsidR="007A3893" w:rsidRPr="001D71DF">
        <w:rPr>
          <w:lang w:val="ru-RU"/>
        </w:rPr>
        <w:t xml:space="preserve"> </w:t>
      </w:r>
      <w:r w:rsidR="0044678B" w:rsidRPr="001D71DF">
        <w:rPr>
          <w:lang w:val="ru-RU"/>
        </w:rPr>
        <w:t xml:space="preserve">Вообще-то он </w:t>
      </w:r>
      <w:r w:rsidR="001D71DF">
        <w:rPr>
          <w:lang w:val="ru-RU"/>
        </w:rPr>
        <w:t>неплохой парень</w:t>
      </w:r>
      <w:r w:rsidR="0044678B" w:rsidRPr="001D71DF">
        <w:rPr>
          <w:lang w:val="ru-RU"/>
        </w:rPr>
        <w:t xml:space="preserve">. </w:t>
      </w:r>
      <w:r w:rsidR="0044678B" w:rsidRPr="0026407B">
        <w:rPr>
          <w:rStyle w:val="Anweisung"/>
          <w:lang w:val="ru-RU"/>
        </w:rPr>
        <w:t xml:space="preserve">(Мустафе) </w:t>
      </w:r>
      <w:r w:rsidR="0044678B" w:rsidRPr="0026407B">
        <w:rPr>
          <w:lang w:val="ru-RU"/>
        </w:rPr>
        <w:t>Может, нам ещё стоит встретиться.</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490F2C">
        <w:rPr>
          <w:lang w:val="ru-RU"/>
        </w:rPr>
        <w:t xml:space="preserve">Слушайте, как </w:t>
      </w:r>
      <w:r w:rsidR="00CC6CF7">
        <w:rPr>
          <w:lang w:val="ru-RU"/>
        </w:rPr>
        <w:t>В</w:t>
      </w:r>
      <w:r w:rsidR="0044678B" w:rsidRPr="00490F2C">
        <w:rPr>
          <w:lang w:val="ru-RU"/>
        </w:rPr>
        <w:t xml:space="preserve">ам идея </w:t>
      </w:r>
      <w:r w:rsidR="00C655A4">
        <w:rPr>
          <w:lang w:val="ru-RU"/>
        </w:rPr>
        <w:t>-</w:t>
      </w:r>
      <w:r w:rsidR="0044678B" w:rsidRPr="00490F2C">
        <w:rPr>
          <w:lang w:val="ru-RU"/>
        </w:rPr>
        <w:t xml:space="preserve"> давайте завтра снова встретимся здесь. </w:t>
      </w:r>
      <w:r w:rsidR="0044678B" w:rsidRPr="0026407B">
        <w:rPr>
          <w:lang w:val="ru-RU"/>
        </w:rPr>
        <w:t>Я тоже знаю несколько хороших историй.</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Хорошо, у меня в лавке тоже найдётся ещё несколько.</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Тогда будем обмениваться историями</w:t>
      </w:r>
      <w:r w:rsidR="001D71DF" w:rsidRPr="0026407B">
        <w:rPr>
          <w:lang w:val="ru-RU"/>
        </w:rPr>
        <w:t>.</w:t>
      </w:r>
    </w:p>
    <w:p w:rsidR="0044678B" w:rsidRPr="0026407B" w:rsidRDefault="00276254" w:rsidP="00C1426F">
      <w:pPr>
        <w:pStyle w:val="Text"/>
        <w:rPr>
          <w:lang w:val="ru-RU"/>
        </w:rPr>
      </w:pPr>
      <w:r w:rsidRPr="00276254">
        <w:rPr>
          <w:rStyle w:val="RollenNamen"/>
          <w:lang w:val="ru-RU"/>
        </w:rPr>
        <w:t>Мустафа</w:t>
      </w:r>
      <w:r>
        <w:rPr>
          <w:rStyle w:val="RollenNamen"/>
          <w:smallCaps w:val="0"/>
          <w:color w:val="auto"/>
          <w:lang w:val="ru-RU"/>
        </w:rPr>
        <w:tab/>
      </w:r>
      <w:r w:rsidR="0044678B" w:rsidRPr="0026407B">
        <w:rPr>
          <w:lang w:val="ru-RU"/>
        </w:rPr>
        <w:t>Ну что ж, до завтра. Прощайте.</w:t>
      </w:r>
    </w:p>
    <w:p w:rsidR="0044678B" w:rsidRPr="0026407B" w:rsidRDefault="00032B27" w:rsidP="00C1426F">
      <w:pPr>
        <w:pStyle w:val="Text"/>
        <w:rPr>
          <w:lang w:val="ru-RU"/>
        </w:rPr>
      </w:pPr>
      <w:r>
        <w:rPr>
          <w:rStyle w:val="RollenNamen"/>
          <w:lang w:val="ru-RU"/>
        </w:rPr>
        <w:t>Шахерезада</w:t>
      </w:r>
      <w:r w:rsidR="006A355F" w:rsidRPr="00382599">
        <w:rPr>
          <w:rStyle w:val="RollenNamen"/>
          <w:lang w:val="ru-RU"/>
        </w:rPr>
        <w:tab/>
      </w:r>
      <w:r w:rsidR="0044678B" w:rsidRPr="0026407B">
        <w:rPr>
          <w:lang w:val="ru-RU"/>
        </w:rPr>
        <w:t>До завтра.</w:t>
      </w:r>
    </w:p>
    <w:p w:rsidR="00A50F15" w:rsidRPr="001E63FB" w:rsidRDefault="0002163B" w:rsidP="00C1426F">
      <w:pPr>
        <w:pStyle w:val="Text"/>
        <w:ind w:hanging="568"/>
        <w:rPr>
          <w:rStyle w:val="RollenNamen"/>
          <w:i/>
          <w:smallCaps w:val="0"/>
          <w:color w:val="008000"/>
          <w:sz w:val="20"/>
          <w:lang w:val="ru-RU"/>
        </w:rPr>
      </w:pPr>
      <w:r>
        <w:rPr>
          <w:rStyle w:val="Anweisung"/>
          <w:lang w:val="ru-RU"/>
        </w:rPr>
        <w:t>(У</w:t>
      </w:r>
      <w:r w:rsidR="0044678B" w:rsidRPr="0026407B">
        <w:rPr>
          <w:rStyle w:val="Anweisung"/>
          <w:lang w:val="ru-RU"/>
        </w:rPr>
        <w:t>ходят</w:t>
      </w:r>
      <w:r w:rsidR="001E63FB">
        <w:rPr>
          <w:rStyle w:val="Anweisung"/>
          <w:lang w:val="ru-RU"/>
        </w:rPr>
        <w:t>. Занавес</w:t>
      </w:r>
      <w:r w:rsidR="0044678B" w:rsidRPr="0026407B">
        <w:rPr>
          <w:rStyle w:val="Anweisung"/>
          <w:lang w:val="ru-RU"/>
        </w:rPr>
        <w:t>)</w:t>
      </w:r>
      <w:r w:rsidR="00A50F15">
        <w:rPr>
          <w:rStyle w:val="RollenNamen"/>
          <w:smallCaps w:val="0"/>
          <w:color w:val="auto"/>
        </w:rPr>
        <w:br w:type="page"/>
      </w:r>
    </w:p>
    <w:tbl>
      <w:tblPr>
        <w:tblStyle w:val="Tabellengitternetz"/>
        <w:tblW w:w="0" w:type="auto"/>
        <w:tblLook w:val="04A0"/>
      </w:tblPr>
      <w:tblGrid>
        <w:gridCol w:w="1258"/>
        <w:gridCol w:w="7054"/>
        <w:gridCol w:w="1147"/>
      </w:tblGrid>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lastRenderedPageBreak/>
              <w:t>1</w:t>
            </w:r>
          </w:p>
        </w:tc>
        <w:tc>
          <w:tcPr>
            <w:tcW w:w="8221" w:type="dxa"/>
          </w:tcPr>
          <w:p w:rsidR="00A50F15" w:rsidRPr="00A50F15" w:rsidRDefault="00A50F15" w:rsidP="00C1426F">
            <w:pPr>
              <w:pStyle w:val="Text"/>
              <w:ind w:hanging="568"/>
              <w:rPr>
                <w:rFonts w:cs="Arial"/>
                <w:i/>
                <w:iCs/>
                <w:color w:val="008000"/>
                <w:sz w:val="20"/>
                <w:szCs w:val="24"/>
              </w:rPr>
            </w:pPr>
            <w:r w:rsidRPr="00A50F15">
              <w:rPr>
                <w:rFonts w:cs="Arial"/>
                <w:i/>
                <w:iCs/>
                <w:color w:val="008000"/>
                <w:sz w:val="20"/>
                <w:szCs w:val="24"/>
              </w:rPr>
              <w:t>Перед занавесом</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5</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1a</w:t>
            </w:r>
          </w:p>
        </w:tc>
        <w:tc>
          <w:tcPr>
            <w:tcW w:w="8221" w:type="dxa"/>
          </w:tcPr>
          <w:p w:rsidR="00A50F15" w:rsidRPr="00A50F15" w:rsidRDefault="005C510A" w:rsidP="00C1426F">
            <w:pPr>
              <w:pStyle w:val="Text"/>
              <w:ind w:hanging="568"/>
              <w:rPr>
                <w:i/>
                <w:iCs/>
                <w:color w:val="008000"/>
                <w:sz w:val="20"/>
              </w:rPr>
            </w:pPr>
            <w:r>
              <w:rPr>
                <w:rStyle w:val="RollenNamen"/>
                <w:i/>
                <w:iCs/>
                <w:smallCaps w:val="0"/>
                <w:color w:val="008000"/>
                <w:sz w:val="20"/>
                <w:szCs w:val="24"/>
              </w:rPr>
              <w:t>Шахерезада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5</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1b</w:t>
            </w:r>
          </w:p>
        </w:tc>
        <w:tc>
          <w:tcPr>
            <w:tcW w:w="8221" w:type="dxa"/>
          </w:tcPr>
          <w:p w:rsidR="00A50F15" w:rsidRPr="00A50F15" w:rsidRDefault="005C510A" w:rsidP="00C1426F">
            <w:pPr>
              <w:pStyle w:val="Text"/>
              <w:ind w:hanging="568"/>
              <w:rPr>
                <w:i/>
                <w:iCs/>
                <w:color w:val="008000"/>
                <w:sz w:val="20"/>
              </w:rPr>
            </w:pPr>
            <w:r>
              <w:rPr>
                <w:rStyle w:val="RollenNamen"/>
                <w:i/>
                <w:iCs/>
                <w:smallCaps w:val="0"/>
                <w:color w:val="008000"/>
                <w:sz w:val="20"/>
                <w:szCs w:val="24"/>
              </w:rPr>
              <w:t>Шахерезада</w:t>
            </w:r>
            <w:r w:rsidR="00A50F15" w:rsidRPr="00A50F15">
              <w:rPr>
                <w:rStyle w:val="RollenNamen"/>
                <w:i/>
                <w:iCs/>
                <w:smallCaps w:val="0"/>
                <w:color w:val="008000"/>
                <w:sz w:val="20"/>
                <w:szCs w:val="24"/>
              </w:rPr>
              <w:t>, Мустафа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5</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1c</w:t>
            </w:r>
          </w:p>
        </w:tc>
        <w:tc>
          <w:tcPr>
            <w:tcW w:w="8221" w:type="dxa"/>
          </w:tcPr>
          <w:p w:rsidR="00A50F15" w:rsidRPr="00A50F15" w:rsidRDefault="00A50F15" w:rsidP="00C1426F">
            <w:pPr>
              <w:pStyle w:val="Text"/>
              <w:ind w:hanging="568"/>
              <w:rPr>
                <w:i/>
                <w:iCs/>
                <w:color w:val="008000"/>
                <w:sz w:val="20"/>
              </w:rPr>
            </w:pPr>
            <w:r w:rsidRPr="00A50F15">
              <w:rPr>
                <w:rStyle w:val="RollenNamen"/>
                <w:i/>
                <w:iCs/>
                <w:smallCaps w:val="0"/>
                <w:color w:val="008000"/>
                <w:sz w:val="20"/>
                <w:szCs w:val="24"/>
              </w:rPr>
              <w:t>Мустафа, Алибаба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6</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2</w:t>
            </w:r>
          </w:p>
        </w:tc>
        <w:tc>
          <w:tcPr>
            <w:tcW w:w="8221" w:type="dxa"/>
          </w:tcPr>
          <w:p w:rsidR="00A50F15" w:rsidRPr="00A50F15" w:rsidRDefault="00A50F15" w:rsidP="00C1426F">
            <w:pPr>
              <w:pStyle w:val="Text"/>
              <w:ind w:hanging="568"/>
              <w:rPr>
                <w:i/>
                <w:iCs/>
                <w:color w:val="008000"/>
                <w:sz w:val="20"/>
              </w:rPr>
            </w:pPr>
            <w:r w:rsidRPr="00A50F15">
              <w:rPr>
                <w:rStyle w:val="RollenNamen"/>
                <w:i/>
                <w:iCs/>
                <w:smallCaps w:val="0"/>
                <w:color w:val="008000"/>
                <w:sz w:val="20"/>
                <w:szCs w:val="24"/>
              </w:rPr>
              <w:t>Лес</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6</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2a</w:t>
            </w:r>
          </w:p>
        </w:tc>
        <w:tc>
          <w:tcPr>
            <w:tcW w:w="8221" w:type="dxa"/>
          </w:tcPr>
          <w:p w:rsidR="00A50F15" w:rsidRPr="00A50F15" w:rsidRDefault="00A50F15" w:rsidP="00C1426F">
            <w:pPr>
              <w:pStyle w:val="Text"/>
              <w:ind w:hanging="568"/>
              <w:rPr>
                <w:i/>
                <w:iCs/>
                <w:color w:val="008000"/>
                <w:sz w:val="20"/>
              </w:rPr>
            </w:pPr>
            <w:r w:rsidRPr="00A50F15">
              <w:rPr>
                <w:rStyle w:val="RollenNamen"/>
                <w:i/>
                <w:iCs/>
                <w:smallCaps w:val="0"/>
                <w:color w:val="008000"/>
                <w:sz w:val="20"/>
                <w:szCs w:val="24"/>
              </w:rPr>
              <w:t>Алибаба и осёл</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6</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2b</w:t>
            </w:r>
          </w:p>
        </w:tc>
        <w:tc>
          <w:tcPr>
            <w:tcW w:w="8221" w:type="dxa"/>
          </w:tcPr>
          <w:p w:rsidR="00A50F15" w:rsidRPr="00B078BB" w:rsidRDefault="00A50F15" w:rsidP="00C1426F">
            <w:pPr>
              <w:pStyle w:val="Text"/>
              <w:ind w:hanging="568"/>
              <w:rPr>
                <w:i/>
                <w:iCs/>
                <w:color w:val="008000"/>
                <w:sz w:val="20"/>
                <w:lang w:val="ru-RU"/>
              </w:rPr>
            </w:pPr>
            <w:r w:rsidRPr="00B078BB">
              <w:rPr>
                <w:rStyle w:val="RollenNamen"/>
                <w:i/>
                <w:iCs/>
                <w:smallCaps w:val="0"/>
                <w:color w:val="008000"/>
                <w:sz w:val="20"/>
                <w:szCs w:val="24"/>
                <w:lang w:val="ru-RU"/>
              </w:rPr>
              <w:t>На заднем плане Атаман, разбойники, впереди в укрытии - Алибаба и осёл</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7</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3</w:t>
            </w:r>
          </w:p>
        </w:tc>
        <w:tc>
          <w:tcPr>
            <w:tcW w:w="8221" w:type="dxa"/>
          </w:tcPr>
          <w:p w:rsidR="00A50F15" w:rsidRPr="00A50F15" w:rsidRDefault="00A50F15" w:rsidP="00C1426F">
            <w:pPr>
              <w:pStyle w:val="Text"/>
              <w:ind w:hanging="568"/>
              <w:rPr>
                <w:i/>
                <w:iCs/>
                <w:color w:val="008000"/>
                <w:sz w:val="20"/>
              </w:rPr>
            </w:pPr>
            <w:r w:rsidRPr="00A50F15">
              <w:rPr>
                <w:rStyle w:val="RollenNamen"/>
                <w:i/>
                <w:iCs/>
                <w:smallCaps w:val="0"/>
                <w:color w:val="008000"/>
                <w:sz w:val="20"/>
                <w:szCs w:val="24"/>
              </w:rPr>
              <w:t>Пещера разбойников. Алибаба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7</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4</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 xml:space="preserve">Интермедия перед занавесом. Мустафа и </w:t>
            </w:r>
            <w:r w:rsidR="005C510A">
              <w:rPr>
                <w:rStyle w:val="RollenNamen"/>
                <w:i/>
                <w:iCs/>
                <w:smallCaps w:val="0"/>
                <w:color w:val="008000"/>
                <w:sz w:val="20"/>
                <w:szCs w:val="24"/>
                <w:lang w:val="ru-RU"/>
              </w:rPr>
              <w:t>Шахерезада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8</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5</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Город / дом Алибабы. Алибаба и Фатима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8</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6</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 xml:space="preserve">Апарт. Мустафа и </w:t>
            </w:r>
            <w:r w:rsidR="005C510A">
              <w:rPr>
                <w:rStyle w:val="RollenNamen"/>
                <w:i/>
                <w:iCs/>
                <w:smallCaps w:val="0"/>
                <w:color w:val="008000"/>
                <w:sz w:val="20"/>
                <w:szCs w:val="24"/>
                <w:lang w:val="ru-RU"/>
              </w:rPr>
              <w:t>Шахерезада</w:t>
            </w:r>
            <w:r w:rsidRPr="00B078BB">
              <w:rPr>
                <w:rStyle w:val="RollenNamen"/>
                <w:i/>
                <w:iCs/>
                <w:smallCaps w:val="0"/>
                <w:color w:val="008000"/>
                <w:sz w:val="20"/>
                <w:szCs w:val="24"/>
                <w:lang w:val="ru-RU"/>
              </w:rPr>
              <w:t>. Алибаба и Фатима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9</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7</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Город / дом Алибабы. Фатима. Осёл</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9</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8</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Город / перед домом Касыма. Фатима и Марджана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9</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9</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Марджана у окна и Касым на улице</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10</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10</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B078BB">
              <w:rPr>
                <w:rStyle w:val="RollenNamen"/>
                <w:i/>
                <w:iCs/>
                <w:smallCaps w:val="0"/>
                <w:color w:val="008000"/>
                <w:sz w:val="20"/>
                <w:szCs w:val="24"/>
                <w:lang w:val="ru-RU"/>
              </w:rPr>
              <w:t xml:space="preserve">Город / улица перед домом Алибабы. </w:t>
            </w:r>
            <w:r w:rsidRPr="00A50F15">
              <w:rPr>
                <w:rStyle w:val="RollenNamen"/>
                <w:i/>
                <w:iCs/>
                <w:smallCaps w:val="0"/>
                <w:color w:val="008000"/>
                <w:sz w:val="20"/>
                <w:szCs w:val="24"/>
              </w:rPr>
              <w:t>Касым и Алибаба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11</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11</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 xml:space="preserve">Интермедия. Перед занавесом. Мустафа и </w:t>
            </w:r>
            <w:r w:rsidR="005C510A">
              <w:rPr>
                <w:rStyle w:val="RollenNamen"/>
                <w:i/>
                <w:iCs/>
                <w:smallCaps w:val="0"/>
                <w:color w:val="008000"/>
                <w:sz w:val="20"/>
                <w:szCs w:val="24"/>
                <w:lang w:val="ru-RU"/>
              </w:rPr>
              <w:t>Шахерезада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11</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12</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A50F15">
              <w:rPr>
                <w:rStyle w:val="RollenNamen"/>
                <w:i/>
                <w:iCs/>
                <w:smallCaps w:val="0"/>
                <w:color w:val="008000"/>
                <w:sz w:val="20"/>
                <w:szCs w:val="24"/>
              </w:rPr>
              <w:t>Пещера разбойников. Касым</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12</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13</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Пещера разбойников. Касым и Атаман</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13</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14</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 xml:space="preserve">Интермедия. Перед занавесом. Мустафа, </w:t>
            </w:r>
            <w:r w:rsidR="005C510A">
              <w:rPr>
                <w:rStyle w:val="RollenNamen"/>
                <w:i/>
                <w:iCs/>
                <w:smallCaps w:val="0"/>
                <w:color w:val="008000"/>
                <w:sz w:val="20"/>
                <w:szCs w:val="24"/>
                <w:lang w:val="ru-RU"/>
              </w:rPr>
              <w:t>Шахерезада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13</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15</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Лес. Атаман и восемь «самых умных» разбойников</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14</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16</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Город / перед лавкой Мустафы. Мустафа и разные разбойники в масках</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15</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17</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Перед домом. Атаман и Алибаба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16</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18</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A50F15">
              <w:rPr>
                <w:rStyle w:val="RollenNamen"/>
                <w:i/>
                <w:iCs/>
                <w:smallCaps w:val="0"/>
                <w:color w:val="008000"/>
                <w:sz w:val="20"/>
                <w:szCs w:val="24"/>
              </w:rPr>
              <w:t>Дом Алибабы / перед занавесом</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17</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18a</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A50F15">
              <w:rPr>
                <w:rStyle w:val="RollenNamen"/>
                <w:i/>
                <w:iCs/>
                <w:smallCaps w:val="0"/>
                <w:color w:val="008000"/>
                <w:sz w:val="20"/>
                <w:szCs w:val="24"/>
              </w:rPr>
              <w:t>I часть танца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17</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18b</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A50F15">
              <w:rPr>
                <w:rStyle w:val="RollenNamen"/>
                <w:i/>
                <w:iCs/>
                <w:smallCaps w:val="0"/>
                <w:color w:val="008000"/>
                <w:sz w:val="20"/>
                <w:szCs w:val="24"/>
              </w:rPr>
              <w:t>II</w:t>
            </w:r>
            <w:r w:rsidRPr="00B078BB">
              <w:rPr>
                <w:rStyle w:val="RollenNamen"/>
                <w:i/>
                <w:iCs/>
                <w:smallCaps w:val="0"/>
                <w:color w:val="008000"/>
                <w:sz w:val="20"/>
                <w:szCs w:val="24"/>
                <w:lang w:val="ru-RU"/>
              </w:rPr>
              <w:t xml:space="preserve"> часть танца. Действие во дворе и в доме происходит одновременно. </w:t>
            </w:r>
            <w:r w:rsidRPr="00A50F15">
              <w:rPr>
                <w:rStyle w:val="RollenNamen"/>
                <w:i/>
                <w:iCs/>
                <w:smallCaps w:val="0"/>
                <w:color w:val="008000"/>
                <w:sz w:val="20"/>
                <w:szCs w:val="24"/>
              </w:rPr>
              <w:t>Марджана, Фатима, атаман, Алибаба, разбойники в бочках, осёл</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17</w:t>
            </w:r>
          </w:p>
        </w:tc>
      </w:tr>
      <w:tr w:rsidR="00A50F15" w:rsidRPr="00192695" w:rsidTr="00F958BE">
        <w:tc>
          <w:tcPr>
            <w:tcW w:w="595" w:type="dxa"/>
          </w:tcPr>
          <w:p w:rsidR="00A50F15" w:rsidRPr="00A50F15" w:rsidRDefault="00A50F15" w:rsidP="00C1426F">
            <w:pPr>
              <w:pStyle w:val="Text"/>
              <w:ind w:hanging="568"/>
              <w:rPr>
                <w:i/>
                <w:iCs/>
                <w:color w:val="008000"/>
                <w:sz w:val="20"/>
              </w:rPr>
            </w:pPr>
            <w:r w:rsidRPr="00A50F15">
              <w:rPr>
                <w:i/>
                <w:iCs/>
                <w:color w:val="008000"/>
                <w:sz w:val="20"/>
              </w:rPr>
              <w:t>18c</w:t>
            </w:r>
          </w:p>
        </w:tc>
        <w:tc>
          <w:tcPr>
            <w:tcW w:w="8221" w:type="dxa"/>
          </w:tcPr>
          <w:p w:rsidR="00A50F15" w:rsidRPr="00B078BB" w:rsidRDefault="00A50F15" w:rsidP="00C1426F">
            <w:pPr>
              <w:pStyle w:val="Text"/>
              <w:ind w:hanging="568"/>
              <w:rPr>
                <w:rStyle w:val="RollenNamen"/>
                <w:i/>
                <w:iCs/>
                <w:smallCaps w:val="0"/>
                <w:color w:val="008000"/>
                <w:sz w:val="20"/>
                <w:szCs w:val="24"/>
                <w:lang w:val="ru-RU"/>
              </w:rPr>
            </w:pPr>
            <w:r w:rsidRPr="00B078BB">
              <w:rPr>
                <w:rStyle w:val="RollenNamen"/>
                <w:i/>
                <w:iCs/>
                <w:smallCaps w:val="0"/>
                <w:color w:val="008000"/>
                <w:sz w:val="20"/>
                <w:szCs w:val="24"/>
                <w:lang w:val="ru-RU"/>
              </w:rPr>
              <w:t>Дом Алибабы. Алибаба, Марджана и Фатима</w:t>
            </w:r>
          </w:p>
        </w:tc>
        <w:tc>
          <w:tcPr>
            <w:tcW w:w="622" w:type="dxa"/>
          </w:tcPr>
          <w:p w:rsidR="00A50F15" w:rsidRPr="00A50F15" w:rsidRDefault="00A50F15" w:rsidP="00C1426F">
            <w:pPr>
              <w:pStyle w:val="Text"/>
              <w:ind w:hanging="568"/>
              <w:rPr>
                <w:i/>
                <w:iCs/>
                <w:color w:val="008000"/>
                <w:sz w:val="20"/>
              </w:rPr>
            </w:pPr>
            <w:r w:rsidRPr="00A50F15">
              <w:rPr>
                <w:i/>
                <w:iCs/>
                <w:color w:val="008000"/>
                <w:sz w:val="20"/>
              </w:rPr>
              <w:t>18</w:t>
            </w:r>
          </w:p>
        </w:tc>
      </w:tr>
      <w:tr w:rsidR="00A50F15" w:rsidRPr="00192695" w:rsidTr="00F958BE">
        <w:trPr>
          <w:trHeight w:val="61"/>
        </w:trPr>
        <w:tc>
          <w:tcPr>
            <w:tcW w:w="595" w:type="dxa"/>
          </w:tcPr>
          <w:p w:rsidR="00A50F15" w:rsidRPr="00A50F15" w:rsidRDefault="00A50F15" w:rsidP="00C1426F">
            <w:pPr>
              <w:pStyle w:val="Text"/>
              <w:ind w:hanging="568"/>
              <w:rPr>
                <w:i/>
                <w:iCs/>
                <w:color w:val="008000"/>
                <w:sz w:val="20"/>
              </w:rPr>
            </w:pPr>
            <w:r w:rsidRPr="00A50F15">
              <w:rPr>
                <w:i/>
                <w:iCs/>
                <w:color w:val="008000"/>
                <w:sz w:val="20"/>
              </w:rPr>
              <w:t>19</w:t>
            </w:r>
          </w:p>
        </w:tc>
        <w:tc>
          <w:tcPr>
            <w:tcW w:w="8221" w:type="dxa"/>
          </w:tcPr>
          <w:p w:rsidR="00A50F15" w:rsidRPr="00A50F15" w:rsidRDefault="00A50F15" w:rsidP="00C1426F">
            <w:pPr>
              <w:pStyle w:val="Text"/>
              <w:ind w:hanging="568"/>
              <w:rPr>
                <w:rStyle w:val="RollenNamen"/>
                <w:i/>
                <w:iCs/>
                <w:smallCaps w:val="0"/>
                <w:color w:val="008000"/>
                <w:sz w:val="20"/>
                <w:szCs w:val="24"/>
              </w:rPr>
            </w:pPr>
            <w:r w:rsidRPr="00A50F15">
              <w:rPr>
                <w:rStyle w:val="RollenNamen"/>
                <w:i/>
                <w:iCs/>
                <w:smallCaps w:val="0"/>
                <w:color w:val="008000"/>
                <w:sz w:val="20"/>
                <w:szCs w:val="24"/>
              </w:rPr>
              <w:t xml:space="preserve">Мустафа и </w:t>
            </w:r>
            <w:r w:rsidR="005C510A">
              <w:rPr>
                <w:rStyle w:val="RollenNamen"/>
                <w:i/>
                <w:iCs/>
                <w:smallCaps w:val="0"/>
                <w:color w:val="008000"/>
                <w:sz w:val="20"/>
                <w:szCs w:val="24"/>
              </w:rPr>
              <w:t>Шахерезада</w:t>
            </w:r>
          </w:p>
        </w:tc>
        <w:tc>
          <w:tcPr>
            <w:tcW w:w="622" w:type="dxa"/>
          </w:tcPr>
          <w:p w:rsidR="00A50F15" w:rsidRPr="006F1742" w:rsidRDefault="006F1742" w:rsidP="00C1426F">
            <w:pPr>
              <w:pStyle w:val="Text"/>
              <w:ind w:hanging="568"/>
              <w:rPr>
                <w:i/>
                <w:iCs/>
                <w:color w:val="008000"/>
                <w:sz w:val="20"/>
                <w:lang w:val="ru-RU"/>
              </w:rPr>
            </w:pPr>
            <w:r>
              <w:rPr>
                <w:i/>
                <w:iCs/>
                <w:color w:val="008000"/>
                <w:sz w:val="20"/>
                <w:lang w:val="ru-RU"/>
              </w:rPr>
              <w:t>18</w:t>
            </w:r>
          </w:p>
        </w:tc>
      </w:tr>
    </w:tbl>
    <w:p w:rsidR="00A50F15" w:rsidRPr="0044678B" w:rsidRDefault="00A50F15" w:rsidP="00C1426F">
      <w:pPr>
        <w:pStyle w:val="Text"/>
        <w:ind w:hanging="568"/>
        <w:rPr>
          <w:rStyle w:val="RollenNamen"/>
          <w:smallCaps w:val="0"/>
          <w:color w:val="auto"/>
        </w:rPr>
      </w:pPr>
    </w:p>
    <w:sectPr w:rsidR="00A50F15" w:rsidRPr="0044678B" w:rsidSect="00D4513B">
      <w:headerReference w:type="even" r:id="rId15"/>
      <w:pgSz w:w="11907" w:h="16839" w:code="9"/>
      <w:pgMar w:top="1417" w:right="1247" w:bottom="1134" w:left="1247" w:header="567" w:footer="624" w:gutter="17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10A" w:rsidRDefault="005C510A">
      <w:r>
        <w:separator/>
      </w:r>
    </w:p>
  </w:endnote>
  <w:endnote w:type="continuationSeparator" w:id="1">
    <w:p w:rsidR="005C510A" w:rsidRDefault="005C51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9256E4">
    <w:pPr>
      <w:pStyle w:val="Fuzeile"/>
    </w:pPr>
    <w:fldSimple w:instr=" PAGE  \* MERGEFORMAT ">
      <w:r w:rsidR="00C13BF5">
        <w:rPr>
          <w:noProof/>
        </w:rPr>
        <w:t>18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Fuzeile"/>
    </w:pPr>
    <w:r>
      <w:tab/>
    </w:r>
    <w:r>
      <w:tab/>
    </w:r>
    <w:fldSimple w:instr=" PAGE  \* MERGEFORMAT ">
      <w:r w:rsidR="00C13BF5">
        <w:rPr>
          <w:noProof/>
        </w:rPr>
        <w:t>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Fuzeile"/>
    </w:pPr>
    <w:r>
      <w:tab/>
    </w:r>
    <w:r>
      <w:tab/>
    </w:r>
    <w:fldSimple w:instr=" PAGE  \* MERGEFORMAT ">
      <w:r w:rsidR="00023460">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10A" w:rsidRDefault="005C510A">
      <w:pPr>
        <w:spacing w:after="0" w:line="120" w:lineRule="exact"/>
      </w:pPr>
    </w:p>
  </w:footnote>
  <w:footnote w:type="continuationSeparator" w:id="1">
    <w:p w:rsidR="005C510A" w:rsidRDefault="005C51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Kopfzeile"/>
    </w:pPr>
    <w:r>
      <w:tab/>
    </w:r>
    <w:fldSimple w:instr=" DOCPROPERTY &quot;Rolle&quot; \* MERGEFORMAT ">
      <w:r>
        <w:t xml:space="preserve"> </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9256E4">
    <w:pPr>
      <w:pStyle w:val="Kopfzeile"/>
    </w:pPr>
    <w:fldSimple w:instr=" TITLE  \* MERGEFORMAT ">
      <w:r w:rsidR="005C510A">
        <w:t>Alibaba und die vierzig Räuber</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Kopfzeile"/>
    </w:pPr>
    <w:r>
      <w:tab/>
    </w:r>
    <w:r>
      <w:tab/>
    </w:r>
    <w:fldSimple w:instr=" AUTHOR  \* MERGEFORMAT ">
      <w:r>
        <w:rPr>
          <w:noProof/>
        </w:rPr>
        <w:t>Heese</w:t>
      </w:r>
    </w:fldSimple>
    <w:r>
      <w:t>/Joukov</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Kopfzeil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9256E4">
    <w:pPr>
      <w:pStyle w:val="Kopfzeile"/>
    </w:pPr>
    <w:fldSimple w:instr=" TITLE  \* MERGEFORMAT ">
      <w:r w:rsidR="005C510A">
        <w:t>Alibaba und die vierzig Räuber</w:t>
      </w:r>
    </w:fldSimple>
    <w:r w:rsidR="005C510A">
      <w:tab/>
      <w:t>Szenen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B6FBA"/>
    <w:multiLevelType w:val="multilevel"/>
    <w:tmpl w:val="AAECC1B2"/>
    <w:lvl w:ilvl="0">
      <w:start w:val="1"/>
      <w:numFmt w:val="upperRoman"/>
      <w:lvlText w:val="%1."/>
      <w:lvlJc w:val="left"/>
      <w:pPr>
        <w:tabs>
          <w:tab w:val="num" w:pos="-1800"/>
        </w:tabs>
        <w:ind w:left="-2160" w:firstLine="0"/>
      </w:pPr>
      <w:rPr>
        <w:rFonts w:hint="default"/>
      </w:rPr>
    </w:lvl>
    <w:lvl w:ilvl="1">
      <w:start w:val="1"/>
      <w:numFmt w:val="upperRoman"/>
      <w:pStyle w:val="berschrift2"/>
      <w:lvlText w:val="%2."/>
      <w:lvlJc w:val="left"/>
      <w:pPr>
        <w:tabs>
          <w:tab w:val="num" w:pos="-720"/>
        </w:tabs>
        <w:ind w:left="-1440" w:firstLine="0"/>
      </w:pPr>
      <w:rPr>
        <w:rFonts w:hint="default"/>
      </w:rPr>
    </w:lvl>
    <w:lvl w:ilvl="2">
      <w:start w:val="1"/>
      <w:numFmt w:val="decimal"/>
      <w:pStyle w:val="berschrift3"/>
      <w:lvlText w:val="%3."/>
      <w:lvlJc w:val="left"/>
      <w:pPr>
        <w:tabs>
          <w:tab w:val="num" w:pos="-360"/>
        </w:tabs>
        <w:ind w:left="-720" w:firstLine="0"/>
      </w:pPr>
      <w:rPr>
        <w:rFonts w:hint="default"/>
      </w:rPr>
    </w:lvl>
    <w:lvl w:ilvl="3">
      <w:start w:val="1"/>
      <w:numFmt w:val="lowerLetter"/>
      <w:pStyle w:val="berschrift4"/>
      <w:lvlText w:val="%3 %4"/>
      <w:lvlJc w:val="left"/>
      <w:pPr>
        <w:tabs>
          <w:tab w:val="num" w:pos="720"/>
        </w:tabs>
        <w:ind w:left="0" w:firstLine="0"/>
      </w:pPr>
      <w:rPr>
        <w:rFonts w:hint="default"/>
      </w:rPr>
    </w:lvl>
    <w:lvl w:ilvl="4">
      <w:start w:val="1"/>
      <w:numFmt w:val="decimal"/>
      <w:lvlText w:val="(%5)"/>
      <w:lvlJc w:val="left"/>
      <w:pPr>
        <w:tabs>
          <w:tab w:val="num" w:pos="1080"/>
        </w:tabs>
        <w:ind w:left="720" w:firstLine="0"/>
      </w:pPr>
      <w:rPr>
        <w:rFonts w:hint="default"/>
      </w:rPr>
    </w:lvl>
    <w:lvl w:ilvl="5">
      <w:start w:val="1"/>
      <w:numFmt w:val="lowerLetter"/>
      <w:lvlText w:val="(%6)"/>
      <w:lvlJc w:val="left"/>
      <w:pPr>
        <w:tabs>
          <w:tab w:val="num" w:pos="1800"/>
        </w:tabs>
        <w:ind w:left="1440" w:firstLine="0"/>
      </w:pPr>
      <w:rPr>
        <w:rFonts w:hint="default"/>
      </w:rPr>
    </w:lvl>
    <w:lvl w:ilvl="6">
      <w:start w:val="1"/>
      <w:numFmt w:val="lowerRoman"/>
      <w:lvlText w:val="(%7)"/>
      <w:lvlJc w:val="left"/>
      <w:pPr>
        <w:tabs>
          <w:tab w:val="num" w:pos="2520"/>
        </w:tabs>
        <w:ind w:left="2160" w:firstLine="0"/>
      </w:pPr>
      <w:rPr>
        <w:rFonts w:hint="default"/>
      </w:rPr>
    </w:lvl>
    <w:lvl w:ilvl="7">
      <w:start w:val="1"/>
      <w:numFmt w:val="lowerLetter"/>
      <w:lvlText w:val="(%8)"/>
      <w:lvlJc w:val="left"/>
      <w:pPr>
        <w:tabs>
          <w:tab w:val="num" w:pos="3240"/>
        </w:tabs>
        <w:ind w:left="2880" w:firstLine="0"/>
      </w:pPr>
      <w:rPr>
        <w:rFonts w:hint="default"/>
      </w:rPr>
    </w:lvl>
    <w:lvl w:ilvl="8">
      <w:start w:val="1"/>
      <w:numFmt w:val="lowerRoman"/>
      <w:lvlText w:val="(%9)"/>
      <w:lvlJc w:val="left"/>
      <w:pPr>
        <w:tabs>
          <w:tab w:val="num" w:pos="3960"/>
        </w:tabs>
        <w:ind w:left="3600" w:firstLine="0"/>
      </w:pPr>
      <w:rPr>
        <w:rFonts w:hint="default"/>
      </w:rPr>
    </w:lvl>
  </w:abstractNum>
  <w:abstractNum w:abstractNumId="1">
    <w:nsid w:val="5A1228F7"/>
    <w:multiLevelType w:val="singleLevel"/>
    <w:tmpl w:val="C5E4779A"/>
    <w:lvl w:ilvl="0">
      <w:start w:val="1"/>
      <w:numFmt w:val="upperRoman"/>
      <w:lvlText w:val="%1."/>
      <w:lvlJc w:val="left"/>
      <w:pPr>
        <w:tabs>
          <w:tab w:val="num" w:pos="720"/>
        </w:tabs>
        <w:ind w:left="720" w:hanging="720"/>
      </w:pPr>
    </w:lvl>
  </w:abstractNum>
  <w:abstractNum w:abstractNumId="2">
    <w:nsid w:val="63771A78"/>
    <w:multiLevelType w:val="hybridMultilevel"/>
    <w:tmpl w:val="28466D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3"/>
    </w:lvlOverride>
    <w:lvlOverride w:ilvl="2">
      <w:startOverride w:val="2"/>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0"/>
  </w:num>
  <w:num w:numId="40">
    <w:abstractNumId w:val="0"/>
  </w:num>
  <w:num w:numId="41">
    <w:abstractNumId w:val="0"/>
  </w:num>
  <w:num w:numId="42">
    <w:abstractNumId w:val="0"/>
  </w:num>
  <w:num w:numId="43">
    <w:abstractNumId w:val="0"/>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mirrorMargins/>
  <w:hideSpellingErrors/>
  <w:activeWritingStyle w:appName="MSWord" w:lang="de-DE" w:vendorID="64" w:dllVersion="6" w:nlCheck="1" w:checkStyle="1"/>
  <w:activeWritingStyle w:appName="MSWord" w:lang="en-GB" w:vendorID="64" w:dllVersion="6" w:nlCheck="1" w:checkStyle="1"/>
  <w:activeWritingStyle w:appName="MSWord" w:lang="fr-FR" w:vendorID="64" w:dllVersion="6" w:nlCheck="1" w:checkStyle="1"/>
  <w:activeWritingStyle w:appName="MSWord" w:lang="it-IT"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de-DE" w:vendorID="64" w:dllVersion="131078" w:nlCheck="1" w:checkStyle="1"/>
  <w:activeWritingStyle w:appName="MSWord" w:lang="de-DE" w:vendorID="9" w:dllVersion="512" w:checkStyle="1"/>
  <w:activeWritingStyle w:appName="MSWord" w:lang="fr-FR" w:vendorID="9" w:dllVersion="512" w:checkStyle="1"/>
  <w:proofState w:grammar="clean"/>
  <w:attachedTemplate r:id="rId1"/>
  <w:stylePaneFormatFilter w:val="3F01"/>
  <w:defaultTabStop w:val="708"/>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5537"/>
  </w:hdrShapeDefaults>
  <w:footnotePr>
    <w:footnote w:id="0"/>
    <w:footnote w:id="1"/>
  </w:footnotePr>
  <w:endnotePr>
    <w:endnote w:id="0"/>
    <w:endnote w:id="1"/>
  </w:endnotePr>
  <w:compat/>
  <w:docVars>
    <w:docVar w:name="Rolle01" w:val="Person vom Theater"/>
    <w:docVar w:name="Rolle02" w:val="Mustafa"/>
    <w:docVar w:name="Rolle03" w:val="Scheherazade"/>
    <w:docVar w:name="Rolle04" w:val="Alibaba"/>
    <w:docVar w:name="Rolle05" w:val="Hauptmann"/>
    <w:docVar w:name="Rolle06" w:val="Fatima"/>
    <w:docVar w:name="Rolle07" w:val="Esel"/>
    <w:docVar w:name="Rolle08" w:val="Mardschana"/>
    <w:docVar w:name="Rolle09" w:val="Kasim"/>
    <w:docVar w:name="Rolle10" w:val="Räuber 1"/>
    <w:docVar w:name="Rolle11" w:val="Räuber 7"/>
  </w:docVars>
  <w:rsids>
    <w:rsidRoot w:val="00E54B6E"/>
    <w:rsid w:val="00006C0C"/>
    <w:rsid w:val="00011500"/>
    <w:rsid w:val="0002163B"/>
    <w:rsid w:val="00022DC6"/>
    <w:rsid w:val="00023460"/>
    <w:rsid w:val="00032B27"/>
    <w:rsid w:val="0004186D"/>
    <w:rsid w:val="00046390"/>
    <w:rsid w:val="00057C0E"/>
    <w:rsid w:val="000717E6"/>
    <w:rsid w:val="000778F4"/>
    <w:rsid w:val="00086326"/>
    <w:rsid w:val="000913F6"/>
    <w:rsid w:val="000A448E"/>
    <w:rsid w:val="000A5271"/>
    <w:rsid w:val="000A69EE"/>
    <w:rsid w:val="000B3253"/>
    <w:rsid w:val="000C49CC"/>
    <w:rsid w:val="000E537C"/>
    <w:rsid w:val="000F210E"/>
    <w:rsid w:val="00112E44"/>
    <w:rsid w:val="00120DE3"/>
    <w:rsid w:val="0012556B"/>
    <w:rsid w:val="0013442F"/>
    <w:rsid w:val="00143A60"/>
    <w:rsid w:val="0015216A"/>
    <w:rsid w:val="001544E8"/>
    <w:rsid w:val="001563B5"/>
    <w:rsid w:val="001611C7"/>
    <w:rsid w:val="001612A8"/>
    <w:rsid w:val="00166280"/>
    <w:rsid w:val="001A09F4"/>
    <w:rsid w:val="001A5E64"/>
    <w:rsid w:val="001B058A"/>
    <w:rsid w:val="001B4022"/>
    <w:rsid w:val="001C197F"/>
    <w:rsid w:val="001D13A2"/>
    <w:rsid w:val="001D71DF"/>
    <w:rsid w:val="001E11DC"/>
    <w:rsid w:val="001E63FB"/>
    <w:rsid w:val="001E72F9"/>
    <w:rsid w:val="001F23D1"/>
    <w:rsid w:val="00207C11"/>
    <w:rsid w:val="00235CD0"/>
    <w:rsid w:val="0023721D"/>
    <w:rsid w:val="0026407B"/>
    <w:rsid w:val="0026650A"/>
    <w:rsid w:val="00271E74"/>
    <w:rsid w:val="00276254"/>
    <w:rsid w:val="002A6F70"/>
    <w:rsid w:val="002B3950"/>
    <w:rsid w:val="002C082D"/>
    <w:rsid w:val="002C5148"/>
    <w:rsid w:val="002C7513"/>
    <w:rsid w:val="002C7BCD"/>
    <w:rsid w:val="002C7CCE"/>
    <w:rsid w:val="002D2882"/>
    <w:rsid w:val="002D50BA"/>
    <w:rsid w:val="002E5E26"/>
    <w:rsid w:val="00313EE9"/>
    <w:rsid w:val="00320EA0"/>
    <w:rsid w:val="003226A4"/>
    <w:rsid w:val="00333133"/>
    <w:rsid w:val="00345949"/>
    <w:rsid w:val="003500A5"/>
    <w:rsid w:val="00372CA4"/>
    <w:rsid w:val="0037361E"/>
    <w:rsid w:val="0037617E"/>
    <w:rsid w:val="00382599"/>
    <w:rsid w:val="00397029"/>
    <w:rsid w:val="003B60B2"/>
    <w:rsid w:val="003B6585"/>
    <w:rsid w:val="003C6845"/>
    <w:rsid w:val="003D3015"/>
    <w:rsid w:val="003D6D8F"/>
    <w:rsid w:val="003F7B28"/>
    <w:rsid w:val="00413045"/>
    <w:rsid w:val="00416752"/>
    <w:rsid w:val="004176F8"/>
    <w:rsid w:val="00423FF7"/>
    <w:rsid w:val="00425D53"/>
    <w:rsid w:val="004314FE"/>
    <w:rsid w:val="00444816"/>
    <w:rsid w:val="00444960"/>
    <w:rsid w:val="0044678B"/>
    <w:rsid w:val="0045378D"/>
    <w:rsid w:val="004538BC"/>
    <w:rsid w:val="00453E42"/>
    <w:rsid w:val="00460173"/>
    <w:rsid w:val="00465689"/>
    <w:rsid w:val="00472B51"/>
    <w:rsid w:val="00473010"/>
    <w:rsid w:val="00475A15"/>
    <w:rsid w:val="00482C3F"/>
    <w:rsid w:val="00490F2C"/>
    <w:rsid w:val="00490F52"/>
    <w:rsid w:val="004A2038"/>
    <w:rsid w:val="004A2396"/>
    <w:rsid w:val="004B31B3"/>
    <w:rsid w:val="004C2D27"/>
    <w:rsid w:val="004E5194"/>
    <w:rsid w:val="00500AA2"/>
    <w:rsid w:val="0051059C"/>
    <w:rsid w:val="00511BA5"/>
    <w:rsid w:val="00520E0A"/>
    <w:rsid w:val="00525BAC"/>
    <w:rsid w:val="00546F91"/>
    <w:rsid w:val="00550956"/>
    <w:rsid w:val="00572F7A"/>
    <w:rsid w:val="00577D9E"/>
    <w:rsid w:val="005841DE"/>
    <w:rsid w:val="0059435C"/>
    <w:rsid w:val="005A77E8"/>
    <w:rsid w:val="005B0112"/>
    <w:rsid w:val="005B4ED6"/>
    <w:rsid w:val="005C28E4"/>
    <w:rsid w:val="005C510A"/>
    <w:rsid w:val="005E4D80"/>
    <w:rsid w:val="005E635F"/>
    <w:rsid w:val="005F4A0C"/>
    <w:rsid w:val="00604081"/>
    <w:rsid w:val="00606103"/>
    <w:rsid w:val="006076C0"/>
    <w:rsid w:val="00621E9B"/>
    <w:rsid w:val="006311F7"/>
    <w:rsid w:val="006334A4"/>
    <w:rsid w:val="00636AC0"/>
    <w:rsid w:val="00643D02"/>
    <w:rsid w:val="0064591A"/>
    <w:rsid w:val="00651CFC"/>
    <w:rsid w:val="00664AE7"/>
    <w:rsid w:val="00666EB8"/>
    <w:rsid w:val="00673C76"/>
    <w:rsid w:val="00696717"/>
    <w:rsid w:val="006A0415"/>
    <w:rsid w:val="006A0EBA"/>
    <w:rsid w:val="006A355F"/>
    <w:rsid w:val="006B3810"/>
    <w:rsid w:val="006C3275"/>
    <w:rsid w:val="006C3AA7"/>
    <w:rsid w:val="006E2D61"/>
    <w:rsid w:val="006F0965"/>
    <w:rsid w:val="006F1742"/>
    <w:rsid w:val="006F2FFC"/>
    <w:rsid w:val="006F3788"/>
    <w:rsid w:val="006F6F19"/>
    <w:rsid w:val="006F70B8"/>
    <w:rsid w:val="0070365F"/>
    <w:rsid w:val="0070458B"/>
    <w:rsid w:val="0071172E"/>
    <w:rsid w:val="007165B5"/>
    <w:rsid w:val="007307B2"/>
    <w:rsid w:val="00735DFC"/>
    <w:rsid w:val="00741C56"/>
    <w:rsid w:val="00742555"/>
    <w:rsid w:val="007532D7"/>
    <w:rsid w:val="007656A0"/>
    <w:rsid w:val="00785C81"/>
    <w:rsid w:val="007869A4"/>
    <w:rsid w:val="007901AB"/>
    <w:rsid w:val="00795D1D"/>
    <w:rsid w:val="007A3893"/>
    <w:rsid w:val="007A50CE"/>
    <w:rsid w:val="007B1C38"/>
    <w:rsid w:val="007B4655"/>
    <w:rsid w:val="007B50CA"/>
    <w:rsid w:val="007C34BD"/>
    <w:rsid w:val="007C5532"/>
    <w:rsid w:val="007D2054"/>
    <w:rsid w:val="007D5112"/>
    <w:rsid w:val="007E5310"/>
    <w:rsid w:val="007F618A"/>
    <w:rsid w:val="007F68D2"/>
    <w:rsid w:val="007F73CC"/>
    <w:rsid w:val="008103AF"/>
    <w:rsid w:val="00814CFE"/>
    <w:rsid w:val="00817D43"/>
    <w:rsid w:val="00822F1A"/>
    <w:rsid w:val="0082707A"/>
    <w:rsid w:val="00827A47"/>
    <w:rsid w:val="00833063"/>
    <w:rsid w:val="008378FD"/>
    <w:rsid w:val="0084480F"/>
    <w:rsid w:val="00846CC9"/>
    <w:rsid w:val="00863C2B"/>
    <w:rsid w:val="008776D7"/>
    <w:rsid w:val="0088664F"/>
    <w:rsid w:val="00896C8C"/>
    <w:rsid w:val="008A227A"/>
    <w:rsid w:val="008B0311"/>
    <w:rsid w:val="008B58B6"/>
    <w:rsid w:val="008D205F"/>
    <w:rsid w:val="008E0930"/>
    <w:rsid w:val="008E21C0"/>
    <w:rsid w:val="008E4265"/>
    <w:rsid w:val="008E7B50"/>
    <w:rsid w:val="008F54A7"/>
    <w:rsid w:val="008F582C"/>
    <w:rsid w:val="00900C2E"/>
    <w:rsid w:val="00904AB0"/>
    <w:rsid w:val="00906B3B"/>
    <w:rsid w:val="009256E4"/>
    <w:rsid w:val="009360BC"/>
    <w:rsid w:val="00943F09"/>
    <w:rsid w:val="00944748"/>
    <w:rsid w:val="00945722"/>
    <w:rsid w:val="009465C8"/>
    <w:rsid w:val="0094699C"/>
    <w:rsid w:val="00950032"/>
    <w:rsid w:val="00953226"/>
    <w:rsid w:val="009606D5"/>
    <w:rsid w:val="00965EF6"/>
    <w:rsid w:val="00992312"/>
    <w:rsid w:val="009A3A6C"/>
    <w:rsid w:val="009A3B2B"/>
    <w:rsid w:val="009A5C62"/>
    <w:rsid w:val="009A7D37"/>
    <w:rsid w:val="009B1EA3"/>
    <w:rsid w:val="009B78CB"/>
    <w:rsid w:val="009C11EB"/>
    <w:rsid w:val="009C7DE7"/>
    <w:rsid w:val="009D73E8"/>
    <w:rsid w:val="009D7545"/>
    <w:rsid w:val="009E1985"/>
    <w:rsid w:val="009F0D38"/>
    <w:rsid w:val="00A0423D"/>
    <w:rsid w:val="00A04A09"/>
    <w:rsid w:val="00A05C08"/>
    <w:rsid w:val="00A158E1"/>
    <w:rsid w:val="00A3143A"/>
    <w:rsid w:val="00A33552"/>
    <w:rsid w:val="00A40C80"/>
    <w:rsid w:val="00A50F15"/>
    <w:rsid w:val="00A51624"/>
    <w:rsid w:val="00A571B7"/>
    <w:rsid w:val="00A65E4C"/>
    <w:rsid w:val="00A65EA4"/>
    <w:rsid w:val="00A6606B"/>
    <w:rsid w:val="00A7161A"/>
    <w:rsid w:val="00A94725"/>
    <w:rsid w:val="00AA1D38"/>
    <w:rsid w:val="00AB2828"/>
    <w:rsid w:val="00AB3C05"/>
    <w:rsid w:val="00AB441B"/>
    <w:rsid w:val="00AB4CB9"/>
    <w:rsid w:val="00AB5BE3"/>
    <w:rsid w:val="00AB61C3"/>
    <w:rsid w:val="00AB6EE9"/>
    <w:rsid w:val="00AC08CF"/>
    <w:rsid w:val="00AC0E13"/>
    <w:rsid w:val="00AD1AFE"/>
    <w:rsid w:val="00AF6AEB"/>
    <w:rsid w:val="00B05602"/>
    <w:rsid w:val="00B078BB"/>
    <w:rsid w:val="00B12CE6"/>
    <w:rsid w:val="00B37DC6"/>
    <w:rsid w:val="00B50F7E"/>
    <w:rsid w:val="00BB2195"/>
    <w:rsid w:val="00BC35B2"/>
    <w:rsid w:val="00BE1528"/>
    <w:rsid w:val="00BE700A"/>
    <w:rsid w:val="00BE730F"/>
    <w:rsid w:val="00BF0B76"/>
    <w:rsid w:val="00BF1BDF"/>
    <w:rsid w:val="00BF51B6"/>
    <w:rsid w:val="00BF731D"/>
    <w:rsid w:val="00C00E39"/>
    <w:rsid w:val="00C057AF"/>
    <w:rsid w:val="00C12492"/>
    <w:rsid w:val="00C13BF5"/>
    <w:rsid w:val="00C1426F"/>
    <w:rsid w:val="00C23A97"/>
    <w:rsid w:val="00C322C7"/>
    <w:rsid w:val="00C345C4"/>
    <w:rsid w:val="00C37AC2"/>
    <w:rsid w:val="00C533A9"/>
    <w:rsid w:val="00C63C57"/>
    <w:rsid w:val="00C655A4"/>
    <w:rsid w:val="00C66417"/>
    <w:rsid w:val="00C667D6"/>
    <w:rsid w:val="00C723F9"/>
    <w:rsid w:val="00C74B6F"/>
    <w:rsid w:val="00C8628A"/>
    <w:rsid w:val="00CA1678"/>
    <w:rsid w:val="00CA51E0"/>
    <w:rsid w:val="00CC41FF"/>
    <w:rsid w:val="00CC6CF7"/>
    <w:rsid w:val="00CE2367"/>
    <w:rsid w:val="00CE3928"/>
    <w:rsid w:val="00CE7880"/>
    <w:rsid w:val="00CF390B"/>
    <w:rsid w:val="00CF5A2A"/>
    <w:rsid w:val="00D21538"/>
    <w:rsid w:val="00D4055B"/>
    <w:rsid w:val="00D4513B"/>
    <w:rsid w:val="00D47639"/>
    <w:rsid w:val="00D47CC2"/>
    <w:rsid w:val="00D60F54"/>
    <w:rsid w:val="00D636D2"/>
    <w:rsid w:val="00D7342D"/>
    <w:rsid w:val="00D761E7"/>
    <w:rsid w:val="00D76342"/>
    <w:rsid w:val="00D8061A"/>
    <w:rsid w:val="00D96001"/>
    <w:rsid w:val="00D9765B"/>
    <w:rsid w:val="00DA2186"/>
    <w:rsid w:val="00DB1E35"/>
    <w:rsid w:val="00DB4EBE"/>
    <w:rsid w:val="00DB51DB"/>
    <w:rsid w:val="00DC17AF"/>
    <w:rsid w:val="00DC2B9F"/>
    <w:rsid w:val="00DE367A"/>
    <w:rsid w:val="00DE50E4"/>
    <w:rsid w:val="00E16B56"/>
    <w:rsid w:val="00E2172B"/>
    <w:rsid w:val="00E26828"/>
    <w:rsid w:val="00E276F3"/>
    <w:rsid w:val="00E40EE7"/>
    <w:rsid w:val="00E41EFB"/>
    <w:rsid w:val="00E4336A"/>
    <w:rsid w:val="00E50144"/>
    <w:rsid w:val="00E54B6E"/>
    <w:rsid w:val="00E6644B"/>
    <w:rsid w:val="00E747E1"/>
    <w:rsid w:val="00E76F1E"/>
    <w:rsid w:val="00E83A6A"/>
    <w:rsid w:val="00E84B08"/>
    <w:rsid w:val="00E9095F"/>
    <w:rsid w:val="00E915A2"/>
    <w:rsid w:val="00E94572"/>
    <w:rsid w:val="00E94F25"/>
    <w:rsid w:val="00EA4E10"/>
    <w:rsid w:val="00EB00DF"/>
    <w:rsid w:val="00EB0CF1"/>
    <w:rsid w:val="00EC086E"/>
    <w:rsid w:val="00EC5D3B"/>
    <w:rsid w:val="00EC615A"/>
    <w:rsid w:val="00ED2893"/>
    <w:rsid w:val="00EE4E36"/>
    <w:rsid w:val="00EF1EA0"/>
    <w:rsid w:val="00EF7B7C"/>
    <w:rsid w:val="00F0211E"/>
    <w:rsid w:val="00F13F48"/>
    <w:rsid w:val="00F21063"/>
    <w:rsid w:val="00F3097F"/>
    <w:rsid w:val="00F3208A"/>
    <w:rsid w:val="00F5420A"/>
    <w:rsid w:val="00F6306C"/>
    <w:rsid w:val="00F72100"/>
    <w:rsid w:val="00F72814"/>
    <w:rsid w:val="00F84F59"/>
    <w:rsid w:val="00F870FD"/>
    <w:rsid w:val="00F903F6"/>
    <w:rsid w:val="00F940C7"/>
    <w:rsid w:val="00F958BE"/>
    <w:rsid w:val="00FA7168"/>
    <w:rsid w:val="00FD4275"/>
    <w:rsid w:val="00FD5122"/>
    <w:rsid w:val="00FE79D7"/>
    <w:rsid w:val="00FF4D14"/>
    <w:rsid w:val="00FF5D9D"/>
    <w:rsid w:val="00FF763A"/>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2" w:uiPriority="39"/>
    <w:lsdException w:name="toc 3" w:uiPriority="39"/>
    <w:lsdException w:name="toc 4"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Code"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4513B"/>
    <w:pPr>
      <w:spacing w:after="120" w:line="280" w:lineRule="atLeast"/>
    </w:pPr>
    <w:rPr>
      <w:rFonts w:ascii="Arial" w:hAnsi="Arial"/>
      <w:sz w:val="22"/>
    </w:rPr>
  </w:style>
  <w:style w:type="paragraph" w:styleId="berschrift1">
    <w:name w:val="heading 1"/>
    <w:basedOn w:val="Standard"/>
    <w:next w:val="Standard"/>
    <w:qFormat/>
    <w:rsid w:val="00D4513B"/>
    <w:pPr>
      <w:keepNext/>
      <w:spacing w:before="720" w:after="360"/>
      <w:jc w:val="center"/>
      <w:outlineLvl w:val="0"/>
    </w:pPr>
    <w:rPr>
      <w:kern w:val="28"/>
      <w:sz w:val="32"/>
    </w:rPr>
  </w:style>
  <w:style w:type="paragraph" w:styleId="berschrift2">
    <w:name w:val="heading 2"/>
    <w:basedOn w:val="Standard"/>
    <w:next w:val="Text"/>
    <w:qFormat/>
    <w:rsid w:val="00D4513B"/>
    <w:pPr>
      <w:keepLines/>
      <w:pageBreakBefore/>
      <w:numPr>
        <w:ilvl w:val="1"/>
        <w:numId w:val="42"/>
      </w:numPr>
      <w:tabs>
        <w:tab w:val="clear" w:pos="-720"/>
        <w:tab w:val="left" w:pos="425"/>
      </w:tabs>
      <w:ind w:left="0"/>
      <w:outlineLvl w:val="1"/>
    </w:pPr>
    <w:rPr>
      <w:b/>
      <w:sz w:val="28"/>
    </w:rPr>
  </w:style>
  <w:style w:type="paragraph" w:styleId="berschrift3">
    <w:name w:val="heading 3"/>
    <w:basedOn w:val="berschrift2"/>
    <w:next w:val="Text"/>
    <w:link w:val="berschrift3Zchn"/>
    <w:qFormat/>
    <w:rsid w:val="00D4513B"/>
    <w:pPr>
      <w:keepNext/>
      <w:pageBreakBefore w:val="0"/>
      <w:numPr>
        <w:ilvl w:val="2"/>
        <w:numId w:val="43"/>
      </w:numPr>
      <w:tabs>
        <w:tab w:val="clear" w:pos="-360"/>
      </w:tabs>
      <w:spacing w:before="240"/>
      <w:ind w:left="0"/>
      <w:outlineLvl w:val="2"/>
    </w:pPr>
    <w:rPr>
      <w:b w:val="0"/>
      <w:i/>
      <w:sz w:val="24"/>
    </w:rPr>
  </w:style>
  <w:style w:type="paragraph" w:styleId="berschrift4">
    <w:name w:val="heading 4"/>
    <w:basedOn w:val="berschrift3"/>
    <w:next w:val="Text"/>
    <w:link w:val="berschrift4Zchn"/>
    <w:qFormat/>
    <w:rsid w:val="00D4513B"/>
    <w:pPr>
      <w:numPr>
        <w:ilvl w:val="3"/>
        <w:numId w:val="41"/>
      </w:numPr>
      <w:tabs>
        <w:tab w:val="clear" w:pos="720"/>
      </w:tabs>
      <w:outlineLvl w:val="3"/>
    </w:pPr>
    <w:rPr>
      <w:sz w:val="22"/>
    </w:rPr>
  </w:style>
  <w:style w:type="paragraph" w:styleId="berschrift5">
    <w:name w:val="heading 5"/>
    <w:basedOn w:val="berschrift4"/>
    <w:next w:val="Standard"/>
    <w:qFormat/>
    <w:rsid w:val="00D4513B"/>
    <w:pPr>
      <w:pageBreakBefore/>
      <w:numPr>
        <w:ilvl w:val="0"/>
        <w:numId w:val="0"/>
      </w:numPr>
      <w:spacing w:before="0"/>
      <w:outlineLvl w:val="4"/>
    </w:pPr>
    <w:rPr>
      <w:b/>
    </w:rPr>
  </w:style>
  <w:style w:type="paragraph" w:styleId="berschrift6">
    <w:name w:val="heading 6"/>
    <w:basedOn w:val="Standard"/>
    <w:next w:val="Standard"/>
    <w:qFormat/>
    <w:rsid w:val="00D4513B"/>
    <w:pPr>
      <w:outlineLvl w:val="5"/>
    </w:pPr>
    <w:rPr>
      <w:sz w:val="16"/>
    </w:rPr>
  </w:style>
  <w:style w:type="paragraph" w:styleId="berschrift7">
    <w:name w:val="heading 7"/>
    <w:basedOn w:val="berschrift6"/>
    <w:next w:val="Standard"/>
    <w:qFormat/>
    <w:rsid w:val="00D4513B"/>
    <w:pPr>
      <w:outlineLvl w:val="6"/>
    </w:pPr>
  </w:style>
  <w:style w:type="paragraph" w:styleId="berschrift8">
    <w:name w:val="heading 8"/>
    <w:basedOn w:val="berschrift7"/>
    <w:next w:val="Standard"/>
    <w:qFormat/>
    <w:rsid w:val="00D4513B"/>
    <w:pPr>
      <w:outlineLvl w:val="7"/>
    </w:pPr>
  </w:style>
  <w:style w:type="paragraph" w:styleId="berschrift9">
    <w:name w:val="heading 9"/>
    <w:basedOn w:val="berschrift8"/>
    <w:next w:val="Standard"/>
    <w:qFormat/>
    <w:rsid w:val="00D4513B"/>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rsid w:val="00D4513B"/>
    <w:pPr>
      <w:ind w:left="1276" w:hanging="1276"/>
    </w:pPr>
  </w:style>
  <w:style w:type="paragraph" w:styleId="Kopfzeile">
    <w:name w:val="header"/>
    <w:basedOn w:val="Standard"/>
    <w:rsid w:val="00D4513B"/>
    <w:pPr>
      <w:tabs>
        <w:tab w:val="center" w:pos="4620"/>
        <w:tab w:val="right" w:pos="9241"/>
      </w:tabs>
    </w:pPr>
    <w:rPr>
      <w:sz w:val="18"/>
    </w:rPr>
  </w:style>
  <w:style w:type="character" w:customStyle="1" w:styleId="RollenNamen">
    <w:name w:val="RollenNamen"/>
    <w:basedOn w:val="Absatz-Standardschriftart"/>
    <w:rsid w:val="00D4513B"/>
    <w:rPr>
      <w:rFonts w:ascii="Arial" w:hAnsi="Arial"/>
      <w:smallCaps/>
      <w:color w:val="0000FF"/>
      <w:sz w:val="22"/>
    </w:rPr>
  </w:style>
  <w:style w:type="character" w:customStyle="1" w:styleId="Anweisung">
    <w:name w:val="Anweisung"/>
    <w:basedOn w:val="Absatz-Standardschriftart"/>
    <w:rsid w:val="00D4513B"/>
    <w:rPr>
      <w:rFonts w:ascii="Arial" w:hAnsi="Arial"/>
      <w:i/>
      <w:color w:val="008000"/>
      <w:sz w:val="20"/>
    </w:rPr>
  </w:style>
  <w:style w:type="paragraph" w:styleId="Fuzeile">
    <w:name w:val="footer"/>
    <w:basedOn w:val="Kopfzeile"/>
    <w:rsid w:val="00D4513B"/>
  </w:style>
  <w:style w:type="character" w:styleId="Seitenzahl">
    <w:name w:val="page number"/>
    <w:basedOn w:val="Absatz-Standardschriftart"/>
    <w:rsid w:val="00D4513B"/>
  </w:style>
  <w:style w:type="paragraph" w:customStyle="1" w:styleId="MeinText">
    <w:name w:val="MeinText"/>
    <w:basedOn w:val="Text"/>
    <w:next w:val="Text"/>
    <w:rsid w:val="00D4513B"/>
    <w:rPr>
      <w:color w:val="800000"/>
    </w:rPr>
  </w:style>
  <w:style w:type="paragraph" w:styleId="Dokumentstruktur">
    <w:name w:val="Document Map"/>
    <w:basedOn w:val="Standard"/>
    <w:semiHidden/>
    <w:rsid w:val="00D4513B"/>
    <w:pPr>
      <w:shd w:val="clear" w:color="auto" w:fill="000080"/>
    </w:pPr>
    <w:rPr>
      <w:rFonts w:ascii="Tahoma" w:hAnsi="Tahoma"/>
    </w:rPr>
  </w:style>
  <w:style w:type="paragraph" w:styleId="Funotentext">
    <w:name w:val="footnote text"/>
    <w:basedOn w:val="Standard"/>
    <w:semiHidden/>
    <w:rsid w:val="00D4513B"/>
    <w:pPr>
      <w:spacing w:after="0" w:line="240" w:lineRule="auto"/>
      <w:ind w:left="170" w:hanging="170"/>
    </w:pPr>
    <w:rPr>
      <w:sz w:val="16"/>
    </w:rPr>
  </w:style>
  <w:style w:type="paragraph" w:customStyle="1" w:styleId="DramatisPersonae">
    <w:name w:val="DramatisPersonae"/>
    <w:basedOn w:val="Standard"/>
    <w:rsid w:val="00D4513B"/>
    <w:pPr>
      <w:ind w:left="2268" w:hanging="2268"/>
    </w:pPr>
  </w:style>
  <w:style w:type="paragraph" w:customStyle="1" w:styleId="Szenerie">
    <w:name w:val="Szenerie"/>
    <w:basedOn w:val="Standard"/>
    <w:rsid w:val="00D4513B"/>
    <w:pPr>
      <w:tabs>
        <w:tab w:val="left" w:pos="567"/>
      </w:tabs>
      <w:spacing w:before="240"/>
    </w:pPr>
  </w:style>
  <w:style w:type="character" w:styleId="Funotenzeichen">
    <w:name w:val="footnote reference"/>
    <w:basedOn w:val="Absatz-Standardschriftart"/>
    <w:semiHidden/>
    <w:rsid w:val="00D4513B"/>
    <w:rPr>
      <w:vertAlign w:val="superscript"/>
    </w:rPr>
  </w:style>
  <w:style w:type="paragraph" w:customStyle="1" w:styleId="RollenNamenAbsatz">
    <w:name w:val="RollenNamenAbsatz"/>
    <w:basedOn w:val="Standard"/>
    <w:rsid w:val="00D4513B"/>
    <w:pPr>
      <w:jc w:val="right"/>
    </w:pPr>
    <w:rPr>
      <w:smallCaps/>
      <w:color w:val="000080"/>
    </w:rPr>
  </w:style>
  <w:style w:type="paragraph" w:styleId="Titel">
    <w:name w:val="Title"/>
    <w:basedOn w:val="Standard"/>
    <w:qFormat/>
    <w:rsid w:val="00D4513B"/>
    <w:pPr>
      <w:spacing w:before="1200"/>
      <w:jc w:val="center"/>
      <w:outlineLvl w:val="0"/>
    </w:pPr>
    <w:rPr>
      <w:rFonts w:cs="Arial"/>
      <w:b/>
      <w:bCs/>
      <w:sz w:val="40"/>
    </w:rPr>
  </w:style>
  <w:style w:type="paragraph" w:customStyle="1" w:styleId="Zwischentitel">
    <w:name w:val="Zwischentitel"/>
    <w:basedOn w:val="Standard"/>
    <w:next w:val="Szenerie"/>
    <w:rsid w:val="00D4513B"/>
    <w:pPr>
      <w:keepNext/>
      <w:keepLines/>
      <w:pageBreakBefore/>
      <w:spacing w:after="360"/>
    </w:pPr>
    <w:rPr>
      <w:b/>
      <w:sz w:val="28"/>
    </w:rPr>
  </w:style>
  <w:style w:type="paragraph" w:styleId="Verzeichnis2">
    <w:name w:val="toc 2"/>
    <w:basedOn w:val="Verzeichnis1"/>
    <w:uiPriority w:val="39"/>
    <w:rsid w:val="00D4513B"/>
    <w:pPr>
      <w:tabs>
        <w:tab w:val="left" w:pos="425"/>
        <w:tab w:val="right" w:pos="9241"/>
      </w:tabs>
    </w:pPr>
  </w:style>
  <w:style w:type="paragraph" w:customStyle="1" w:styleId="DramatisPersonaeMeineRolle">
    <w:name w:val="DramatisPersonaeMeineRolle"/>
    <w:basedOn w:val="DramatisPersonae"/>
    <w:rsid w:val="00D4513B"/>
    <w:rPr>
      <w:color w:val="800000"/>
    </w:rPr>
  </w:style>
  <w:style w:type="paragraph" w:customStyle="1" w:styleId="TextOhneEinzug">
    <w:name w:val="TextOhneEinzug"/>
    <w:basedOn w:val="Text"/>
    <w:rsid w:val="00D4513B"/>
    <w:pPr>
      <w:ind w:left="0" w:firstLine="0"/>
    </w:pPr>
  </w:style>
  <w:style w:type="paragraph" w:customStyle="1" w:styleId="MeinTextOhneEinzug">
    <w:name w:val="MeinTextOhneEinzug"/>
    <w:basedOn w:val="MeinText"/>
    <w:rsid w:val="00D4513B"/>
    <w:pPr>
      <w:ind w:left="0" w:firstLine="0"/>
    </w:pPr>
  </w:style>
  <w:style w:type="paragraph" w:styleId="Verzeichnis3">
    <w:name w:val="toc 3"/>
    <w:basedOn w:val="Verzeichnis2"/>
    <w:next w:val="Standard"/>
    <w:uiPriority w:val="39"/>
    <w:rsid w:val="00D4513B"/>
    <w:pPr>
      <w:tabs>
        <w:tab w:val="left" w:pos="851"/>
      </w:tabs>
      <w:ind w:left="425"/>
    </w:pPr>
  </w:style>
  <w:style w:type="paragraph" w:styleId="Verzeichnis1">
    <w:name w:val="toc 1"/>
    <w:basedOn w:val="Standard"/>
    <w:next w:val="Standard"/>
    <w:semiHidden/>
    <w:rsid w:val="00D4513B"/>
    <w:pPr>
      <w:spacing w:before="120" w:after="0" w:line="240" w:lineRule="auto"/>
    </w:pPr>
  </w:style>
  <w:style w:type="paragraph" w:styleId="Verzeichnis4">
    <w:name w:val="toc 4"/>
    <w:basedOn w:val="Verzeichnis3"/>
    <w:next w:val="Standard"/>
    <w:uiPriority w:val="39"/>
    <w:rsid w:val="00D4513B"/>
    <w:pPr>
      <w:spacing w:before="0"/>
    </w:pPr>
  </w:style>
  <w:style w:type="paragraph" w:styleId="Verzeichnis5">
    <w:name w:val="toc 5"/>
    <w:basedOn w:val="Verzeichnis4"/>
    <w:next w:val="Standard"/>
    <w:semiHidden/>
    <w:rsid w:val="00D4513B"/>
    <w:pPr>
      <w:spacing w:before="240"/>
    </w:pPr>
    <w:rPr>
      <w:b/>
      <w:i/>
    </w:rPr>
  </w:style>
  <w:style w:type="paragraph" w:styleId="Verzeichnis6">
    <w:name w:val="toc 6"/>
    <w:basedOn w:val="Standard"/>
    <w:next w:val="Standard"/>
    <w:semiHidden/>
    <w:rsid w:val="00D4513B"/>
    <w:rPr>
      <w:sz w:val="16"/>
    </w:rPr>
  </w:style>
  <w:style w:type="paragraph" w:styleId="Verzeichnis7">
    <w:name w:val="toc 7"/>
    <w:basedOn w:val="Verzeichnis6"/>
    <w:next w:val="Standard"/>
    <w:semiHidden/>
    <w:rsid w:val="00D4513B"/>
  </w:style>
  <w:style w:type="paragraph" w:styleId="Verzeichnis8">
    <w:name w:val="toc 8"/>
    <w:basedOn w:val="Verzeichnis7"/>
    <w:next w:val="Standard"/>
    <w:semiHidden/>
    <w:rsid w:val="00D4513B"/>
  </w:style>
  <w:style w:type="paragraph" w:styleId="Verzeichnis9">
    <w:name w:val="toc 9"/>
    <w:basedOn w:val="Verzeichnis8"/>
    <w:next w:val="Standard"/>
    <w:semiHidden/>
    <w:rsid w:val="00D4513B"/>
  </w:style>
  <w:style w:type="character" w:styleId="Hyperlink">
    <w:name w:val="Hyperlink"/>
    <w:basedOn w:val="Absatz-Standardschriftart"/>
    <w:uiPriority w:val="99"/>
    <w:rsid w:val="00D4513B"/>
    <w:rPr>
      <w:color w:val="0000FF"/>
      <w:u w:val="single"/>
    </w:rPr>
  </w:style>
  <w:style w:type="paragraph" w:customStyle="1" w:styleId="Autor">
    <w:name w:val="Autor"/>
    <w:basedOn w:val="Standard"/>
    <w:next w:val="berschrift1"/>
    <w:rsid w:val="00D4513B"/>
    <w:pPr>
      <w:keepLines/>
      <w:spacing w:after="0"/>
      <w:jc w:val="center"/>
    </w:pPr>
    <w:rPr>
      <w:sz w:val="24"/>
    </w:rPr>
  </w:style>
  <w:style w:type="character" w:customStyle="1" w:styleId="TitelInKopfzeile">
    <w:name w:val="TitelInKopfzeile"/>
    <w:basedOn w:val="Absatz-Standardschriftart"/>
    <w:rsid w:val="00D4513B"/>
    <w:rPr>
      <w:vanish/>
    </w:rPr>
  </w:style>
  <w:style w:type="paragraph" w:customStyle="1" w:styleId="Titelblatt-Untertitel">
    <w:name w:val="Titelblatt-Untertitel"/>
    <w:basedOn w:val="Standard"/>
    <w:next w:val="StartMakro"/>
    <w:rsid w:val="00D4513B"/>
    <w:pPr>
      <w:jc w:val="center"/>
    </w:pPr>
    <w:rPr>
      <w:sz w:val="24"/>
    </w:rPr>
  </w:style>
  <w:style w:type="paragraph" w:customStyle="1" w:styleId="StartMakro">
    <w:name w:val="Start Makro"/>
    <w:basedOn w:val="Standard"/>
    <w:next w:val="Copyright"/>
    <w:rsid w:val="00D4513B"/>
    <w:pPr>
      <w:jc w:val="center"/>
    </w:pPr>
    <w:rPr>
      <w:vanish/>
    </w:rPr>
  </w:style>
  <w:style w:type="paragraph" w:customStyle="1" w:styleId="Copyright">
    <w:name w:val="Copyright"/>
    <w:basedOn w:val="Standard"/>
    <w:next w:val="Zwischentitel"/>
    <w:rsid w:val="00D4513B"/>
    <w:pPr>
      <w:keepLines/>
      <w:framePr w:hSpace="142" w:vSpace="142" w:wrap="around" w:hAnchor="margin" w:xAlign="center" w:yAlign="bottom"/>
      <w:jc w:val="center"/>
    </w:pPr>
    <w:rPr>
      <w:sz w:val="16"/>
    </w:rPr>
  </w:style>
  <w:style w:type="paragraph" w:styleId="Sprechblasentext">
    <w:name w:val="Balloon Text"/>
    <w:basedOn w:val="Standard"/>
    <w:semiHidden/>
    <w:rsid w:val="006F70B8"/>
    <w:rPr>
      <w:rFonts w:ascii="Tahoma" w:hAnsi="Tahoma" w:cs="Tahoma"/>
      <w:sz w:val="16"/>
      <w:szCs w:val="16"/>
    </w:rPr>
  </w:style>
  <w:style w:type="paragraph" w:styleId="StandardWeb">
    <w:name w:val="Normal (Web)"/>
    <w:basedOn w:val="Standard"/>
    <w:uiPriority w:val="99"/>
    <w:unhideWhenUsed/>
    <w:rsid w:val="00DB1E35"/>
    <w:pPr>
      <w:spacing w:before="100" w:beforeAutospacing="1" w:after="100" w:afterAutospacing="1" w:line="240" w:lineRule="auto"/>
    </w:pPr>
    <w:rPr>
      <w:rFonts w:ascii="Times New Roman" w:hAnsi="Times New Roman"/>
      <w:sz w:val="24"/>
      <w:szCs w:val="24"/>
    </w:rPr>
  </w:style>
  <w:style w:type="character" w:customStyle="1" w:styleId="berschrift3Zchn">
    <w:name w:val="Überschrift 3 Zchn"/>
    <w:basedOn w:val="Absatz-Standardschriftart"/>
    <w:link w:val="berschrift3"/>
    <w:rsid w:val="00BC35B2"/>
    <w:rPr>
      <w:rFonts w:ascii="Arial" w:hAnsi="Arial"/>
      <w:i/>
      <w:sz w:val="24"/>
    </w:rPr>
  </w:style>
  <w:style w:type="character" w:customStyle="1" w:styleId="berschrift4Zchn">
    <w:name w:val="Überschrift 4 Zchn"/>
    <w:basedOn w:val="Absatz-Standardschriftart"/>
    <w:link w:val="berschrift4"/>
    <w:rsid w:val="00A6606B"/>
    <w:rPr>
      <w:rFonts w:ascii="Arial" w:hAnsi="Arial"/>
      <w:i/>
      <w:sz w:val="22"/>
    </w:rPr>
  </w:style>
  <w:style w:type="character" w:styleId="Fett">
    <w:name w:val="Strong"/>
    <w:basedOn w:val="Absatz-Standardschriftart"/>
    <w:uiPriority w:val="22"/>
    <w:qFormat/>
    <w:rsid w:val="009A3A6C"/>
    <w:rPr>
      <w:b/>
      <w:bCs/>
    </w:rPr>
  </w:style>
  <w:style w:type="paragraph" w:styleId="NurText">
    <w:name w:val="Plain Text"/>
    <w:basedOn w:val="Standard"/>
    <w:link w:val="NurTextZchn"/>
    <w:uiPriority w:val="99"/>
    <w:unhideWhenUsed/>
    <w:rsid w:val="00A50F15"/>
    <w:pPr>
      <w:spacing w:after="0"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A50F15"/>
    <w:rPr>
      <w:rFonts w:ascii="Consolas" w:eastAsiaTheme="minorHAnsi" w:hAnsi="Consolas" w:cstheme="minorBidi"/>
      <w:sz w:val="21"/>
      <w:szCs w:val="21"/>
      <w:lang w:eastAsia="en-US"/>
    </w:rPr>
  </w:style>
  <w:style w:type="table" w:styleId="Tabellengitternetz">
    <w:name w:val="Table Grid"/>
    <w:basedOn w:val="NormaleTabelle"/>
    <w:uiPriority w:val="59"/>
    <w:rsid w:val="00A50F1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ervorhebung">
    <w:name w:val="Emphasis"/>
    <w:basedOn w:val="Absatz-Standardschriftart"/>
    <w:uiPriority w:val="20"/>
    <w:qFormat/>
    <w:rsid w:val="00CA1678"/>
    <w:rPr>
      <w:i/>
      <w:iCs/>
    </w:rPr>
  </w:style>
  <w:style w:type="character" w:styleId="HTMLCode">
    <w:name w:val="HTML Code"/>
    <w:basedOn w:val="Absatz-Standardschriftart"/>
    <w:uiPriority w:val="99"/>
    <w:semiHidden/>
    <w:unhideWhenUsed/>
    <w:rsid w:val="00CA51E0"/>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5782357">
      <w:bodyDiv w:val="1"/>
      <w:marLeft w:val="0"/>
      <w:marRight w:val="0"/>
      <w:marTop w:val="0"/>
      <w:marBottom w:val="0"/>
      <w:divBdr>
        <w:top w:val="none" w:sz="0" w:space="0" w:color="auto"/>
        <w:left w:val="none" w:sz="0" w:space="0" w:color="auto"/>
        <w:bottom w:val="none" w:sz="0" w:space="0" w:color="auto"/>
        <w:right w:val="none" w:sz="0" w:space="0" w:color="auto"/>
      </w:divBdr>
    </w:div>
    <w:div w:id="1411197077">
      <w:bodyDiv w:val="1"/>
      <w:marLeft w:val="0"/>
      <w:marRight w:val="0"/>
      <w:marTop w:val="0"/>
      <w:marBottom w:val="0"/>
      <w:divBdr>
        <w:top w:val="none" w:sz="0" w:space="0" w:color="auto"/>
        <w:left w:val="none" w:sz="0" w:space="0" w:color="auto"/>
        <w:bottom w:val="none" w:sz="0" w:space="0" w:color="auto"/>
        <w:right w:val="none" w:sz="0" w:space="0" w:color="auto"/>
      </w:divBdr>
    </w:div>
    <w:div w:id="1617717687">
      <w:bodyDiv w:val="1"/>
      <w:marLeft w:val="0"/>
      <w:marRight w:val="0"/>
      <w:marTop w:val="0"/>
      <w:marBottom w:val="0"/>
      <w:divBdr>
        <w:top w:val="none" w:sz="0" w:space="0" w:color="auto"/>
        <w:left w:val="none" w:sz="0" w:space="0" w:color="auto"/>
        <w:bottom w:val="none" w:sz="0" w:space="0" w:color="auto"/>
        <w:right w:val="none" w:sz="0" w:space="0" w:color="auto"/>
      </w:divBdr>
    </w:div>
    <w:div w:id="1652831779">
      <w:bodyDiv w:val="1"/>
      <w:marLeft w:val="0"/>
      <w:marRight w:val="0"/>
      <w:marTop w:val="0"/>
      <w:marBottom w:val="0"/>
      <w:divBdr>
        <w:top w:val="none" w:sz="0" w:space="0" w:color="auto"/>
        <w:left w:val="none" w:sz="0" w:space="0" w:color="auto"/>
        <w:bottom w:val="none" w:sz="0" w:space="0" w:color="auto"/>
        <w:right w:val="none" w:sz="0" w:space="0" w:color="auto"/>
      </w:divBdr>
    </w:div>
    <w:div w:id="1873377901">
      <w:bodyDiv w:val="1"/>
      <w:marLeft w:val="0"/>
      <w:marRight w:val="0"/>
      <w:marTop w:val="0"/>
      <w:marBottom w:val="0"/>
      <w:divBdr>
        <w:top w:val="none" w:sz="0" w:space="0" w:color="auto"/>
        <w:left w:val="none" w:sz="0" w:space="0" w:color="auto"/>
        <w:bottom w:val="none" w:sz="0" w:space="0" w:color="auto"/>
        <w:right w:val="none" w:sz="0" w:space="0" w:color="auto"/>
      </w:divBdr>
      <w:divsChild>
        <w:div w:id="1614631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49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Software\DramaT_Trapp\Word_Vorlagen\Drama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CB72-1CE7-462A-8BE7-72CE0D859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DramaT.dotm</Template>
  <TotalTime>0</TotalTime>
  <Pages>22</Pages>
  <Words>6066</Words>
  <Characters>33271</Characters>
  <Application>Microsoft Office Word</Application>
  <DocSecurity>0</DocSecurity>
  <Lines>277</Lines>
  <Paragraphs>78</Paragraphs>
  <ScaleCrop>false</ScaleCrop>
  <HeadingPairs>
    <vt:vector size="2" baseType="variant">
      <vt:variant>
        <vt:lpstr>Titel</vt:lpstr>
      </vt:variant>
      <vt:variant>
        <vt:i4>1</vt:i4>
      </vt:variant>
    </vt:vector>
  </HeadingPairs>
  <TitlesOfParts>
    <vt:vector size="1" baseType="lpstr">
      <vt:lpstr>Алибаба и сорок разбойников</vt:lpstr>
    </vt:vector>
  </TitlesOfParts>
  <Manager>1.10</Manager>
  <Company>Heese/Joukov eGbR</Company>
  <LinksUpToDate>false</LinksUpToDate>
  <CharactersWithSpaces>39259</CharactersWithSpaces>
  <SharedDoc>false</SharedDoc>
  <HLinks>
    <vt:vector size="216" baseType="variant">
      <vt:variant>
        <vt:i4>1769520</vt:i4>
      </vt:variant>
      <vt:variant>
        <vt:i4>221</vt:i4>
      </vt:variant>
      <vt:variant>
        <vt:i4>0</vt:i4>
      </vt:variant>
      <vt:variant>
        <vt:i4>5</vt:i4>
      </vt:variant>
      <vt:variant>
        <vt:lpwstr/>
      </vt:variant>
      <vt:variant>
        <vt:lpwstr>_Toc263941528</vt:lpwstr>
      </vt:variant>
      <vt:variant>
        <vt:i4>1769520</vt:i4>
      </vt:variant>
      <vt:variant>
        <vt:i4>215</vt:i4>
      </vt:variant>
      <vt:variant>
        <vt:i4>0</vt:i4>
      </vt:variant>
      <vt:variant>
        <vt:i4>5</vt:i4>
      </vt:variant>
      <vt:variant>
        <vt:lpwstr/>
      </vt:variant>
      <vt:variant>
        <vt:lpwstr>_Toc263941527</vt:lpwstr>
      </vt:variant>
      <vt:variant>
        <vt:i4>1769520</vt:i4>
      </vt:variant>
      <vt:variant>
        <vt:i4>209</vt:i4>
      </vt:variant>
      <vt:variant>
        <vt:i4>0</vt:i4>
      </vt:variant>
      <vt:variant>
        <vt:i4>5</vt:i4>
      </vt:variant>
      <vt:variant>
        <vt:lpwstr/>
      </vt:variant>
      <vt:variant>
        <vt:lpwstr>_Toc263941526</vt:lpwstr>
      </vt:variant>
      <vt:variant>
        <vt:i4>1769520</vt:i4>
      </vt:variant>
      <vt:variant>
        <vt:i4>203</vt:i4>
      </vt:variant>
      <vt:variant>
        <vt:i4>0</vt:i4>
      </vt:variant>
      <vt:variant>
        <vt:i4>5</vt:i4>
      </vt:variant>
      <vt:variant>
        <vt:lpwstr/>
      </vt:variant>
      <vt:variant>
        <vt:lpwstr>_Toc263941525</vt:lpwstr>
      </vt:variant>
      <vt:variant>
        <vt:i4>1769520</vt:i4>
      </vt:variant>
      <vt:variant>
        <vt:i4>197</vt:i4>
      </vt:variant>
      <vt:variant>
        <vt:i4>0</vt:i4>
      </vt:variant>
      <vt:variant>
        <vt:i4>5</vt:i4>
      </vt:variant>
      <vt:variant>
        <vt:lpwstr/>
      </vt:variant>
      <vt:variant>
        <vt:lpwstr>_Toc263941524</vt:lpwstr>
      </vt:variant>
      <vt:variant>
        <vt:i4>1769520</vt:i4>
      </vt:variant>
      <vt:variant>
        <vt:i4>191</vt:i4>
      </vt:variant>
      <vt:variant>
        <vt:i4>0</vt:i4>
      </vt:variant>
      <vt:variant>
        <vt:i4>5</vt:i4>
      </vt:variant>
      <vt:variant>
        <vt:lpwstr/>
      </vt:variant>
      <vt:variant>
        <vt:lpwstr>_Toc263941523</vt:lpwstr>
      </vt:variant>
      <vt:variant>
        <vt:i4>1769520</vt:i4>
      </vt:variant>
      <vt:variant>
        <vt:i4>185</vt:i4>
      </vt:variant>
      <vt:variant>
        <vt:i4>0</vt:i4>
      </vt:variant>
      <vt:variant>
        <vt:i4>5</vt:i4>
      </vt:variant>
      <vt:variant>
        <vt:lpwstr/>
      </vt:variant>
      <vt:variant>
        <vt:lpwstr>_Toc263941522</vt:lpwstr>
      </vt:variant>
      <vt:variant>
        <vt:i4>1769520</vt:i4>
      </vt:variant>
      <vt:variant>
        <vt:i4>179</vt:i4>
      </vt:variant>
      <vt:variant>
        <vt:i4>0</vt:i4>
      </vt:variant>
      <vt:variant>
        <vt:i4>5</vt:i4>
      </vt:variant>
      <vt:variant>
        <vt:lpwstr/>
      </vt:variant>
      <vt:variant>
        <vt:lpwstr>_Toc263941521</vt:lpwstr>
      </vt:variant>
      <vt:variant>
        <vt:i4>1769520</vt:i4>
      </vt:variant>
      <vt:variant>
        <vt:i4>173</vt:i4>
      </vt:variant>
      <vt:variant>
        <vt:i4>0</vt:i4>
      </vt:variant>
      <vt:variant>
        <vt:i4>5</vt:i4>
      </vt:variant>
      <vt:variant>
        <vt:lpwstr/>
      </vt:variant>
      <vt:variant>
        <vt:lpwstr>_Toc263941520</vt:lpwstr>
      </vt:variant>
      <vt:variant>
        <vt:i4>1572912</vt:i4>
      </vt:variant>
      <vt:variant>
        <vt:i4>167</vt:i4>
      </vt:variant>
      <vt:variant>
        <vt:i4>0</vt:i4>
      </vt:variant>
      <vt:variant>
        <vt:i4>5</vt:i4>
      </vt:variant>
      <vt:variant>
        <vt:lpwstr/>
      </vt:variant>
      <vt:variant>
        <vt:lpwstr>_Toc263941519</vt:lpwstr>
      </vt:variant>
      <vt:variant>
        <vt:i4>1572912</vt:i4>
      </vt:variant>
      <vt:variant>
        <vt:i4>161</vt:i4>
      </vt:variant>
      <vt:variant>
        <vt:i4>0</vt:i4>
      </vt:variant>
      <vt:variant>
        <vt:i4>5</vt:i4>
      </vt:variant>
      <vt:variant>
        <vt:lpwstr/>
      </vt:variant>
      <vt:variant>
        <vt:lpwstr>_Toc263941518</vt:lpwstr>
      </vt:variant>
      <vt:variant>
        <vt:i4>1572912</vt:i4>
      </vt:variant>
      <vt:variant>
        <vt:i4>155</vt:i4>
      </vt:variant>
      <vt:variant>
        <vt:i4>0</vt:i4>
      </vt:variant>
      <vt:variant>
        <vt:i4>5</vt:i4>
      </vt:variant>
      <vt:variant>
        <vt:lpwstr/>
      </vt:variant>
      <vt:variant>
        <vt:lpwstr>_Toc263941517</vt:lpwstr>
      </vt:variant>
      <vt:variant>
        <vt:i4>1572912</vt:i4>
      </vt:variant>
      <vt:variant>
        <vt:i4>149</vt:i4>
      </vt:variant>
      <vt:variant>
        <vt:i4>0</vt:i4>
      </vt:variant>
      <vt:variant>
        <vt:i4>5</vt:i4>
      </vt:variant>
      <vt:variant>
        <vt:lpwstr/>
      </vt:variant>
      <vt:variant>
        <vt:lpwstr>_Toc263941516</vt:lpwstr>
      </vt:variant>
      <vt:variant>
        <vt:i4>1572912</vt:i4>
      </vt:variant>
      <vt:variant>
        <vt:i4>143</vt:i4>
      </vt:variant>
      <vt:variant>
        <vt:i4>0</vt:i4>
      </vt:variant>
      <vt:variant>
        <vt:i4>5</vt:i4>
      </vt:variant>
      <vt:variant>
        <vt:lpwstr/>
      </vt:variant>
      <vt:variant>
        <vt:lpwstr>_Toc263941515</vt:lpwstr>
      </vt:variant>
      <vt:variant>
        <vt:i4>1572912</vt:i4>
      </vt:variant>
      <vt:variant>
        <vt:i4>137</vt:i4>
      </vt:variant>
      <vt:variant>
        <vt:i4>0</vt:i4>
      </vt:variant>
      <vt:variant>
        <vt:i4>5</vt:i4>
      </vt:variant>
      <vt:variant>
        <vt:lpwstr/>
      </vt:variant>
      <vt:variant>
        <vt:lpwstr>_Toc263941514</vt:lpwstr>
      </vt:variant>
      <vt:variant>
        <vt:i4>1572912</vt:i4>
      </vt:variant>
      <vt:variant>
        <vt:i4>131</vt:i4>
      </vt:variant>
      <vt:variant>
        <vt:i4>0</vt:i4>
      </vt:variant>
      <vt:variant>
        <vt:i4>5</vt:i4>
      </vt:variant>
      <vt:variant>
        <vt:lpwstr/>
      </vt:variant>
      <vt:variant>
        <vt:lpwstr>_Toc263941513</vt:lpwstr>
      </vt:variant>
      <vt:variant>
        <vt:i4>1572912</vt:i4>
      </vt:variant>
      <vt:variant>
        <vt:i4>125</vt:i4>
      </vt:variant>
      <vt:variant>
        <vt:i4>0</vt:i4>
      </vt:variant>
      <vt:variant>
        <vt:i4>5</vt:i4>
      </vt:variant>
      <vt:variant>
        <vt:lpwstr/>
      </vt:variant>
      <vt:variant>
        <vt:lpwstr>_Toc263941512</vt:lpwstr>
      </vt:variant>
      <vt:variant>
        <vt:i4>1572912</vt:i4>
      </vt:variant>
      <vt:variant>
        <vt:i4>119</vt:i4>
      </vt:variant>
      <vt:variant>
        <vt:i4>0</vt:i4>
      </vt:variant>
      <vt:variant>
        <vt:i4>5</vt:i4>
      </vt:variant>
      <vt:variant>
        <vt:lpwstr/>
      </vt:variant>
      <vt:variant>
        <vt:lpwstr>_Toc263941511</vt:lpwstr>
      </vt:variant>
      <vt:variant>
        <vt:i4>1572912</vt:i4>
      </vt:variant>
      <vt:variant>
        <vt:i4>113</vt:i4>
      </vt:variant>
      <vt:variant>
        <vt:i4>0</vt:i4>
      </vt:variant>
      <vt:variant>
        <vt:i4>5</vt:i4>
      </vt:variant>
      <vt:variant>
        <vt:lpwstr/>
      </vt:variant>
      <vt:variant>
        <vt:lpwstr>_Toc263941510</vt:lpwstr>
      </vt:variant>
      <vt:variant>
        <vt:i4>1638448</vt:i4>
      </vt:variant>
      <vt:variant>
        <vt:i4>107</vt:i4>
      </vt:variant>
      <vt:variant>
        <vt:i4>0</vt:i4>
      </vt:variant>
      <vt:variant>
        <vt:i4>5</vt:i4>
      </vt:variant>
      <vt:variant>
        <vt:lpwstr/>
      </vt:variant>
      <vt:variant>
        <vt:lpwstr>_Toc263941509</vt:lpwstr>
      </vt:variant>
      <vt:variant>
        <vt:i4>1638448</vt:i4>
      </vt:variant>
      <vt:variant>
        <vt:i4>101</vt:i4>
      </vt:variant>
      <vt:variant>
        <vt:i4>0</vt:i4>
      </vt:variant>
      <vt:variant>
        <vt:i4>5</vt:i4>
      </vt:variant>
      <vt:variant>
        <vt:lpwstr/>
      </vt:variant>
      <vt:variant>
        <vt:lpwstr>_Toc263941508</vt:lpwstr>
      </vt:variant>
      <vt:variant>
        <vt:i4>1638448</vt:i4>
      </vt:variant>
      <vt:variant>
        <vt:i4>95</vt:i4>
      </vt:variant>
      <vt:variant>
        <vt:i4>0</vt:i4>
      </vt:variant>
      <vt:variant>
        <vt:i4>5</vt:i4>
      </vt:variant>
      <vt:variant>
        <vt:lpwstr/>
      </vt:variant>
      <vt:variant>
        <vt:lpwstr>_Toc263941507</vt:lpwstr>
      </vt:variant>
      <vt:variant>
        <vt:i4>1638448</vt:i4>
      </vt:variant>
      <vt:variant>
        <vt:i4>89</vt:i4>
      </vt:variant>
      <vt:variant>
        <vt:i4>0</vt:i4>
      </vt:variant>
      <vt:variant>
        <vt:i4>5</vt:i4>
      </vt:variant>
      <vt:variant>
        <vt:lpwstr/>
      </vt:variant>
      <vt:variant>
        <vt:lpwstr>_Toc263941506</vt:lpwstr>
      </vt:variant>
      <vt:variant>
        <vt:i4>1638448</vt:i4>
      </vt:variant>
      <vt:variant>
        <vt:i4>83</vt:i4>
      </vt:variant>
      <vt:variant>
        <vt:i4>0</vt:i4>
      </vt:variant>
      <vt:variant>
        <vt:i4>5</vt:i4>
      </vt:variant>
      <vt:variant>
        <vt:lpwstr/>
      </vt:variant>
      <vt:variant>
        <vt:lpwstr>_Toc263941505</vt:lpwstr>
      </vt:variant>
      <vt:variant>
        <vt:i4>1638448</vt:i4>
      </vt:variant>
      <vt:variant>
        <vt:i4>77</vt:i4>
      </vt:variant>
      <vt:variant>
        <vt:i4>0</vt:i4>
      </vt:variant>
      <vt:variant>
        <vt:i4>5</vt:i4>
      </vt:variant>
      <vt:variant>
        <vt:lpwstr/>
      </vt:variant>
      <vt:variant>
        <vt:lpwstr>_Toc263941504</vt:lpwstr>
      </vt:variant>
      <vt:variant>
        <vt:i4>1638448</vt:i4>
      </vt:variant>
      <vt:variant>
        <vt:i4>71</vt:i4>
      </vt:variant>
      <vt:variant>
        <vt:i4>0</vt:i4>
      </vt:variant>
      <vt:variant>
        <vt:i4>5</vt:i4>
      </vt:variant>
      <vt:variant>
        <vt:lpwstr/>
      </vt:variant>
      <vt:variant>
        <vt:lpwstr>_Toc263941503</vt:lpwstr>
      </vt:variant>
      <vt:variant>
        <vt:i4>1638448</vt:i4>
      </vt:variant>
      <vt:variant>
        <vt:i4>65</vt:i4>
      </vt:variant>
      <vt:variant>
        <vt:i4>0</vt:i4>
      </vt:variant>
      <vt:variant>
        <vt:i4>5</vt:i4>
      </vt:variant>
      <vt:variant>
        <vt:lpwstr/>
      </vt:variant>
      <vt:variant>
        <vt:lpwstr>_Toc263941502</vt:lpwstr>
      </vt:variant>
      <vt:variant>
        <vt:i4>1638448</vt:i4>
      </vt:variant>
      <vt:variant>
        <vt:i4>59</vt:i4>
      </vt:variant>
      <vt:variant>
        <vt:i4>0</vt:i4>
      </vt:variant>
      <vt:variant>
        <vt:i4>5</vt:i4>
      </vt:variant>
      <vt:variant>
        <vt:lpwstr/>
      </vt:variant>
      <vt:variant>
        <vt:lpwstr>_Toc263941501</vt:lpwstr>
      </vt:variant>
      <vt:variant>
        <vt:i4>1638448</vt:i4>
      </vt:variant>
      <vt:variant>
        <vt:i4>53</vt:i4>
      </vt:variant>
      <vt:variant>
        <vt:i4>0</vt:i4>
      </vt:variant>
      <vt:variant>
        <vt:i4>5</vt:i4>
      </vt:variant>
      <vt:variant>
        <vt:lpwstr/>
      </vt:variant>
      <vt:variant>
        <vt:lpwstr>_Toc263941500</vt:lpwstr>
      </vt:variant>
      <vt:variant>
        <vt:i4>1048625</vt:i4>
      </vt:variant>
      <vt:variant>
        <vt:i4>47</vt:i4>
      </vt:variant>
      <vt:variant>
        <vt:i4>0</vt:i4>
      </vt:variant>
      <vt:variant>
        <vt:i4>5</vt:i4>
      </vt:variant>
      <vt:variant>
        <vt:lpwstr/>
      </vt:variant>
      <vt:variant>
        <vt:lpwstr>_Toc263941499</vt:lpwstr>
      </vt:variant>
      <vt:variant>
        <vt:i4>1048625</vt:i4>
      </vt:variant>
      <vt:variant>
        <vt:i4>41</vt:i4>
      </vt:variant>
      <vt:variant>
        <vt:i4>0</vt:i4>
      </vt:variant>
      <vt:variant>
        <vt:i4>5</vt:i4>
      </vt:variant>
      <vt:variant>
        <vt:lpwstr/>
      </vt:variant>
      <vt:variant>
        <vt:lpwstr>_Toc263941498</vt:lpwstr>
      </vt:variant>
      <vt:variant>
        <vt:i4>1048625</vt:i4>
      </vt:variant>
      <vt:variant>
        <vt:i4>35</vt:i4>
      </vt:variant>
      <vt:variant>
        <vt:i4>0</vt:i4>
      </vt:variant>
      <vt:variant>
        <vt:i4>5</vt:i4>
      </vt:variant>
      <vt:variant>
        <vt:lpwstr/>
      </vt:variant>
      <vt:variant>
        <vt:lpwstr>_Toc263941497</vt:lpwstr>
      </vt:variant>
      <vt:variant>
        <vt:i4>1048625</vt:i4>
      </vt:variant>
      <vt:variant>
        <vt:i4>29</vt:i4>
      </vt:variant>
      <vt:variant>
        <vt:i4>0</vt:i4>
      </vt:variant>
      <vt:variant>
        <vt:i4>5</vt:i4>
      </vt:variant>
      <vt:variant>
        <vt:lpwstr/>
      </vt:variant>
      <vt:variant>
        <vt:lpwstr>_Toc263941496</vt:lpwstr>
      </vt:variant>
      <vt:variant>
        <vt:i4>1048625</vt:i4>
      </vt:variant>
      <vt:variant>
        <vt:i4>23</vt:i4>
      </vt:variant>
      <vt:variant>
        <vt:i4>0</vt:i4>
      </vt:variant>
      <vt:variant>
        <vt:i4>5</vt:i4>
      </vt:variant>
      <vt:variant>
        <vt:lpwstr/>
      </vt:variant>
      <vt:variant>
        <vt:lpwstr>_Toc263941495</vt:lpwstr>
      </vt:variant>
      <vt:variant>
        <vt:i4>1048625</vt:i4>
      </vt:variant>
      <vt:variant>
        <vt:i4>17</vt:i4>
      </vt:variant>
      <vt:variant>
        <vt:i4>0</vt:i4>
      </vt:variant>
      <vt:variant>
        <vt:i4>5</vt:i4>
      </vt:variant>
      <vt:variant>
        <vt:lpwstr/>
      </vt:variant>
      <vt:variant>
        <vt:lpwstr>_Toc263941494</vt:lpwstr>
      </vt:variant>
      <vt:variant>
        <vt:i4>1769544</vt:i4>
      </vt:variant>
      <vt:variant>
        <vt:i4>6</vt:i4>
      </vt:variant>
      <vt:variant>
        <vt:i4>0</vt:i4>
      </vt:variant>
      <vt:variant>
        <vt:i4>5</vt:i4>
      </vt:variant>
      <vt:variant>
        <vt:lpwstr>http://www.klaustrapp.de/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Алибаба и сорок разбойников</dc:title>
  <dc:subject>Русский перевод немецкой авторской театральной версии; драматическая обработка сказочного сюжета из «Тысячи и одной ночи»</dc:subject>
  <dc:creator>Ellen Heese;Andrei N. Joukov</dc:creator>
  <cp:keywords>Алибаба; Ali Baba; сорок разбойников; vierzig Räuber; Тысяча и одна ночь; 1001 Nacht; сказка; Märchen; пьеса; Theaterstück; драма; Drama; перевод; Übersetzung; театральная версия; Bühnenfassung; драматическая обработка; Kinder- und Jugendtheater; Figurentheater; Puppentheater</cp:keywords>
  <dc:description>Русский перевод немецкой авторской версии театрального произведения «Alibaba und die vierzig Räuber» Эллен Хеезе и Андрея Н. Жукова. Оригинальный текст представляет собой самостоятельную драматическую обработку анонимного сказочного сюжета из «Тысячи и одной ночи». Настоящее издание не является новой переработкой сюжета, а представляет собой перевод существующей авторской театральной версии. Перевод выполнен Андреем Н. Жуковым.</dc:description>
  <cp:lastModifiedBy>Andrej Garin</cp:lastModifiedBy>
  <cp:revision>2</cp:revision>
  <cp:lastPrinted>2026-03-26T15:17:00Z</cp:lastPrinted>
  <dcterms:created xsi:type="dcterms:W3CDTF">2026-10-01T14:52:00Z</dcterms:created>
  <dcterms:modified xsi:type="dcterms:W3CDTF">2026-10-01T14:52:00Z</dcterms:modified>
  <cp:category>Theater / Drama / Übersetzung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lle">
    <vt:lpwstr> </vt:lpwstr>
  </property>
</Properties>
</file>