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cs="Times New Roman" w:ascii="Times New Roman" w:hAnsi="Times New Roman"/>
          <w:b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cs="Times New Roman" w:ascii="Times New Roman" w:hAnsi="Times New Roman"/>
          <w:b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cs="Times New Roman" w:ascii="Times New Roman" w:hAnsi="Times New Roman"/>
          <w:b/>
          <w:sz w:val="72"/>
          <w:szCs w:val="7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cs="Times New Roman" w:ascii="Times New Roman" w:hAnsi="Times New Roman"/>
          <w:b/>
          <w:sz w:val="72"/>
          <w:szCs w:val="72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72"/>
          <w:szCs w:val="72"/>
        </w:rPr>
        <w:t>«Все любят мамбу»</w:t>
      </w:r>
    </w:p>
    <w:p>
      <w:pPr>
        <w:pStyle w:val="Normal"/>
        <w:rPr>
          <w:rFonts w:ascii="Times New Roman" w:hAnsi="Times New Roman" w:cs="Times New Roman"/>
          <w:b/>
          <w:sz w:val="72"/>
          <w:szCs w:val="72"/>
        </w:rPr>
      </w:pPr>
      <w:r>
        <w:rPr>
          <w:rFonts w:cs="Times New Roman" w:ascii="Times New Roman" w:hAnsi="Times New Roman"/>
          <w:b/>
          <w:sz w:val="72"/>
          <w:szCs w:val="7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end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Автор пьесы. </w:t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Маргарита Бабушкина</w:t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8-906-077-92-18</w:t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2026 г.</w:t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Действующие лица.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– молодая девушка – невеста Глеба.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 xml:space="preserve">Глеб – мужчина, намного старше Маши.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Наталья – бывшая жена Глеба, стильная, пафосная богема.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– Мать Глеба, женщина в летах, но очень хорошо выглядящая.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Картина 1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Наши дни. Современная, уютная квартира, Утро. Маша в халатике или пеньюаре, Глеб полуодетый бреется, запихивая наспех в себя бутерброд и запивая кофе. Маша суетится во круг него, собирая вещи.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Зубную щётку положила, полотенце там в отеле выдадут, тапочки что ещё, что ещё?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(добриваясь) </w:t>
      </w:r>
      <w:r>
        <w:rPr>
          <w:rFonts w:cs="Times New Roman" w:ascii="Times New Roman" w:hAnsi="Times New Roman"/>
          <w:sz w:val="28"/>
          <w:szCs w:val="28"/>
        </w:rPr>
        <w:t>Вот, бритву мою сунь ещё.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Мокрая! </w:t>
      </w:r>
      <w:r>
        <w:rPr>
          <w:rFonts w:cs="Times New Roman" w:ascii="Times New Roman" w:hAnsi="Times New Roman"/>
          <w:i/>
          <w:sz w:val="28"/>
          <w:szCs w:val="28"/>
        </w:rPr>
        <w:t>(Вытирает, упаковывает)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(спешно собираясь) </w:t>
      </w:r>
      <w:r>
        <w:rPr>
          <w:rFonts w:cs="Times New Roman" w:ascii="Times New Roman" w:hAnsi="Times New Roman"/>
          <w:sz w:val="28"/>
          <w:szCs w:val="28"/>
        </w:rPr>
        <w:t>Сильно не скучай, Машуль. Скоро вернусь. Маму я предупредил, что вернусь только завтра вечером. Но если что – не волнуйся – вы подружитесь, она у меня знаешь какая!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Ох, что-то мне так волнительно, Глеб.  Тебе легко говорить. Ты уже второй раз будешь девушку с мамой знакомить, а у меня это первое знакомство с будущей и, надеюсь, единственной свекровью.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(умиляясь и целуя Машу) </w:t>
      </w:r>
      <w:r>
        <w:rPr>
          <w:rFonts w:cs="Times New Roman" w:ascii="Times New Roman" w:hAnsi="Times New Roman"/>
          <w:sz w:val="28"/>
          <w:szCs w:val="28"/>
        </w:rPr>
        <w:t>Ничего не бойся! Я всегда рядом. Ты у меня – прелесть, ты ей точно понравишься.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Ладно, беги, опоздаешь.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Подожди, Глеб! Помни, что я тебя очень люблю…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И я тебя люблю, Моя маленькая Мари!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целует Глеба, Глеб уходит с вещами, Маша включает музыку, убирает со стола, переодевается в домашний костюм, через какое-то время звонок в дверь. Маша вздрагивает.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Мама…Что ж так рано, он же предупредил… что мне с ней делать больше суток бок о бок? Блин. Главное, быть очень любезной, доброжелательной, милой. Всё будет хорошо!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2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мечется по квартире, через некоторое время открывает дверь, входит Наталья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Здравствуйте, проходите, пожалуйста.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Здравствуйте. Глеб дома?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Нет, только вот уехал недавно. Вроде он вас предупредил. Меня зовут Маша.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Очень приятно, Маша. Наталья.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Располагайтесь. Чай, кофе?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Почему бы и нет. Кофе.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(Волнуясь, суетится, наливает кофе) </w:t>
      </w:r>
      <w:r>
        <w:rPr>
          <w:rFonts w:cs="Times New Roman" w:ascii="Times New Roman" w:hAnsi="Times New Roman"/>
          <w:sz w:val="28"/>
          <w:szCs w:val="28"/>
        </w:rPr>
        <w:t>Одну минуточку. Сейчас всё сделаю. Вы не голодны с дороги? Ближе к обеду я приготовлю жаркое.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Жаркое? Чудесно. </w:t>
      </w:r>
      <w:r>
        <w:rPr>
          <w:rFonts w:cs="Times New Roman" w:ascii="Times New Roman" w:hAnsi="Times New Roman"/>
          <w:i/>
          <w:sz w:val="28"/>
          <w:szCs w:val="28"/>
        </w:rPr>
        <w:t>(с иронией)</w:t>
      </w:r>
      <w:r>
        <w:rPr>
          <w:rFonts w:cs="Times New Roman" w:ascii="Times New Roman" w:hAnsi="Times New Roman"/>
          <w:sz w:val="28"/>
          <w:szCs w:val="28"/>
        </w:rPr>
        <w:t xml:space="preserve"> Я бы попробовала ваше творение.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Прекрасно! Всё будет, Наталья. Как мне вас лучше называть? Так и называть Наталья?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Да, можно Наталья. Или как он меня называет Ната.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Ната – это так мило! Вы знаете, я так волновалась перед встречей, я вас совсем по-другому представляла. Старше что ли. А вы такая молодая, стильная, роскошная!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Благодарю. Он что, много про меня рассказывал?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Ой, много, очень много! Он говорит, что вы у него необыкновенная и он вас очень любит! Вспоминает те годы, когда он жил с вами, как вы вкусно готовили ему мясо по-французски – его любимое блюдо, как заботились о нём. Ставит вас в пример!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>А тебя это никак не задевает? Можно же на ты?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Конечно! Вам всё можно! Ну, поначалу я ревновала немного, если честно. Но потом поняла, что я - девушка юная, неопытная, мне ещё уму разуму учиться, а тут вон есть люди, которые через многое прошли и всё умеют, так надо на них смотреть и брать пример, а не сидеть и дуться непонятно на что!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Мудрая ты, Маша. Молодец, я бы так не смогла. Я ревновала его к каждому столбу!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Ну, я читала в книгах по психологии, что это - совершенно естественно! Спасибо вам за такого прекрасного мужчину, которого вы воспитали.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(смеётся) </w:t>
      </w:r>
      <w:r>
        <w:rPr>
          <w:rFonts w:cs="Times New Roman" w:ascii="Times New Roman" w:hAnsi="Times New Roman"/>
          <w:sz w:val="28"/>
          <w:szCs w:val="28"/>
        </w:rPr>
        <w:t>О, да! В него вложено много сил, времени и нервов! Как долго вы встречаетесь?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Скоро будет полгода. На прошлой неделе он сделал мне предложение. Так что скоро мы с вами станем ещё ближе!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Да что вы, уже и предложение сделал? Какой резвый!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Я вот платья выбираю, хочу с вами посоветоваться. Смотрите вот такое в пол, или вот это с декольте, а может быть лучше простое на бретельках?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Он не любит слишком глубокие вырезы, боится, что всё добро его зазнобы вывалится и кто-нибудь кроме него всё это увидит!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Обе смеются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Вот это бери.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Какая вы замечательная! Надеюсь, вы будете сидеть на нашей регистрации в первом ряду, как почётный гость.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Даже так? Вы меня приглашаете на свадьбу?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как же? Это даже не обсуждается! И можно ещё просьбу?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Заинтригована. Ну, попробуй!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Могли бы вам на свадьбу немного помочь. Финансово? Глеб говорил, что к вам можно обратиться, если нужна помощь с деньгами. Нам немного не хватает…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(смеётся)</w:t>
      </w:r>
      <w:r>
        <w:rPr>
          <w:rFonts w:cs="Times New Roman" w:ascii="Times New Roman" w:hAnsi="Times New Roman"/>
          <w:sz w:val="28"/>
          <w:szCs w:val="28"/>
        </w:rPr>
        <w:t xml:space="preserve"> Вот, паразит! Это он мне должен!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Ой, если это неудобно, тогда простите. Я ничего не знаю про долг.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Ты много ещё чего не знаешь, деточка.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Простите, простите, ох, как неудобно вышло.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i/>
          <w:sz w:val="28"/>
          <w:szCs w:val="28"/>
        </w:rPr>
        <w:t xml:space="preserve">(с возмущённым удивлением) </w:t>
      </w:r>
      <w:r>
        <w:rPr>
          <w:rFonts w:cs="Times New Roman" w:ascii="Times New Roman" w:hAnsi="Times New Roman"/>
          <w:sz w:val="28"/>
          <w:szCs w:val="28"/>
        </w:rPr>
        <w:t>Давай-ка я сама этот вопрос с ним решу? Когда он будет?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Я, собственно, за этим и пришла!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Маша. </w:t>
      </w:r>
      <w:r>
        <w:rPr>
          <w:rFonts w:cs="Times New Roman" w:ascii="Times New Roman" w:hAnsi="Times New Roman"/>
          <w:sz w:val="28"/>
          <w:szCs w:val="28"/>
        </w:rPr>
        <w:t>Он вернётся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завтра вечером.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 xml:space="preserve">Ну, до завтрашнего вечера, я, конечно, ждать не буду, заберу, что хотела и пойду. А потом мы с ним обязательно поговорим по всем этим экономическим вопросам! </w:t>
      </w:r>
      <w:r>
        <w:rPr>
          <w:rFonts w:cs="Times New Roman" w:ascii="Times New Roman" w:hAnsi="Times New Roman"/>
          <w:i/>
          <w:sz w:val="28"/>
          <w:szCs w:val="28"/>
        </w:rPr>
        <w:t>(начинает по квартире что-то искать)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как же жаркое, я как раз собираюсь его ставить в духовку, в течение часа всё будет готово. Вы же хотели попробовать?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(не слушая Машу, отвлекается на предметы, собирая их в свою сумку). </w:t>
      </w:r>
      <w:r>
        <w:rPr>
          <w:rFonts w:cs="Times New Roman" w:ascii="Times New Roman" w:hAnsi="Times New Roman"/>
          <w:sz w:val="28"/>
          <w:szCs w:val="28"/>
        </w:rPr>
        <w:t xml:space="preserve">Вот этот светильник я покупала, мне он нужен, я его заберу. Кстати, это мой сервиз и серебряные ложки! А вот это я рисовала ему на День Рождения – узнаёшь?  </w:t>
      </w:r>
      <w:r>
        <w:rPr>
          <w:rFonts w:cs="Times New Roman" w:ascii="Times New Roman" w:hAnsi="Times New Roman"/>
          <w:i/>
          <w:sz w:val="28"/>
          <w:szCs w:val="28"/>
        </w:rPr>
        <w:t>(на картине изображён полуголый мужчина в юмористическом стиле)</w:t>
      </w:r>
      <w:r>
        <w:rPr>
          <w:rFonts w:cs="Times New Roman" w:ascii="Times New Roman" w:hAnsi="Times New Roman"/>
          <w:sz w:val="28"/>
          <w:szCs w:val="28"/>
        </w:rPr>
        <w:t xml:space="preserve"> Это он! Пусть это остаётся здесь – ему на память.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(суетясь с готовкой)</w:t>
      </w:r>
      <w:r>
        <w:rPr>
          <w:rFonts w:cs="Times New Roman" w:ascii="Times New Roman" w:hAnsi="Times New Roman"/>
          <w:sz w:val="28"/>
          <w:szCs w:val="28"/>
        </w:rPr>
        <w:t xml:space="preserve"> Конечно, конечно, забирайте, что вам нужно – мы купим новое. Как вы потрясающе рисуете, а можете меня нарисовать? Для него? В подарок?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Тебя?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Ну да.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Ахахаха…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Простите, я что-то не то сказала? Я от всей души…извините, волнуюсь, я никогда ещё не знакомилась с близкими людьми будущего мужа. Он у меня вообще первый. Я не знаю, как себя с вами вести, поэтому могу молоть чепуху. Не обижайтесь, пожалуйста!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Я зачем ты вообще решила знакомиться со мной? Зачем тебе это нужно? Ну, пришла я – не знала же, что дома его не застану, ну, закрыла бы перед носом у меня дверь, как это всегда делают все нормальные люди. Зачем всё это?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Да потому, что я знаю, что он вас любит, вы ему дороги. Как я могу так поступить с человеком, который дорог моему любимому?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Любит?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Да, очень любит. Также, как меня…или…или даже, может сильнее…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Пауза, Наталья, кладёт все взятые вещи, возвращается на место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Я тоже любила его…Пока он не превратился в того, кем сейчас есть…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 чём вы? Вы в обиде на него за что-то?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Есть за что. Наличка есть?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У меня рублей семьсот-восемьсот лежит на тот случай, если по безналу оплата не проходит. Одолжить?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>Оставь себе на чай. Ладно, давай тащи жаркое своё. Пахнет вкусно.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Маша. </w:t>
      </w:r>
      <w:r>
        <w:rPr>
          <w:rFonts w:cs="Times New Roman" w:ascii="Times New Roman" w:hAnsi="Times New Roman"/>
          <w:sz w:val="28"/>
          <w:szCs w:val="28"/>
        </w:rPr>
        <w:t xml:space="preserve">Сейчас-сейчас, одну минуточку.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накрывает на стол, Наталья смеётся над ней, обедают.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Что ты в нём нашла?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Ну как? Он очень похож на вас. весёлый, добрый, коммуникабельный, творческий.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Да, нам действительно, говорили, что у нас много общего. Эх, Машка, Машка, молода ты ещё, наивна, поймёшь потом, как надо мужиков выбирать, а не как мы с тобой, вот так, по молодости, по глупости. И потом бац и одна с ребёнком. Ладно, раздевайся, нарисую тебя для него, пусть порадуется на старости лет.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Раздеваться?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Ну хотя бы до белья, а то так неинтересно. Должно же что-то взор цеплять. Искусство нам дано, чтобы не умереть от истины! </w:t>
      </w:r>
      <w:r>
        <w:rPr>
          <w:rFonts w:cs="Times New Roman" w:ascii="Times New Roman" w:hAnsi="Times New Roman"/>
          <w:i/>
          <w:sz w:val="28"/>
          <w:szCs w:val="28"/>
        </w:rPr>
        <w:t xml:space="preserve">(показывая на домашний костюм Маши) </w:t>
      </w:r>
      <w:r>
        <w:rPr>
          <w:rFonts w:cs="Times New Roman" w:ascii="Times New Roman" w:hAnsi="Times New Roman"/>
          <w:sz w:val="28"/>
          <w:szCs w:val="28"/>
        </w:rPr>
        <w:t xml:space="preserve">Будете рядом висеть тут – голенькие весельчаки! </w:t>
      </w:r>
      <w:r>
        <w:rPr>
          <w:rFonts w:cs="Times New Roman" w:ascii="Times New Roman" w:hAnsi="Times New Roman"/>
          <w:i/>
          <w:sz w:val="28"/>
          <w:szCs w:val="28"/>
        </w:rPr>
        <w:t>(смеётся)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раздевается до нижнего белья, Наталья берёт лист, карандаш и начинает рисовать Машу. В процессе звучит музыка, девочки смеются, корчат рожи, кривляются и т.п. В дверь звонят.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Картина 3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О, может, это наш Глеб вернулся раньше! Бегу, бегу!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бежит открывать, открывает, входит Галина, Маша и Наталья удивляются. Галина осматривает с ног до головы Машу в нижнем белье.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Здравствуйте. Прошу прощения. Что? Мы слишком шумим? Вы сверху или снизу соседка?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Посередине! </w:t>
      </w:r>
      <w:r>
        <w:rPr>
          <w:rFonts w:cs="Times New Roman" w:ascii="Times New Roman" w:hAnsi="Times New Roman"/>
          <w:i/>
          <w:sz w:val="28"/>
          <w:szCs w:val="28"/>
        </w:rPr>
        <w:t>(подходит к Наталье)</w:t>
      </w:r>
      <w:r>
        <w:rPr>
          <w:rFonts w:cs="Times New Roman" w:ascii="Times New Roman" w:hAnsi="Times New Roman"/>
          <w:sz w:val="28"/>
          <w:szCs w:val="28"/>
        </w:rPr>
        <w:t xml:space="preserve"> Вели дочери одеться, неприлично знакомиться с бабушкой в неглиже. Вы с Глебом помирились?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Дочери?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С бабушкой?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Ну да! Правильно я понимаю, Наталья, что вы с Глебом помирились, а это та самая ваша дочь Марина.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Только Меня зовут Мария. Какая дочь? Погодите, я ничего не понимаю.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Деточка, иди оденься, ну неприлично в таком виде разговаривать со взрослыми!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Да, да, простите,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берёт свои вещи, уходит одеваться в другую комнату.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>Ну, здравствуйте. Галина Фёдоровна. Давно мы с вами не виделись. Внучке вашей в этом году 18 лет исполнилось, да вы и не помните, как она выглядит. А эта девушка – новая невеста вашего Глебушки!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Новая невеста? Она же совсем ребёнок. А ты что здесь делаешь?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 я пришла за своим! Видите, не зря пришла. Вас вот повидала!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Как вы, Галина Фёдоровна?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Да уж получше твоего. Совесть тебя не мучает, отобрала у Глебушки всё, что могла, да ещё, бесстыжая, приходишь в мою квартиру, единственное, что у него останется, и то благодаря мне. Зачем ты здесь?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Я не успела забрать тут кое-какие нужные мне вещи.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Бессовестная какая! Всё ей мало! А ну уматывай!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Ну, Галина Фёдоровна, вы не можете прогнать меня отсюда. Я мать вашей родной внучки, которая имеет право, кстати, на долю в этой квартире.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Ох, доиграешься, нахалка. Я тебе двину хорошенечко, а потом меня пожалеют – я же уже пожилая женщина, мало ли что привиделось.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Вы ведь помните, как я зареклась сама себе взять всё, что мне по закону принадлежит?  Если ваш хвалёный сынок не смог обеспечить мне нормальную, достойную жизнь, это не снимает с него обязательств отца. Я, кстати, ещё не всё отняла у Глеба, как Вы выражаетесь. Кое-что ещё осталось…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Ты меркантильная, мелочная стерва! Правильно, что Глебушка мой развёлся с тобой!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Ага и женится на ровеснице своей дочери! </w:t>
      </w:r>
      <w:r>
        <w:rPr>
          <w:rFonts w:cs="Times New Roman" w:ascii="Times New Roman" w:hAnsi="Times New Roman"/>
          <w:i/>
          <w:sz w:val="28"/>
          <w:szCs w:val="28"/>
        </w:rPr>
        <w:t>(с издёвкой)</w:t>
      </w:r>
      <w:r>
        <w:rPr>
          <w:rFonts w:cs="Times New Roman" w:ascii="Times New Roman" w:hAnsi="Times New Roman"/>
          <w:sz w:val="28"/>
          <w:szCs w:val="28"/>
        </w:rPr>
        <w:t xml:space="preserve"> Конечно, она его выбрала из-за большой и чистой любви!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Картина 4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Появляется переодетая в красивое платьице Маша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Прошу прощения, что так неловко получилось. Ни Глеб, ни Ната не предупреждали меня, что мы ждём ещё и бабушку. Очень сожалею, что немного вас шокировала на пороге, дело в том, что ваша дочь Ната рисовала меня для вашего внука Глеба – это сюрприз для него, вон, посмотрите, как весело получилось!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Отвратительно!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Да? Вам не нравится? Простите…</w:t>
      </w:r>
      <w:r>
        <w:rPr>
          <w:rFonts w:cs="Times New Roman" w:ascii="Times New Roman" w:hAnsi="Times New Roman"/>
          <w:i/>
          <w:sz w:val="28"/>
          <w:szCs w:val="28"/>
        </w:rPr>
        <w:t>(неловкая пауза)</w:t>
      </w:r>
      <w:r>
        <w:rPr>
          <w:rFonts w:cs="Times New Roman" w:ascii="Times New Roman" w:hAnsi="Times New Roman"/>
          <w:sz w:val="28"/>
          <w:szCs w:val="28"/>
        </w:rPr>
        <w:t xml:space="preserve"> А зовут меня Маша и я невеста вашего внука Глеба. Мы сегодня так подружились с вашей дочерью, она у вас – чудо!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(понимая в чём дело, начинает безудержно смеяться, издеваясь) </w:t>
      </w:r>
      <w:r>
        <w:rPr>
          <w:rFonts w:cs="Times New Roman" w:ascii="Times New Roman" w:hAnsi="Times New Roman"/>
          <w:sz w:val="28"/>
          <w:szCs w:val="28"/>
        </w:rPr>
        <w:t>Да, мамочка! Слышишь, я у тебя – чудо!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 xml:space="preserve">(в недоумении) </w:t>
      </w:r>
      <w:r>
        <w:rPr>
          <w:rFonts w:cs="Times New Roman" w:ascii="Times New Roman" w:hAnsi="Times New Roman"/>
          <w:sz w:val="28"/>
          <w:szCs w:val="28"/>
        </w:rPr>
        <w:t>Чудо – говоришь?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Чудо-юдо, рыба кит, пусть нас Глебушка простит! Мамочка, как доехала? Мы тебя сегодня совершенно не ждали. Мы думали, ты приедешь завтра.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Перестань паясничать. Надо сказать девчонке правду.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Какую правду?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Видишь, ли милое создание… Нам надо сказать тебе кое-что важное. Бывшая жена твоего Глеба…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 xml:space="preserve">Меркантильная стерва. И она отняла у твоего Глеба всё, что у него было. Ты думаешь, у него бизнес? Нет, он сейчас поехал решать вопрос с бунтующими сотрудниками, которым он задолжал зарплату за несколько месяцев. Его бизнес также вовсе него, а его бывшей жены, а значит, скоро он останется совсем ни с чем. Ты думаешь у него есть эта квартира? Нет, моя дорогая, это моя квартира – да, я хотела завещать её ему, но, увы, сегодня я вынуждена её продать – так сложились обстоятельства. Мне очень жаль, моя хорошая, но вам нужно освободить данную жилплощадь в течение недели.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Ах ты…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 бабушка Глеба – моя мать – Галина Фёдоровна – вот, она, собственной персоны - также не имеет за душой ни гроша, вот приехала у меня помощи просить. Умолять, я бы даже сказала.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Как же так? Зачем она это? Он говорил, что у него проблемы, но что так всё плохо. Сколько он должен?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Порядка полумиллиона. Ну и…ко всему этому вам будет негде жить.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Так что хорошо подумайте, надо вам оно? Я вас, как женщина пойму…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начинает собираться, молча уходит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5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Зачем ты это сделала, змея?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И это ваша мне благодарность? Мы ж её на вшивость проверили! Уж лучше перед свадьбой, чем потом возиться вот так, как со мной. А бизнес свой я обязательно верну, как вы помните, он по праву принадлежит мне – это полностью моя заслуга. Первое заседание по этому делу через две недели.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Убирайся прочь.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Подождите, я ещё не всё забрала </w:t>
      </w:r>
      <w:r>
        <w:rPr>
          <w:rFonts w:cs="Times New Roman" w:ascii="Times New Roman" w:hAnsi="Times New Roman"/>
          <w:i/>
          <w:sz w:val="28"/>
          <w:szCs w:val="28"/>
        </w:rPr>
        <w:t>(начинает шарить по шкафам и собирать в сумку вещи, Галина достаёт из кучки собранных вещей вазой, замахивается на Наталью)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Исчезни, пока я не убила тебя твоей же вазой!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Оо, это китайский винтаж, пожалуйста, поставьте на место. Это, кстати, Глебушка мне дарил на нашу первую годовщину свадьбы!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начинает замахиваться китайской вазой на Наталью, крича всяческие ругательства, Наталья от неё убегать по квартире.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успокойтесь, вы же её разобьёте. Знаете, сколько денег можно сейчас за неё получить? Поставьте, пожалуйста.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Фёдоровна кидает вазу в Наталью, ваза падает на пол, разбивается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Вот вы истеричка! Ну зачем? Такая красивая и дорогая ваза была…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Это разбилась не ваза. Это разбилась моя надежда на то, что в тебе есть хоть что-то человеческое! Как мой сын мог так ошибиться? Неужели он не видел, какую дрянь себе в жёны выбрал!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Это вы не научили его правильно выбирать себе жён. Может, я не мучилась бы сейчас так, если бы он прошёл мимо в день нашего знакомства и просто меня не заметил. Почему я повелась? Поверила…Всё бросила ради него, идиотка!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Наталья садится на пол, начинает плакать. Пауза. Галина садится на пол рядом с Натальей.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Скажи, Наталья, был ли в твоей жизни хотя бы один день, в котором ты бы искренне любила Глеба?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Был. И не один. Я его очень любила. Правда, очень любила. Когда просто молчишь рядом и тебе хорошо. Он приносил мне кофе в постель по утрам и этот запах был вкуснее любых денег. Потом родилась Маринка. Стало тяжелее. Я же до него привыкла к другой жизни. И вдруг, глупая девчонка влюбилась и от всего отказалась. Отказалась от дорогих путешествий, от мужчин, которые ранее открывали передо мной двери своих иномарок. И тут я, Глеб и Маринка в съёмной двушке на окраине города. Вы же нас не впустили жить сюда к вам. Да это даже и к лучшему. Мы бы с вами не ужились и наш брак с Глебом был бы ещё короче. Хотя, может и хорошо, если бы он был короче…я потеряла столько лет…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 так ждала, что он изменится ради меня. Я дала ему шансов больше, чем он заслуживает. Наши счета росли, а я так хотела жить, хотела новое платье, цветы и рестораны в то время, как он радовался дешёвому кино и пицце в то время, когда весь мир сверкал дорогими витринами.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Это я подняла его на ноги и сделала похожим на человека. Когда в моё дело вложились инвесторы и бизнес встал на ноги, я сделала его генеральным директором, чтобы у него был стимул к чему-то стремиться, появилась хоть какая-то ответственность. Позже я отошла от этого сознательно, ради него - чтобы он чувствовал полную власть, чувствовал себя кормильцем семьи, мужчиной в полном смысле этого слова. И что? Без меня он завалил и это дело. Неудачник!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Когда я поняла, что больше в него не верю, он уже обо всём догадывался – смотрел на меня, как будто я вынула его сердце без наркоза. И это ещё сильнее раздражало. Я давно должна была оставить его. Но жалела. Жалела…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 xml:space="preserve">Пауза. Наталья плачет.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Спасибо за честный ответ. Если мой сын хотя бы один день был тобой любим, значит, как мать, я могу сказать тебе спасибо.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 можно встречный вопрос?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кивнула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Почему вы меня сразу так невзлюбили? За что?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Дорогая моя, я предвидела, что ждёт вас в будущем. Ты всегда смотрела на Глеба, как на инвестиционный объект. Я же видела. С первого совместного ужина! Ты не спрашивала, чем он в детстве болел, что любит, что не любит, тебя интересовало другое. его наследство, образование, цифры, цифры, перспективы. Ты не стала пить чай из пакетиков в тот вечер, предпочитая простую воду. Я пыталась с тобой смириться, но чувствовала, что ты не сможешь его любить так, как я – ни за что, вопреки всему…. Мать сразу это чувствует. Самое страшное, что тогда, когда он заболел, ты уехала отдыхать, потому что у тебя уже была куплена путёвка, и пока Глеб лежал здесь с температурой, ты лежала за десятки тысяч километров от него на пляже. Однажды я сказала сыну. если она бросит тебя, когда у тебя ничего не будет – не удивляйся. Он тогда страшно на меня обиделся – около месяца со мной не разговаривал. А потом ты ушла. Как я могла бы полюбить тебя? Никогда этому не бывать!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Она лучше меня? Её вы сможете полюбить?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Нет, ни одна баба, кроме матери не сможет любить её сына так же беззаветно, как мать. Ни одна. Вам всем нужно доить мужика, пока у него есть силы, деньги, пыл, страсть. А когда вымя вашей коровы пустое, вы режете его без ножа на жаркое…Так что не будет рядом с Глебом никаких больше девиц! Вы своё дело сделали – есть Марина. Спасибо за внучку. На этом хватит бабищ.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Как же вы так спокойно это говорите? А как же личное счастье Глеба? Вас это разве не волнует? Он же ещё не старый мужик, хочет…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Для этого есть специально обученные женщины. Снимут напряжение, получат оплату и гуляй без шлейфа обязательств и проблем.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Зная Глеба, ему этого будет недостаточно. Он у вас отчаянный романтик.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Перебьётся романтик. Просрал всё, что только мог. Драма человечества в том, что мужчины наивны и глупы, а бабы с*уки все до единой!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 знаете, в чём ирония? Я сейчас нашла обеспеченного мужчину. Такого, о каком мечтала. Мы купили машину, квартиру и даже дачу сейчас присматриваем. Он дарит мне меха и бриллианты – я на седьмом небе…Одним словом – с*ка, как вы сказали…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Но иногда я так скучаю по тому утреннему кофе в нашей с Глебом съёмной хрущёвке, но это только ностальгия – вы не подумайте. Я уже никогда не смогу отказаться от комфортной сучьей жизни. Каждый выбирает для себя свой путь сам, и я сделала выбор. Простите, если сможете.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6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i/>
          <w:sz w:val="28"/>
          <w:szCs w:val="28"/>
        </w:rPr>
        <w:t>Пауза. Прибегает запыхавшаяся Маша.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Уф, ээ, что у вас тут такое, Наточка, бабушка! Вы почему плачете? Посуда разбилась? Ничего! Всё будет хорошо, я решила вопрос Глеба! Вам не о чем переживать.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Ты разве не ушла от Глеба?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Вы что? Я же люблю его. Бегала решать вопрос с долгами и жильём. У нас же скоро свадьба. Отмечать, естественно, не будем, но и переносить, я надеюсь из-за этого тоже Глеб не захочет. Мне удалось дозвониться ко мне в деревню в Смоленскую область - мы сможем уехать туда. Там дом, куры, огород, хозяйство, даже баня есть из брёвен. Дом небольшой, но дед сказал, можно шкафом комнату разделить на две части - места хватит. А вам есть, где жить? Вы продаёте эту квартиру и куда дальше?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i/>
          <w:sz w:val="28"/>
          <w:szCs w:val="28"/>
        </w:rPr>
        <w:t>Маша берёт веник, начинает подметать осколки. Наталья и Галина с удивлением переглядываются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За нас не волнуйся, мы не пропадём.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Хорошо, Наточка, вы должны знать, что мы вас не оставим, вы наши родные люди. Если что деревня у нас в несколько домов – с соседями договоримся, поселим вас куда-нибудь. Вот только с долгами осталось что-то придумать. Я заходила в банк, но кредит мне давать отказались…очень маленький стаж работы. Но мы обязательно что-нибудь придумаем!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Ладно. Хватит. Вопрос с долгами я решу с ним сама. Женитесь и живите спокойно.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i/>
          <w:sz w:val="28"/>
          <w:szCs w:val="28"/>
        </w:rPr>
        <w:t>Теперь Галина Фёдоровна начинает «играть», иронизируя.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 каких пор ты здесь что-то решаешь, «доченька»?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давайте заканчивать этот цирк. Девчонка, вон, вернулась, значит, искренне его любит. Хватит над ней измываться…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Что за тон у тебя, непутёвая дочь?! Продаём эту квартиру - решено. Денег у Глеба нет и не предвидится - одни долги, благодаря этой «прекрасной» женщине – его бывшей жене!  - Поэтому давай, уходи отсюда по-хорошему, как тебя там? Марина?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Мария.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перестаёт подметать, кладёт пакет с осколками на пол.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Хватит!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И ты уходи! Обе проваливайте!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Я не могу этого больше слушать. До свидания! </w:t>
      </w:r>
      <w:r>
        <w:rPr>
          <w:rFonts w:cs="Times New Roman" w:ascii="Times New Roman" w:hAnsi="Times New Roman"/>
          <w:i/>
          <w:sz w:val="28"/>
          <w:szCs w:val="28"/>
        </w:rPr>
        <w:t>(уходит)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Простите, но я ничего не понимаю. Что я сделала не так? За что вы меня так невзлюбили?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начинает плакать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Ещё одна ревёт! Да как вы заколебали! Значит, хочешь правду?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Хочу. Давайте я догоню вашу дочь, Вы её обидели.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Оставь её. Она не дочь мне. А я не бабушка Глебу, как ты подумала. Как ты вообще могла подумать, что я ему бабушка? Возмутительно!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кто же тогда?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Я как раз-таки его мать - Галина Фёдоровна.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Ой, как неловко вышло. Простите, Галина Фёдоровна, очень приятно. Рада знакомству. А кто же тогда Ната? Сестра?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А я вот не рада! Ната – говоришь? Ната – жена.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Как жена? Глеб же разведён.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Формально разведён – ты ещё молода – не понимаешь, ну, поссорились – развелись, ну, помирились – опять сошлись. Жизнь – она такая штука! Ты потом подрастёшь – поймёшь. Не расстраивайся. Можешь вот эти склянки по пути захватить выбросить, мы тут случайно с Наточкой вазу разбили.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даёт Маше пакет с осколками вазы, та некоторое время стоит в оцепенении.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Ну, чего стоишь? Тебе пора.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Фёдоровна начинает делать домашние дела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Куда мне пора? Нет, ошибаетесь. Мы с Глебом договорились, что я обязательно встречу его дома, когда он вернётся.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Это совсем необязательно. Мама же приехала. Она позаботится о нём. Ты можешь не беспокоиться. Пока.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Фёдоровна. Вы действительно думаете, что я уйду?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Ну, я же тебе всё сказала. Глеб помирился с бывшей женой, и они снова хотят быть вместе, а ты им мешаешь.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Может быть, я вам мешаю?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Послушай, девочка. Ты такая юная ещё, такая милая. Хорошо. Давай поговорим. Присядь со мной. Не бойся! Расскажи мне, чем ты занимаешься, учишься, работаешь? Давай всё обсудим. Я чай налью? Или тебе кофе?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Мне чай, пожалуйста. Я учусь в педагогическом колледже. И в свободное от учёбы время подрабатываю.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Какая умница. Кем подрабатываешь?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Официанткой в кофейне тут недалеко.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Ути, моя ж ты девочка. А приехала сюда из деревни? Вот, твой чай.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i/>
          <w:sz w:val="28"/>
          <w:szCs w:val="28"/>
        </w:rPr>
        <w:t>Галина подаёт кипяток в стакане и демонстративно кладёт туда чайный пакетик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Большое спасибо. Мой любимый чай! Да, я приехала из Смоленской области, деревня Ужиково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Тяжело тебе, наверное, и учиться, и работать?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Тяжело. Но я не боюсь трудностей.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И вот ты приехала сюда и встретила Глеба.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Да. О! Это очень романтичная история. Он был нашим постоянным гостем. Всегда заходил и брал один и тот же набор. Капучино без сахара и фисташковый эклер.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однажды он сочинил для меня стихотворение.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«Ах, прелестная леди в сиреневой юбке,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Капучино без сахара ты мне свари,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с эклером фисташковым сочным и свежим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Ты его мне за столик скорей принеси!»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Правда, красиво? И пригласил меня на свидание.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Мда. «Поэт». Глебушка с детства любил эклеры и писать стихи. А какая у тебя мечта?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Создать с Глебом дружную семью, завести детей, поступить в педагогический институт.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Но только, наверное, наоборот. Сначала институт, потом семью заводить надобно?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Меня учили мои бабушка с дедушкой, что можно всё везде успеть.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А хочешь, я исполню твою мечту?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Правда? Вы всё-таки не против, если мы с Глебом поженимся? А я думала, вы меня не принимаете.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Нет, не эту мечту. Ты поступишь без экзаменов в педагогический вуз. Прямо сейчас сделаю звонок. Хочешь?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Нет, спасибо. Не нужно. Я как-нибудь сама.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Вот, ты упрямая девчонка! Кто тебе ещё такое предложит? Возьмут сразу на третий курс, отучишься без хлопот, будешь заниматься любимым делом. Ну?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Нет, спасибо я сама.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Хорошо. Тогда пойдём другим путём. Что тебе нужно? Денег? У меня тут кое-чего есть.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достаёт шкатулку из какого-то тайного места, возможно, из сейфа – оттуда демонстрирует Маше украшения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Вот – это чистое золото. В молодости я очень любила золотые украшения. Видишь, сколько их у меня! Сейчас уже мне некуда такое носить – старая стала. Продашь, сможешь жить безбедно несколько лет. Думаю, тут тебе хватит лет на десять точно. Можешь даже не работать. Посмотри. Вот это вообще ручная работа. На, забирай всё!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Я правильно понимаю, вы хотите меня купить? Чтобы я отказалась от любви?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Ну, почему сразу купить? Это партнёрский договор. Ты забираешь вот это всё и больше никогда не появляешься в жизни Глеба. Согласна?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Нет, конечно.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Хорошо. Давай поспорим? Если я сейчас смогу этим чайным пакетиком попасть вон в ту урну, то ты уйдёшь и никогда больше не придёшь, а если промахнусь, то делай, что хочешь, а? Железный уговор!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ну что за глупости?</w:t>
      </w:r>
    </w:p>
    <w:p>
      <w:pPr>
        <w:pStyle w:val="Normal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Галина. </w:t>
      </w:r>
      <w:r>
        <w:rPr>
          <w:rFonts w:cs="Times New Roman" w:ascii="Times New Roman" w:hAnsi="Times New Roman"/>
          <w:sz w:val="28"/>
          <w:szCs w:val="28"/>
        </w:rPr>
        <w:t>А что? Несерьёзно. Хорошо, давай посерьёзнее спор.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Ставлю на то, что если я сейчас повисну на этой люстре, она меня выдержит и не обрушится! Если же обрушится, твоя взяла. Идёт? </w:t>
      </w:r>
      <w:r>
        <w:rPr>
          <w:rFonts w:cs="Times New Roman" w:ascii="Times New Roman" w:hAnsi="Times New Roman"/>
          <w:i/>
          <w:sz w:val="28"/>
          <w:szCs w:val="28"/>
        </w:rPr>
        <w:t>(хватается за люстру, примеряется запрыгивать на неё)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Маша. </w:t>
      </w:r>
      <w:r>
        <w:rPr>
          <w:rFonts w:cs="Times New Roman" w:ascii="Times New Roman" w:hAnsi="Times New Roman"/>
          <w:sz w:val="28"/>
          <w:szCs w:val="28"/>
        </w:rPr>
        <w:t>Перестаньте, пожалуйста.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Галина. </w:t>
      </w:r>
      <w:r>
        <w:rPr>
          <w:rFonts w:cs="Times New Roman" w:ascii="Times New Roman" w:hAnsi="Times New Roman"/>
          <w:sz w:val="28"/>
          <w:szCs w:val="28"/>
        </w:rPr>
        <w:t>Ну давай сыграем тогда на него? В карты, лото, домино, шахматы? Во что играешь?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Маша. </w:t>
      </w:r>
      <w:r>
        <w:rPr>
          <w:rFonts w:cs="Times New Roman" w:ascii="Times New Roman" w:hAnsi="Times New Roman"/>
          <w:sz w:val="28"/>
          <w:szCs w:val="28"/>
        </w:rPr>
        <w:t>Галина Фёдоровна, вы предлагаете играть на вашего сына, как на деньги? Что он для вас? Скот что ли?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Да этот заслужил быть приравненным к скоту. Но каким бы он ни был, он мой сын и я люблю его и не потерплю с ним более ни одной стервы. Поняла? </w:t>
      </w:r>
      <w:r>
        <w:rPr>
          <w:rFonts w:cs="Times New Roman" w:ascii="Times New Roman" w:hAnsi="Times New Roman"/>
          <w:i/>
          <w:sz w:val="28"/>
          <w:szCs w:val="28"/>
        </w:rPr>
        <w:t xml:space="preserve">(кидает чайным пакетиком в урну и промахивается) </w:t>
      </w:r>
      <w:r>
        <w:rPr>
          <w:rFonts w:cs="Times New Roman" w:ascii="Times New Roman" w:hAnsi="Times New Roman"/>
          <w:sz w:val="28"/>
          <w:szCs w:val="28"/>
        </w:rPr>
        <w:t xml:space="preserve">О! Смотри отчего ты отказалась! Сейчас бы выиграла спор!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 быть тебе с ним вместе. Не быть! Тем более в моей квартире.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Вот мне интересно, чем я вам так не угодила? Почему вы, не зная меня, так нарочито хотите меня слить? Даже готовы мне отдать всё, что копили много лет.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Тебе этого не объяснить. Ты сможешь это понять только, когда родишь и вырастишь собственного сына.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Так дайте мне родить сына от Глеба?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Без Глеба, пожалуйста. Сама как-нибудь!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Но почему?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Всё, тема закрыта. Я тебе всё сказала. Когда должен вернуться Глеб?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Завтра вечером </w:t>
      </w:r>
      <w:r>
        <w:rPr>
          <w:rFonts w:cs="Times New Roman" w:ascii="Times New Roman" w:hAnsi="Times New Roman"/>
          <w:i/>
          <w:sz w:val="28"/>
          <w:szCs w:val="28"/>
        </w:rPr>
        <w:t xml:space="preserve">(смотрит на часы) </w:t>
      </w:r>
      <w:r>
        <w:rPr>
          <w:rFonts w:cs="Times New Roman" w:ascii="Times New Roman" w:hAnsi="Times New Roman"/>
          <w:sz w:val="28"/>
          <w:szCs w:val="28"/>
        </w:rPr>
        <w:t xml:space="preserve">Вернее, уже сегодня. Сейчас уже полтретьего утра.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Я пошла спать. Ты, как знаешь. Если толковая, утром тебя уже здесь не будет.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уходит в другую комнату. Маша какое-то время сидит задумчиво, потом ложится на диван. ЗТМ, свет включается – утро следующего дня. Галина ходит гремит посудой, накрывает в комнате себе завтрак. Маша просыпается от этих звуков.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7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Не ушла. Настырная какая! О! Я придумала спор. Ты же официантка? Давай так. Ты сейчас в завязанными глазами приносишь сюда всю посуду шведского сервиза на подносе, опирая его на голову, без помощи рук. Донесёшь, не разобьёшь – я не буду тебе мешать. А коль что-то упадёт – ты немедленно покинешь мой дом. Идёт?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доброе утро. Я уже сказала, что ни в каких играх и спорах на вашего сына я участвовать не буду.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Галина Фёдоровна, а если ваш сын любит меня? И хочет быть со мной?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Чепуха эта ваша вся любовь! Есть вещи гораздо более значимые?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Правда? Что же может быть значимее любви?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Положение, статус, признание, комфорт, уважение в конце концов.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Но это для вас, все же мы разные.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Ты – разная. А сын мой – продолжение меня. У него и первый брак развалился из-за этого. Что он не смог нормальную жизнь обеспечить семье своей. Шаляй-валяй, в поле ветер в жопе - дым. Натка, может, и редкостная стерва, а кое в чём всё-таки разбирается.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если нам с Глебом любовь важнее всего вышеперечисленного вами – и в этом мы совпали?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Как совпали, так и распадётесь.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Откуда в вас такая злость? Вас, наверное, в молодости кто-то очень сильно обидел?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8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Входит Наталья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Наталья. </w:t>
      </w:r>
      <w:r>
        <w:rPr>
          <w:rFonts w:cs="Times New Roman" w:ascii="Times New Roman" w:hAnsi="Times New Roman"/>
          <w:sz w:val="28"/>
          <w:szCs w:val="28"/>
        </w:rPr>
        <w:t xml:space="preserve">Да что ты, Маша. Наша Галина Фёдоровна сама кого хочешь обидит! И сама она никогда не любила отца Глеба. Никогда.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Явилась!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Здравствуйте, Ната.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Здравствуйте. Здравствуйте. Теперь мне стало всё понятно. Столько лет я жила с горьким послевкусием обиды за вас на то, что вы ненавидели меня с самого первого дня нашего знакомства. Может быть, поэтому у нас с Глебом всё так вышло. Вы приложили к этому свою руку! Но я, наконец, узнала вашу страшную тайну. Я знаю, почему много лет назад вы уехали из столицы сюда, поменяли все адреса, явки, пароли, никогда не рассказывали Глебу о его отце. Вам есть что скрывать, и вы мастерски это делали.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Что ты несёшь?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Вы ненавидите всех женщин этой планеты, потому что сами являетесь воплощением всего женского зла! Вы женили на себе отца Глеба обманом. Вы поспорили с ним на замужество, и он проиграл. Ему ничего не оставалось делать, и он женился на валютной…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Замолчи!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Кто бы мог подумать, что перед нами профессиональная консуматорша! Самая неуловимая и изощрённая представительница древнейшей профессии по прозвищу «Мамба». Так вот, наша дорогая во всех смыслах этого слова мамба сопровождала обеспеченных мужчин в светском обществе и самых азартных их них разводила на «слабо». Именно так бедный заложник собственной слабости Сергей – отец Глеба – стал мужем этой лютой женщины. Это был начинающий предприниматель, который просто в тот вечер выпил лишнего и проиграл ей в споре. Мамба поимела от него всё что хотела и выкинула на помойку, как сломанную игрушку.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Но откуда? Откуда ты знаешь?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Когда мы с Глебом были в браке, я очень хотела сделать ему сюрприз и пыталась навести справки об его отце. Подключила все связи, которые возможно. Но никакого результата не было. А вчера, когда я выходила от вас, около подъезда стоял странный мужчина. Он спросил меня, не знаю ли я в какой квартире проживает Мамба Жалова. Я тотчас ответила, что не знаю такой, но через секунду меня осенило, что он же назвал вашу фамилию. Я вернулась к нему, и мы разговорились. Он всё мне рассказал. Он долго искал вас и нашёл ваш город и дом - не знал только квартиру. И именно вчера судьба привела его к вам…Он имел слабость к выпивке. Через несколько лет после свадьбы он лишился бизнеса. Глебу не было тогда ещё и двух лет Тогда вы отобрали у мужа всё, что могли, споили и запихнули в какую-то лечебницу. Он находился там какое-то время, а потом сбежал. У него частичная потеря памяти, но что-то он помнит очень хорошо.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Какой-то полоумный. И вы поверили ему?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Разумеется, я навела справки. У Сергея Валентиновича немного нарушена речь, мне пришлось проводить своё экспресс-расследование. Хорошо, что есть кому помочь. Результат меня шокировал. Некогда гремевшее столичное эскорт-агентство «Чёрный бархат» очень хорошо помнит свою мамбу, также её помнят такие важные персоны, как Алексей Александрович Бордашов, Владимир Сергеевич Волков, Вагит Юсупович Алфёров – и многие другие ныне очень влиятельные люди Москвы. Они хорошо помнят свою сладкую мамбу.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А Сергей Валентинович Пёрышкин – собственно, отец Глеба Сергеевича - сейчас находится за вашей дверью. Вы готовы к этой встрече?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начинает метаться по квартире, прятаться везде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Нет, нет, только не это, пожалуйста, не впускайте его. Нееет, он бил меня, знаешь, как бил…я не могла больше выносить этого …нет, нет…пожалуйста, прошу.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бегает по квартире за Галиной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пожалуйста, успокойтесь, выпейте воды. Сейчас я вам успокоительное принесу.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убегает за успокоительным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Ты оставишь в покое девчонку и Глеба. И никогда больше не будешь лезть в их жизнь. Пусть сами разбираются.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Но зачем тебе это?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Я была с ним счастлива. И сейчас без него тоже счастлива …по-своему. При всей моей ненависти к нему, на дне души у меня всё ещё осталось чувство благодарности за те годы, что мы были вместе, за дочь в конце концов. Я не желаю ему зла. Пусть он тоже будет счастлив. Тем более девчонка искренняя, хорошая попалась, он может начать с ней всё заново, если вы ничего не испортите. Вы уже помогли своему сыну сломать одни отношения – я не хочу, чтобы эта невинная девчонка и ваш, пусть непутёвый, но не подлый сын, опять пострадали от жала ядовитой мамбы – его матери, которую Глеб очень любит, как и Сергей Валентинович, с которым вы так жестоко обошлись. Знаете, вчера я пришла сюда с мыслью растоптать Глеба и его молодую соплю, но увидела, что это так методично делаете вы, и мне стало их по-человечески жалко. Поэтому я здесь. Оставьте их, прошу. Дайте вашему сыну самостоятельно идти по своему пути с тем, с кем он хочет.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Пауза. Прибегает Маша с успокоительным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Вот, выпейте, вам станет легче.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пьёт громко взахлёб лекарство с водой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Спасибо, Маша.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медленно садится на стул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Да, я занималась эскортом и мошенническими схемами с теми мужчинами, которые позволяли себя обманывать, они хотели обманываться – некая такая блажь богатеньких папиков, сходящих с ума от скуки. Но потом, когда Серёня так нелепо проспорил, да ещё и при свидетелях - он был вынужден жениться. Свершилось! Я невеста! Меня с моим прошлым никогда бы никто не взял в жёны. А я так мечтала быть верной женой и хорошей матерью. Я думала с того момента всё изменится. Сбылась моя мечта. И вот, я жена восходящего, молодого предпринимателя! Он забрал меня из «Чёрного бархата», я забеременела. Но он продолжил пить, кутить и посещать злачные места, развлекаться с валютными шкурами, многих из которых на тот момент я хорошо знала. Потом он пропил бизнес, я родила Глеба и была вынуждена вернуться в эскорт, чтобы хоть как-то прокормиться, он избивал меня, в надежде, что с синяками меня никто не возьмёт. Так и вышло. Меня уволили со скандалом. Я написала на него заявление в полицию, сняв многочисленные побои, но его направили в специализированное учреждение лечиться от алкогольной зависимости. Я продала нашу квартиру в Москве, сменила все телефоны и переехала сюда. Здесь я заново училась жить, кем я только не работала. администратором ночного клуба, нянечкой, уборщицей, посудомойкой и наконец, на заре своих дней, когда Глеб уже стал совсем взрослым, я нашла себя в туризме. Бесконечные разъезды вытащили меня из затяжной, беспросветной депрессии. Всё, что у меня есть – это мой сын и работа.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Я подняла на ноги Глеба одна и даже смогла стать хоть немного, но успешной - своим трудом и умом. Я почти вычеркнула это страшное прошлое из своей памяти, в которое я никогда не хотела бы вернуться. Если вы думаете, что всё так просто. захотела – стала куртизанкой, захотела ушла – то вы ошибаетесь. Вы даже не подозреваете какую цену я заплатила за ошибку молодости...Я бы ни одной из вас не пожелала такого пути, какой был у меня…так что не осуждайте меня…Вы многого не знаете. Наталья, прошу тебя, не рассказывай никому…Маша, прости. Разбирайтесь с Глебом в своих отношениях сами.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Маша, я верю и вижу, что вы с Глебом – отличная пара – поверь мне, я хорошо его знаю и нисколько не претендую на него. Все свои вещи я забрала, более вас не отвлекаю. Знакомьтесь поближе, будущая свекровь и невестка. Да и кстати, я надеюсь, ты с ней ни на что не спорила?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Конечно, нет!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Молодец! А Вам, Галина Фёдоровна, я обещаю, что эта информация от меня никуда дальше не поползёт. Но вот Глеб имеет право знать своего отца.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Спасибо, Наталья. Но, может, не надо, лучше…?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Наталья.</w:t>
      </w:r>
      <w:r>
        <w:rPr>
          <w:rFonts w:cs="Times New Roman" w:ascii="Times New Roman" w:hAnsi="Times New Roman"/>
          <w:sz w:val="28"/>
          <w:szCs w:val="28"/>
        </w:rPr>
        <w:t xml:space="preserve"> Счастливо оставаться! Машуль, совет да любовь вам!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Благодарю, Ната. До свидания.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(вслед Натальи)</w:t>
      </w:r>
      <w:r>
        <w:rPr>
          <w:rFonts w:cs="Times New Roman" w:ascii="Times New Roman" w:hAnsi="Times New Roman"/>
          <w:sz w:val="28"/>
          <w:szCs w:val="28"/>
        </w:rPr>
        <w:t xml:space="preserve"> Только не впускай его, уведи куда-нибудь отсюда, пожалуйста. Я прошу тебя…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Наталья уходит, напевая песню.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«Все любят мамбу и Серёжа тоже!» </w:t>
      </w:r>
      <w:r>
        <w:rPr>
          <w:rFonts w:cs="Times New Roman" w:ascii="Times New Roman" w:hAnsi="Times New Roman"/>
          <w:i/>
          <w:sz w:val="28"/>
          <w:szCs w:val="28"/>
        </w:rPr>
        <w:t>(уходит)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sz w:val="28"/>
          <w:szCs w:val="28"/>
        </w:rPr>
        <w:t>Картина 9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Вот с*ка!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i/>
          <w:sz w:val="28"/>
          <w:szCs w:val="28"/>
        </w:rPr>
        <w:t>Пауза. Галина садится. Маша и Галина сидят друг на против друга и молчат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Что? Действительно любишь его?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положительно кивает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А гены не смущают? Мать то вон какая…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Каждый имеет право на ошибку. Но я верю, что люди способны меняться…Главное, вовремя раскаяться.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Ты очень наивная Маша. Принеси мне, пожалуйста, тонометр, давление измерить, он в комоде, в спальне должен быть.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Хорошо, конечно!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уходит за тонометром, Галина протирает стол, в комнату заходит Глеб.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Глеб</w:t>
      </w:r>
      <w:r>
        <w:rPr>
          <w:rFonts w:cs="Times New Roman" w:ascii="Times New Roman" w:hAnsi="Times New Roman"/>
          <w:sz w:val="28"/>
          <w:szCs w:val="28"/>
        </w:rPr>
        <w:t xml:space="preserve">. Мама! Мама, здравствуй. </w:t>
      </w:r>
      <w:r>
        <w:rPr>
          <w:rFonts w:cs="Times New Roman" w:ascii="Times New Roman" w:hAnsi="Times New Roman"/>
          <w:i/>
          <w:sz w:val="28"/>
          <w:szCs w:val="28"/>
        </w:rPr>
        <w:t>(обнимает мать)</w:t>
      </w:r>
      <w:r>
        <w:rPr>
          <w:rFonts w:cs="Times New Roman" w:ascii="Times New Roman" w:hAnsi="Times New Roman"/>
          <w:sz w:val="28"/>
          <w:szCs w:val="28"/>
        </w:rPr>
        <w:t xml:space="preserve"> Как вы тут? Познакомилась с моей Машей? Мам, я только что у подъезда встретил Наталью, она мне всё рассказала. Мой отец…Он жив.  Она мне рассказала, как он пропал без вести, как искал нас, как лечился, как он любил нас с тобой всё это время. Мам, скажи честно, ты рада?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Рада. Наталья была у подъезда одна?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Да, одна.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Вот паразитка!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Мы хорошо поговорили. Она нашла моего отца!  Мам, я должен сообщить вам с Машей кое-что. Где она?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Появляется Маша с тонометром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Глеб! Наконец-то приехал!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Родная моя!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Глеб и Маша обнимаются, Галина берёт тонометр, мерит давление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Глеб. </w:t>
      </w:r>
      <w:r>
        <w:rPr>
          <w:rFonts w:cs="Times New Roman" w:ascii="Times New Roman" w:hAnsi="Times New Roman"/>
          <w:sz w:val="28"/>
          <w:szCs w:val="28"/>
        </w:rPr>
        <w:t>Ну как вы тут? Познакомились?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Я так скучал, мои девочки!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Мари, представляешь, у меня есть отец! Это такая интересная история! Я тебе потом расскажу. Кстати, скоро я смогу увидеть отца! Мы с Натальей договорились, что на выходных она организует его приезд к нам в гости.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Давай лучше ты к нему? Я боюсь, не вынесу радость встречи! У меня через неделю командировка. Вот тогда делайте, что хотите.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правда, милый, давай позовём твоего отца в отпуск вместе с нами ко мне в деревню, в Смоленскую область, заодно с моими его познакомим. Там природа, лес, речка. А? И вас приглашает, Галина Фёдоровна.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Маша подмигивает Галине Фёдоровне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Спасибо. Может, как-нибудь в другой раз.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Это интересная мысль. Надо подумать. Я так счастлив, мои любимые женщины! Вы удачно познакомились?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Более чем!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Удачно. Маша – хорошая девушка. Одобряю.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Вот и славно. Но я должен рассказать вам кое-что. Я решил отдать бизнес Наталье – я уже сообщил ей об этом внизу.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Как? Зачем? На что вы будете жить?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Мам, ну, не бизнесмен я. Не получается у меня это дело. Не по душе что ли. Устал. Я всегда делал, как ты хочешь, а когда я смогу делать то, что сам хочу? Ты знаешь, что у меня долги перед сотрудниками, мне эти узлы ну никак не распутать сейчас. А Наталья берёт на себя все хлопоты. Всё-таки это её бизнес изначально. А я всегда мечтал писать книги. И вот, в дороге, я написал свой первый бестселлер. Хотите почитать? Буду, наконец, свободным художником! Поддержите меня.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Ну что ты несёшь? Безработный писатель и официантка? А есть вы что будете?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Галина Фёдоровна, Глеб очень талантлив. С чего вы взяли, что его книги не будут пользоваться спросом? Лично я в него верю! И потом официантка я временно, пока учусь – а в будущем я педагог английского языка. А это плюс ещё и репетиторство.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Благодарю тебя, милая!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Видали? Два сапога пара! Да делайте что хотите! Пить только не давай этому гениальному писателю – там гены плохие!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Не беспокойтесь!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Спасибо, мам! Ну прости, что твой непутёвый сын не оправдал твоих надежд. </w:t>
      </w:r>
      <w:r>
        <w:rPr>
          <w:rFonts w:cs="Times New Roman" w:ascii="Times New Roman" w:hAnsi="Times New Roman"/>
          <w:i/>
          <w:sz w:val="28"/>
          <w:szCs w:val="28"/>
        </w:rPr>
        <w:t xml:space="preserve">(обнимает мать) </w:t>
      </w:r>
      <w:r>
        <w:rPr>
          <w:rFonts w:cs="Times New Roman" w:ascii="Times New Roman" w:hAnsi="Times New Roman"/>
          <w:sz w:val="28"/>
          <w:szCs w:val="28"/>
        </w:rPr>
        <w:t xml:space="preserve">Ма, я тебя очень люблю! Ты у меня лучшая!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Галина закрывает глаза – у неё катятся слёзы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Ну что, пойдём вещи разбирать, я вам, кстати обеим кое-что привёз. 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А у меня для тебя тоже кое-что есть! </w:t>
      </w:r>
      <w:r>
        <w:rPr>
          <w:rFonts w:cs="Times New Roman" w:ascii="Times New Roman" w:hAnsi="Times New Roman"/>
          <w:i/>
          <w:sz w:val="28"/>
          <w:szCs w:val="28"/>
        </w:rPr>
        <w:t>(берёт картину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i/>
          <w:sz w:val="28"/>
          <w:szCs w:val="28"/>
        </w:rPr>
        <w:t xml:space="preserve">которую рисовала Ната) </w:t>
      </w:r>
      <w:r>
        <w:rPr>
          <w:rFonts w:cs="Times New Roman" w:ascii="Times New Roman" w:hAnsi="Times New Roman"/>
          <w:sz w:val="28"/>
          <w:szCs w:val="28"/>
        </w:rPr>
        <w:t>Вуа-ля! Это я. Узнаёшь? Рядом с тобой повесим! Смотри, как здорово смотрится!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Два чудака! Надо ж как встретились под луной! Может, вы и правда созданы друг для друга, тёпленькие? </w:t>
      </w:r>
      <w:r>
        <w:rPr>
          <w:rFonts w:cs="Times New Roman" w:ascii="Times New Roman" w:hAnsi="Times New Roman"/>
          <w:i/>
          <w:sz w:val="28"/>
          <w:szCs w:val="28"/>
        </w:rPr>
        <w:t>(смеётся)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Глеб.</w:t>
      </w:r>
      <w:r>
        <w:rPr>
          <w:rFonts w:cs="Times New Roman" w:ascii="Times New Roman" w:hAnsi="Times New Roman"/>
          <w:sz w:val="28"/>
          <w:szCs w:val="28"/>
        </w:rPr>
        <w:t xml:space="preserve"> Это точно! Красота! Теперь моя очередь дарить подарки!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Маша.</w:t>
      </w:r>
      <w:r>
        <w:rPr>
          <w:rFonts w:cs="Times New Roman" w:ascii="Times New Roman" w:hAnsi="Times New Roman"/>
          <w:sz w:val="28"/>
          <w:szCs w:val="28"/>
        </w:rPr>
        <w:t xml:space="preserve"> Идём, я помогу тебе разобрать сумки!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Картина 10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Глеб и Маша уходят в другую комнату, Галина сама с собой и с залом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Галина.</w:t>
      </w:r>
      <w:r>
        <w:rPr>
          <w:rFonts w:cs="Times New Roman" w:ascii="Times New Roman" w:hAnsi="Times New Roman"/>
          <w:sz w:val="28"/>
          <w:szCs w:val="28"/>
        </w:rPr>
        <w:t xml:space="preserve"> А может быть он прав? Может быть так надо жить? И всё, чем я жила все эти годы – обман…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моём ремесле было одно золотое правило. никогда не влюбляться в клиента, потому что он платит не за душу, а за удобство. За то, чтобы я улыбалась, когда хочется выть и молчала, всегда молчала.  Из молчания и притворства соткана вся моя жизнь…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 когда у меня родился сын, я поклялась, что он никогда не будет товаром – он не будет продавать свои силы и время за деньги, которые пахнут чужим одиночеством. Он будет брать эту жизнь. Будет жёстким, сильным и жестоким победителем. Я строила его, как крепость, а получился ветер...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Ну и кто победил? А может он? Я всю жизнь боролась за его выживание, убивая в нём саму жизнь…Но он победил…да, да…он победил не потому, что сильный, а потому что у него хватило смелости быть слабым…Хватило смелости выбрать сердце вместо рассудка. А я так не умею. Может быть поэтому, я никогда не любила. Я сама себе запретила делать это…А ради чего?  Что у меня осталось? Сын, который выбрал совсем иной путь…А может быть он проживает мою жизнь, ту, которая могла быть у меня…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Будет ли он счастлив – не знаю - время покажет. Но хуже, чем у меня у него уже точно не будет. Всё что он мог потерять – он потерял благодаря мне…и всё-таки что-то обрёл благодаря своей верности самому себе…так вот в чём твой секрет, мальчик мой…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Плачет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Лети, мой дорогой голубок, лети высоко в согласии с этим противоречивым миром и будь счастлив, будь любим. Я очень старалась…как умела…правда…прости меня, если сможешь…Твоя мамка-мамба!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Напевает песню в слезах.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sz w:val="28"/>
          <w:szCs w:val="28"/>
        </w:rPr>
        <w:t>«Все любят мамбу и Серёжа тоже…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 любят мамку и мой Глеба тоже…»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 xml:space="preserve">Звучит музыка. 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Поклон.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Calibr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Footer"/>
      <w:spacing w:before="0" w:after="16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4" w:before="0" w:after="16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927</TotalTime>
  <Application>LibreOffice/25.2.3.2$Linux_X86_64 LibreOffice_project/520$Build-2</Application>
  <AppVersion>15.0000</AppVersion>
  <Pages>24</Pages>
  <Words>6624</Words>
  <Characters>34012</Characters>
  <CharactersWithSpaces>40426</CharactersWithSpaces>
  <Paragraphs>359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2026-04-11T14:17:00Z</dcterms:created>
  <dc:creator>ОГУДНЕВО-</dc:creator>
  <dc:description/>
  <cp:keywords/>
  <dc:language>ru-RU</dc:language>
  <cp:lastModifiedBy>Маргарита Бабушкина</cp:lastModifiedBy>
  <dcterms:modified xsi:type="dcterms:W3CDTF">2026-05-24T23:46:00Z</dcterms:modified>
  <cp:revision>122</cp:revision>
  <dc:subject/>
  <dc:title/>
</cp:coreProperties>
</file>